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ED0DF" w14:textId="77777777" w:rsidR="00036D76" w:rsidRDefault="00036D76" w:rsidP="00036D7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Okręgowy Szpital Kolejowy w Katowicach - </w:t>
      </w:r>
      <w:proofErr w:type="spellStart"/>
      <w:r>
        <w:rPr>
          <w:b/>
          <w:bCs/>
          <w:sz w:val="22"/>
          <w:szCs w:val="22"/>
        </w:rPr>
        <w:t>s.p.z.o.z</w:t>
      </w:r>
      <w:proofErr w:type="spellEnd"/>
      <w:r>
        <w:rPr>
          <w:b/>
          <w:bCs/>
          <w:sz w:val="22"/>
          <w:szCs w:val="22"/>
        </w:rPr>
        <w:t>.</w:t>
      </w:r>
    </w:p>
    <w:p w14:paraId="465FB9F4" w14:textId="77777777" w:rsidR="00036D76" w:rsidRDefault="00036D76" w:rsidP="00036D76">
      <w:pPr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Panewnicka</w:t>
      </w:r>
      <w:proofErr w:type="spellEnd"/>
      <w:r>
        <w:rPr>
          <w:b/>
          <w:bCs/>
          <w:sz w:val="22"/>
          <w:szCs w:val="22"/>
        </w:rPr>
        <w:t xml:space="preserve"> 65</w:t>
      </w:r>
    </w:p>
    <w:p w14:paraId="616D8F4B" w14:textId="77777777" w:rsidR="00036D76" w:rsidRDefault="00036D76" w:rsidP="00036D76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40-760 Katowice</w:t>
      </w:r>
    </w:p>
    <w:p w14:paraId="431F1F4A" w14:textId="77777777" w:rsidR="00036D76" w:rsidRDefault="00036D76" w:rsidP="00036D76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1C003B11" w14:textId="77777777" w:rsidR="00036D76" w:rsidRDefault="00036D76" w:rsidP="00036D76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b/>
          <w:bCs/>
          <w:sz w:val="22"/>
          <w:szCs w:val="22"/>
        </w:rPr>
        <w:t>Pismo: AZP/04/Z/2022</w:t>
      </w:r>
      <w:r>
        <w:rPr>
          <w:sz w:val="22"/>
          <w:szCs w:val="22"/>
        </w:rPr>
        <w:tab/>
        <w:t xml:space="preserve"> Katowice, dnia: 26.05.2022</w:t>
      </w:r>
    </w:p>
    <w:p w14:paraId="4FE6C534" w14:textId="77777777" w:rsidR="00036D76" w:rsidRDefault="00036D76" w:rsidP="00036D76">
      <w:pPr>
        <w:pStyle w:val="Nagwek"/>
        <w:tabs>
          <w:tab w:val="left" w:pos="708"/>
        </w:tabs>
        <w:rPr>
          <w:sz w:val="22"/>
          <w:szCs w:val="22"/>
        </w:rPr>
      </w:pPr>
    </w:p>
    <w:p w14:paraId="63284769" w14:textId="77777777" w:rsidR="00036D76" w:rsidRDefault="00036D76" w:rsidP="00036D76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B487A16" w14:textId="77777777" w:rsidR="00036D76" w:rsidRDefault="00036D76" w:rsidP="00036D76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w Zaproszeniu  - 1</w:t>
      </w:r>
    </w:p>
    <w:p w14:paraId="468069E5" w14:textId="77777777" w:rsidR="00036D76" w:rsidRDefault="00036D76" w:rsidP="00036D76">
      <w:pPr>
        <w:ind w:left="567"/>
        <w:jc w:val="both"/>
        <w:rPr>
          <w:i/>
        </w:rPr>
      </w:pPr>
    </w:p>
    <w:p w14:paraId="476B501B" w14:textId="77777777" w:rsidR="00036D76" w:rsidRDefault="00036D76" w:rsidP="00036D76">
      <w:pPr>
        <w:ind w:left="567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Szanowni Państwo,</w:t>
      </w:r>
    </w:p>
    <w:p w14:paraId="7AECF472" w14:textId="77777777" w:rsidR="00036D76" w:rsidRDefault="00036D76" w:rsidP="00036D76">
      <w:pPr>
        <w:ind w:left="567"/>
        <w:jc w:val="both"/>
        <w:rPr>
          <w:i/>
          <w:sz w:val="22"/>
          <w:szCs w:val="22"/>
        </w:rPr>
      </w:pPr>
    </w:p>
    <w:p w14:paraId="6F6AB50B" w14:textId="77777777" w:rsidR="00036D76" w:rsidRDefault="00036D76" w:rsidP="00036D76">
      <w:pPr>
        <w:jc w:val="both"/>
      </w:pPr>
      <w:r>
        <w:rPr>
          <w:sz w:val="22"/>
          <w:szCs w:val="22"/>
        </w:rPr>
        <w:t xml:space="preserve">Zamawiający w </w:t>
      </w:r>
      <w:r>
        <w:t xml:space="preserve">Postępowaniu o udzielenie zamówienia prowadzone jest z wyłączeniem przepisów ustawy  z dnia 11 września 2019r. Prawo zamówień publicznych (Dz. U. 2021 poz. 1129 z </w:t>
      </w:r>
      <w:proofErr w:type="spellStart"/>
      <w:r>
        <w:t>późn</w:t>
      </w:r>
      <w:proofErr w:type="spellEnd"/>
      <w:r>
        <w:t xml:space="preserve">. zm.) ,zwanej dalej ”ustawą </w:t>
      </w:r>
      <w:proofErr w:type="spellStart"/>
      <w:r>
        <w:t>Pzp</w:t>
      </w:r>
      <w:proofErr w:type="spellEnd"/>
      <w:r>
        <w:t>”. Wartość zamówienia jest mniejsza niż 130 000 złotych netto.</w:t>
      </w:r>
    </w:p>
    <w:p w14:paraId="6BB05C1B" w14:textId="77777777" w:rsidR="00036D76" w:rsidRDefault="00036D76" w:rsidP="00036D76">
      <w:pPr>
        <w:jc w:val="both"/>
      </w:pPr>
    </w:p>
    <w:p w14:paraId="67CA746A" w14:textId="77777777" w:rsidR="00036D76" w:rsidRDefault="00036D76" w:rsidP="00036D76">
      <w:pPr>
        <w:jc w:val="both"/>
        <w:rPr>
          <w:sz w:val="22"/>
          <w:szCs w:val="22"/>
        </w:rPr>
      </w:pPr>
    </w:p>
    <w:p w14:paraId="5CE0E30B" w14:textId="77777777" w:rsidR="00036D76" w:rsidRDefault="00036D76" w:rsidP="00036D76">
      <w:pPr>
        <w:jc w:val="both"/>
        <w:rPr>
          <w:sz w:val="22"/>
          <w:szCs w:val="22"/>
        </w:rPr>
      </w:pPr>
    </w:p>
    <w:p w14:paraId="3A730359" w14:textId="77777777" w:rsidR="00036D76" w:rsidRDefault="00036D76" w:rsidP="00036D76">
      <w:pPr>
        <w:pStyle w:val="Tekstpodstawowy"/>
        <w:suppressAutoHyphens/>
        <w:ind w:left="720"/>
        <w:rPr>
          <w:bCs/>
          <w:sz w:val="22"/>
          <w:szCs w:val="22"/>
        </w:rPr>
      </w:pPr>
    </w:p>
    <w:p w14:paraId="69544BD0" w14:textId="77777777" w:rsidR="00036D76" w:rsidRDefault="00036D76" w:rsidP="00036D76">
      <w:pPr>
        <w:pStyle w:val="Tekstpodstawowywcity3"/>
        <w:numPr>
          <w:ilvl w:val="0"/>
          <w:numId w:val="2"/>
        </w:numPr>
        <w:ind w:left="284" w:hanging="284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Zamawiający modyfikuje zapisy 7 ust. 6 Zaproszenia postępowania:</w:t>
      </w:r>
    </w:p>
    <w:p w14:paraId="61ED6CA3" w14:textId="77777777" w:rsidR="00036D76" w:rsidRDefault="00036D76" w:rsidP="00036D76">
      <w:pPr>
        <w:pStyle w:val="Tekstpodstawowywcity3"/>
        <w:ind w:left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</w:t>
      </w:r>
    </w:p>
    <w:p w14:paraId="6C6D8FA4" w14:textId="77777777" w:rsidR="00036D76" w:rsidRDefault="00036D76" w:rsidP="00036D76">
      <w:pPr>
        <w:pStyle w:val="Tekstpodstawowywcity3"/>
        <w:ind w:left="0"/>
        <w:rPr>
          <w:sz w:val="22"/>
          <w:szCs w:val="22"/>
        </w:rPr>
      </w:pPr>
      <w:r>
        <w:rPr>
          <w:sz w:val="22"/>
          <w:szCs w:val="22"/>
        </w:rPr>
        <w:t>Przygotowaną ofertę należy dostarczyć do Zamawiającego w kopercie opisanej w następujący sposób:</w:t>
      </w:r>
    </w:p>
    <w:p w14:paraId="422C6C08" w14:textId="77777777" w:rsidR="00036D76" w:rsidRDefault="00036D76" w:rsidP="00036D76">
      <w:pPr>
        <w:pStyle w:val="Akapitzlist"/>
        <w:ind w:left="709"/>
        <w:jc w:val="center"/>
      </w:pPr>
      <w:r>
        <w:rPr>
          <w:b/>
          <w:i/>
          <w:sz w:val="24"/>
          <w:szCs w:val="24"/>
        </w:rPr>
        <w:t>Oferta na:</w:t>
      </w:r>
      <w:r>
        <w:rPr>
          <w:b/>
          <w:sz w:val="24"/>
          <w:szCs w:val="24"/>
        </w:rPr>
        <w:t xml:space="preserve"> „Dostawa materiałów opatrunkowych”</w:t>
      </w:r>
    </w:p>
    <w:p w14:paraId="3D3946A6" w14:textId="77777777" w:rsidR="00036D76" w:rsidRDefault="00036D76" w:rsidP="00036D76">
      <w:pPr>
        <w:jc w:val="center"/>
        <w:rPr>
          <w:b/>
        </w:rPr>
      </w:pPr>
      <w:r>
        <w:rPr>
          <w:b/>
        </w:rPr>
        <w:t>nr postępowania: AZP/04/Z/2022</w:t>
      </w:r>
    </w:p>
    <w:p w14:paraId="59581CAE" w14:textId="77777777" w:rsidR="00036D76" w:rsidRDefault="00036D76" w:rsidP="00036D76">
      <w:pPr>
        <w:pStyle w:val="Akapitzlist"/>
        <w:ind w:left="709"/>
        <w:jc w:val="center"/>
        <w:rPr>
          <w:b/>
          <w:i/>
          <w:sz w:val="24"/>
          <w:szCs w:val="24"/>
        </w:rPr>
      </w:pPr>
    </w:p>
    <w:p w14:paraId="245118E7" w14:textId="77777777" w:rsidR="00036D76" w:rsidRDefault="00036D76" w:rsidP="00036D76">
      <w:pPr>
        <w:pStyle w:val="Akapitzlist"/>
        <w:spacing w:line="360" w:lineRule="auto"/>
        <w:ind w:left="709"/>
        <w:jc w:val="center"/>
      </w:pPr>
      <w:r>
        <w:rPr>
          <w:b/>
          <w:i/>
          <w:sz w:val="24"/>
          <w:szCs w:val="24"/>
        </w:rPr>
        <w:t xml:space="preserve">NIE OTWIERAĆ przed 30.05.2022r. godz. 10:15 </w:t>
      </w:r>
    </w:p>
    <w:p w14:paraId="563519A7" w14:textId="77777777" w:rsidR="00036D76" w:rsidRDefault="00036D76" w:rsidP="00036D76">
      <w:pPr>
        <w:pStyle w:val="Tekstpodstawowywcity3"/>
        <w:spacing w:after="0"/>
        <w:ind w:left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na</w:t>
      </w:r>
    </w:p>
    <w:p w14:paraId="4E25FD4D" w14:textId="77777777" w:rsidR="00036D76" w:rsidRDefault="00036D76" w:rsidP="00036D76">
      <w:pPr>
        <w:pStyle w:val="Tekstpodstawowywcity3"/>
        <w:spacing w:after="0"/>
        <w:ind w:left="0"/>
        <w:rPr>
          <w:b/>
          <w:bCs/>
          <w:sz w:val="22"/>
          <w:szCs w:val="22"/>
        </w:rPr>
      </w:pPr>
    </w:p>
    <w:p w14:paraId="22734073" w14:textId="77777777" w:rsidR="00036D76" w:rsidRDefault="00036D76" w:rsidP="00036D76">
      <w:pPr>
        <w:pStyle w:val="Tekstpodstawowywcity3"/>
        <w:ind w:left="0"/>
        <w:rPr>
          <w:sz w:val="22"/>
          <w:szCs w:val="22"/>
        </w:rPr>
      </w:pPr>
      <w:r>
        <w:rPr>
          <w:sz w:val="22"/>
          <w:szCs w:val="22"/>
        </w:rPr>
        <w:t>Przygotowaną ofertę należy dostarczyć do Zamawiającego w kopercie opisanej w następujący sposób:</w:t>
      </w:r>
    </w:p>
    <w:p w14:paraId="3A7C4E93" w14:textId="77777777" w:rsidR="00036D76" w:rsidRDefault="00036D76" w:rsidP="00036D76">
      <w:pPr>
        <w:pStyle w:val="Akapitzlist"/>
        <w:ind w:left="709"/>
      </w:pPr>
      <w:r>
        <w:rPr>
          <w:b/>
          <w:bCs/>
          <w:i/>
          <w:iCs/>
          <w:sz w:val="22"/>
          <w:szCs w:val="22"/>
        </w:rPr>
        <w:t xml:space="preserve">                           „</w:t>
      </w:r>
      <w:r>
        <w:rPr>
          <w:b/>
          <w:i/>
          <w:sz w:val="24"/>
          <w:szCs w:val="24"/>
        </w:rPr>
        <w:t>Oferta na:</w:t>
      </w:r>
      <w:r>
        <w:rPr>
          <w:b/>
          <w:sz w:val="24"/>
          <w:szCs w:val="24"/>
        </w:rPr>
        <w:t xml:space="preserve"> „Dostawa materiałów opatrunkowych”</w:t>
      </w:r>
    </w:p>
    <w:p w14:paraId="4DDF2C3A" w14:textId="77777777" w:rsidR="00036D76" w:rsidRDefault="00036D76" w:rsidP="00036D76">
      <w:pPr>
        <w:jc w:val="center"/>
        <w:rPr>
          <w:b/>
        </w:rPr>
      </w:pPr>
      <w:r>
        <w:rPr>
          <w:b/>
        </w:rPr>
        <w:t>nr postępowania: AZP/04/Z/2022</w:t>
      </w:r>
    </w:p>
    <w:p w14:paraId="05B08A36" w14:textId="77777777" w:rsidR="00036D76" w:rsidRDefault="00036D76" w:rsidP="00036D76">
      <w:pPr>
        <w:pStyle w:val="Akapitzlist"/>
        <w:ind w:left="709"/>
        <w:jc w:val="center"/>
        <w:rPr>
          <w:b/>
          <w:i/>
          <w:sz w:val="24"/>
          <w:szCs w:val="24"/>
        </w:rPr>
      </w:pPr>
    </w:p>
    <w:p w14:paraId="60B2E4A0" w14:textId="77777777" w:rsidR="00036D76" w:rsidRDefault="00036D76" w:rsidP="00036D76">
      <w:pPr>
        <w:pStyle w:val="Akapitzlist"/>
        <w:spacing w:line="360" w:lineRule="auto"/>
        <w:ind w:left="709"/>
        <w:jc w:val="center"/>
      </w:pPr>
      <w:r>
        <w:rPr>
          <w:b/>
          <w:i/>
          <w:sz w:val="24"/>
          <w:szCs w:val="24"/>
        </w:rPr>
        <w:t>NIE OTWIERAĆ przed 02.06.2022r. godz. 10:15”</w:t>
      </w:r>
    </w:p>
    <w:p w14:paraId="49F9B201" w14:textId="77777777" w:rsidR="00036D76" w:rsidRDefault="00036D76" w:rsidP="00036D76">
      <w:pPr>
        <w:pStyle w:val="Tekstpodstawowywcity3"/>
        <w:spacing w:after="0"/>
        <w:ind w:left="0"/>
        <w:jc w:val="center"/>
        <w:rPr>
          <w:b/>
          <w:bCs/>
          <w:i/>
          <w:iCs/>
          <w:sz w:val="22"/>
          <w:szCs w:val="22"/>
        </w:rPr>
      </w:pPr>
    </w:p>
    <w:p w14:paraId="0B2EAF14" w14:textId="77777777" w:rsidR="00036D76" w:rsidRDefault="00036D76" w:rsidP="00036D76">
      <w:pPr>
        <w:pStyle w:val="Tekstpodstawowywcity3"/>
        <w:spacing w:after="0"/>
        <w:ind w:left="0"/>
        <w:jc w:val="center"/>
        <w:rPr>
          <w:b/>
          <w:bCs/>
          <w:i/>
          <w:iCs/>
          <w:sz w:val="22"/>
          <w:szCs w:val="22"/>
        </w:rPr>
      </w:pPr>
    </w:p>
    <w:p w14:paraId="18FF3629" w14:textId="77777777" w:rsidR="00036D76" w:rsidRDefault="00036D76" w:rsidP="00036D76">
      <w:pPr>
        <w:pStyle w:val="Tekstpodstawowywcity3"/>
        <w:spacing w:after="0"/>
        <w:ind w:left="0"/>
        <w:jc w:val="center"/>
        <w:rPr>
          <w:b/>
          <w:bCs/>
          <w:i/>
          <w:iCs/>
          <w:sz w:val="22"/>
          <w:szCs w:val="22"/>
        </w:rPr>
      </w:pPr>
    </w:p>
    <w:p w14:paraId="11CD7699" w14:textId="77777777" w:rsidR="00036D76" w:rsidRDefault="00036D76" w:rsidP="00036D76">
      <w:pPr>
        <w:pStyle w:val="Tekstpodstawowywcity3"/>
        <w:numPr>
          <w:ilvl w:val="0"/>
          <w:numId w:val="2"/>
        </w:numPr>
        <w:ind w:left="284" w:hanging="284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Zamawiający modyfikuje zapisy 10 ust. 1.  Zaproszenia postępowania:</w:t>
      </w:r>
    </w:p>
    <w:p w14:paraId="124B8BCC" w14:textId="77777777" w:rsidR="00036D76" w:rsidRDefault="00036D76" w:rsidP="00036D76">
      <w:pPr>
        <w:pStyle w:val="Tekstpodstawowywcity3"/>
        <w:ind w:left="0"/>
        <w:rPr>
          <w:b/>
          <w:bCs/>
          <w:sz w:val="22"/>
          <w:szCs w:val="22"/>
          <w:u w:val="single"/>
        </w:rPr>
      </w:pPr>
    </w:p>
    <w:p w14:paraId="773EDE22" w14:textId="77777777" w:rsidR="00036D76" w:rsidRDefault="00036D76" w:rsidP="00036D76">
      <w:pPr>
        <w:pStyle w:val="Tekstpodstawowywcity3"/>
        <w:ind w:left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</w:t>
      </w:r>
    </w:p>
    <w:p w14:paraId="41DCB410" w14:textId="77777777" w:rsidR="00036D76" w:rsidRPr="00036D76" w:rsidRDefault="00036D76" w:rsidP="00036D76">
      <w:pPr>
        <w:pStyle w:val="Nagwek2"/>
        <w:keepNext w:val="0"/>
        <w:keepLines w:val="0"/>
        <w:autoSpaceDN w:val="0"/>
        <w:spacing w:before="120" w:after="60"/>
        <w:jc w:val="both"/>
        <w:rPr>
          <w:color w:val="000000"/>
        </w:rPr>
      </w:pPr>
      <w:r w:rsidRPr="00036D76">
        <w:rPr>
          <w:b/>
          <w:color w:val="000000"/>
        </w:rPr>
        <w:t xml:space="preserve">Ofertę, wraz z załącznikami, należy złożyć za pośrednictwem </w:t>
      </w:r>
      <w:r w:rsidRPr="00036D76">
        <w:rPr>
          <w:b/>
          <w:i/>
          <w:color w:val="000000"/>
        </w:rPr>
        <w:t>Platformy</w:t>
      </w:r>
      <w:r w:rsidRPr="00036D76">
        <w:rPr>
          <w:b/>
          <w:color w:val="000000"/>
        </w:rPr>
        <w:t xml:space="preserve"> w terminie </w:t>
      </w:r>
      <w:r w:rsidRPr="00036D76">
        <w:rPr>
          <w:color w:val="000000"/>
        </w:rPr>
        <w:t>do dnia 30.05.2022r. do godz. 10:00</w:t>
      </w:r>
      <w:r w:rsidRPr="00036D76">
        <w:rPr>
          <w:b/>
          <w:color w:val="000000"/>
        </w:rPr>
        <w:t>.</w:t>
      </w:r>
    </w:p>
    <w:p w14:paraId="4AF4B170" w14:textId="77777777" w:rsidR="00036D76" w:rsidRPr="00036D76" w:rsidRDefault="00036D76" w:rsidP="00036D76">
      <w:pPr>
        <w:pStyle w:val="Tekstpodstawowywcity3"/>
        <w:ind w:left="0"/>
        <w:jc w:val="both"/>
        <w:rPr>
          <w:color w:val="000000"/>
          <w:sz w:val="22"/>
          <w:szCs w:val="22"/>
        </w:rPr>
      </w:pPr>
    </w:p>
    <w:p w14:paraId="2847F78C" w14:textId="77777777" w:rsidR="00036D76" w:rsidRPr="00036D76" w:rsidRDefault="00036D76" w:rsidP="00036D76">
      <w:pPr>
        <w:pStyle w:val="Tekstpodstawowywcity3"/>
        <w:ind w:left="0"/>
        <w:jc w:val="both"/>
        <w:rPr>
          <w:b/>
          <w:bCs/>
          <w:color w:val="000000"/>
          <w:sz w:val="24"/>
          <w:szCs w:val="24"/>
        </w:rPr>
      </w:pPr>
      <w:r w:rsidRPr="00036D76">
        <w:rPr>
          <w:b/>
          <w:bCs/>
          <w:color w:val="000000"/>
          <w:sz w:val="24"/>
          <w:szCs w:val="24"/>
        </w:rPr>
        <w:t>na</w:t>
      </w:r>
    </w:p>
    <w:p w14:paraId="6BF071E0" w14:textId="77777777" w:rsidR="00036D76" w:rsidRPr="00036D76" w:rsidRDefault="00036D76" w:rsidP="00036D76">
      <w:pPr>
        <w:pStyle w:val="Nagwek2"/>
        <w:keepNext w:val="0"/>
        <w:keepLines w:val="0"/>
        <w:autoSpaceDN w:val="0"/>
        <w:spacing w:before="120" w:after="60"/>
        <w:jc w:val="both"/>
        <w:rPr>
          <w:b/>
          <w:color w:val="000000"/>
        </w:rPr>
      </w:pPr>
      <w:r w:rsidRPr="00036D76">
        <w:rPr>
          <w:b/>
          <w:color w:val="000000"/>
        </w:rPr>
        <w:t xml:space="preserve">Ofertę, wraz z załącznikami, należy złożyć za pośrednictwem </w:t>
      </w:r>
      <w:r w:rsidRPr="00036D76">
        <w:rPr>
          <w:b/>
          <w:i/>
          <w:color w:val="000000"/>
        </w:rPr>
        <w:t>Platformy</w:t>
      </w:r>
      <w:r w:rsidRPr="00036D76">
        <w:rPr>
          <w:b/>
          <w:color w:val="000000"/>
        </w:rPr>
        <w:t xml:space="preserve"> w terminie </w:t>
      </w:r>
      <w:r w:rsidRPr="00036D76">
        <w:rPr>
          <w:color w:val="000000"/>
        </w:rPr>
        <w:t>do dnia 02.06 .2022r. do godz. 10:00</w:t>
      </w:r>
      <w:r w:rsidRPr="00036D76">
        <w:rPr>
          <w:b/>
          <w:color w:val="000000"/>
        </w:rPr>
        <w:t>.</w:t>
      </w:r>
    </w:p>
    <w:p w14:paraId="024D8B2D" w14:textId="77777777" w:rsidR="00036D76" w:rsidRDefault="00036D76" w:rsidP="00036D76"/>
    <w:p w14:paraId="73E0E6EE" w14:textId="77777777" w:rsidR="00036D76" w:rsidRDefault="00036D76" w:rsidP="00036D76">
      <w:pPr>
        <w:ind w:firstLine="708"/>
      </w:pPr>
    </w:p>
    <w:p w14:paraId="16083167" w14:textId="77777777" w:rsidR="00036D76" w:rsidRDefault="00036D76" w:rsidP="00036D76">
      <w:pPr>
        <w:pStyle w:val="Tekstpodstawowywcity3"/>
        <w:ind w:left="0"/>
        <w:jc w:val="both"/>
        <w:rPr>
          <w:sz w:val="22"/>
          <w:szCs w:val="22"/>
        </w:rPr>
      </w:pPr>
    </w:p>
    <w:p w14:paraId="535BE70D" w14:textId="77777777" w:rsidR="00036D76" w:rsidRDefault="00036D76" w:rsidP="00036D76">
      <w:pPr>
        <w:pStyle w:val="Tekstpodstawowywcity3"/>
        <w:numPr>
          <w:ilvl w:val="0"/>
          <w:numId w:val="2"/>
        </w:numPr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Zamawiający modyfikuje zapisy 10 ust. 2.  Zaproszenia postępowania:</w:t>
      </w:r>
    </w:p>
    <w:p w14:paraId="07BBC521" w14:textId="77777777" w:rsidR="00036D76" w:rsidRDefault="00036D76" w:rsidP="00036D76">
      <w:pPr>
        <w:pStyle w:val="Tekstpodstawowywcity3"/>
        <w:ind w:left="360"/>
        <w:rPr>
          <w:b/>
          <w:bCs/>
          <w:sz w:val="22"/>
          <w:szCs w:val="22"/>
          <w:u w:val="single"/>
        </w:rPr>
      </w:pPr>
    </w:p>
    <w:p w14:paraId="49862993" w14:textId="77777777" w:rsidR="00036D76" w:rsidRDefault="00036D76" w:rsidP="00036D76">
      <w:pPr>
        <w:pStyle w:val="Tekstpodstawowywcity3"/>
        <w:ind w:left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</w:t>
      </w:r>
    </w:p>
    <w:p w14:paraId="3AF5DB26" w14:textId="77777777" w:rsidR="00036D76" w:rsidRDefault="00036D76" w:rsidP="00036D76">
      <w:pPr>
        <w:pStyle w:val="Nagwek2"/>
        <w:keepNext w:val="0"/>
        <w:keepLines w:val="0"/>
        <w:autoSpaceDN w:val="0"/>
        <w:spacing w:before="120" w:after="60"/>
        <w:jc w:val="both"/>
        <w:rPr>
          <w:b/>
        </w:rPr>
      </w:pPr>
      <w:r>
        <w:rPr>
          <w:b/>
          <w:color w:val="auto"/>
        </w:rPr>
        <w:t>Otwarcie ofert nastąpi w dniu: 30.05.2022r. o godz. 10:15,</w:t>
      </w:r>
      <w:r>
        <w:rPr>
          <w:bCs/>
          <w:color w:val="auto"/>
        </w:rPr>
        <w:t xml:space="preserve"> za pośrednictwem                      </w:t>
      </w:r>
      <w:r>
        <w:rPr>
          <w:bCs/>
          <w:i/>
          <w:color w:val="auto"/>
        </w:rPr>
        <w:t>Platformy</w:t>
      </w:r>
      <w:r>
        <w:rPr>
          <w:bCs/>
          <w:color w:val="auto"/>
        </w:rPr>
        <w:t>, na karcie ”</w:t>
      </w:r>
      <w:r>
        <w:rPr>
          <w:bCs/>
          <w:i/>
          <w:color w:val="auto"/>
        </w:rPr>
        <w:t>Oferta/Załączniki</w:t>
      </w:r>
      <w:r>
        <w:rPr>
          <w:bCs/>
          <w:color w:val="auto"/>
        </w:rPr>
        <w:t>”, poprzez ich odszyfrowanie, które jest jednoznaczne  z ich upublicznieniem</w:t>
      </w:r>
      <w:r>
        <w:rPr>
          <w:b/>
        </w:rPr>
        <w:t>.</w:t>
      </w:r>
    </w:p>
    <w:p w14:paraId="04E5061E" w14:textId="77777777" w:rsidR="00036D76" w:rsidRDefault="00036D76" w:rsidP="00036D76"/>
    <w:p w14:paraId="6128610C" w14:textId="77777777" w:rsidR="00036D76" w:rsidRDefault="00036D76" w:rsidP="00036D76">
      <w:r>
        <w:t xml:space="preserve">      na</w:t>
      </w:r>
    </w:p>
    <w:p w14:paraId="651FF362" w14:textId="77777777" w:rsidR="00036D76" w:rsidRDefault="00036D76" w:rsidP="00036D76"/>
    <w:p w14:paraId="15C8D145" w14:textId="77777777" w:rsidR="00036D76" w:rsidRDefault="00036D76" w:rsidP="00036D76">
      <w:pPr>
        <w:pStyle w:val="Nagwek2"/>
        <w:keepNext w:val="0"/>
        <w:keepLines w:val="0"/>
        <w:autoSpaceDN w:val="0"/>
        <w:spacing w:before="120" w:after="60"/>
        <w:jc w:val="both"/>
        <w:rPr>
          <w:bCs/>
          <w:color w:val="auto"/>
        </w:rPr>
      </w:pPr>
      <w:r>
        <w:rPr>
          <w:b/>
          <w:color w:val="auto"/>
        </w:rPr>
        <w:t xml:space="preserve">Otwarcie ofert nastąpi w dniu: </w:t>
      </w:r>
      <w:r>
        <w:rPr>
          <w:b/>
          <w:bCs/>
          <w:color w:val="auto"/>
        </w:rPr>
        <w:t xml:space="preserve">02.06.2022r. o godz. 10:15 </w:t>
      </w:r>
      <w:r>
        <w:rPr>
          <w:b/>
          <w:color w:val="auto"/>
        </w:rPr>
        <w:t xml:space="preserve">, </w:t>
      </w:r>
      <w:r>
        <w:rPr>
          <w:bCs/>
          <w:color w:val="auto"/>
        </w:rPr>
        <w:t xml:space="preserve">za pośrednictwem                      </w:t>
      </w:r>
      <w:r>
        <w:rPr>
          <w:bCs/>
          <w:i/>
          <w:color w:val="auto"/>
        </w:rPr>
        <w:t>Platformy</w:t>
      </w:r>
      <w:r>
        <w:rPr>
          <w:bCs/>
          <w:color w:val="auto"/>
        </w:rPr>
        <w:t>, na karcie ”</w:t>
      </w:r>
      <w:r>
        <w:rPr>
          <w:bCs/>
          <w:i/>
          <w:color w:val="auto"/>
        </w:rPr>
        <w:t>Oferta/Załączniki</w:t>
      </w:r>
      <w:r>
        <w:rPr>
          <w:bCs/>
          <w:color w:val="auto"/>
        </w:rPr>
        <w:t>”, poprzez ich odszyfrowanie, które jest jednoznaczne  z ich upublicznieniem.</w:t>
      </w:r>
    </w:p>
    <w:p w14:paraId="5410EF4D" w14:textId="77777777" w:rsidR="00036D76" w:rsidRDefault="00036D76" w:rsidP="00036D76"/>
    <w:p w14:paraId="28B92F65" w14:textId="77777777" w:rsidR="00036D76" w:rsidRDefault="00036D76" w:rsidP="00036D76"/>
    <w:p w14:paraId="635C0809" w14:textId="77777777" w:rsidR="00036D76" w:rsidRDefault="00036D76" w:rsidP="00036D76"/>
    <w:p w14:paraId="5CAD3302" w14:textId="77777777" w:rsidR="00036D76" w:rsidRDefault="00036D76" w:rsidP="00036D76"/>
    <w:p w14:paraId="7B8AC996" w14:textId="77777777" w:rsidR="00036D76" w:rsidRDefault="00036D76" w:rsidP="00036D76"/>
    <w:p w14:paraId="166474FC" w14:textId="77777777" w:rsidR="00036D76" w:rsidRDefault="00036D76" w:rsidP="00036D76">
      <w:pPr>
        <w:pStyle w:val="Tekstpodstawowy"/>
        <w:jc w:val="center"/>
        <w:rPr>
          <w:i/>
          <w:szCs w:val="24"/>
        </w:rPr>
      </w:pPr>
      <w:r>
        <w:rPr>
          <w:i/>
          <w:szCs w:val="24"/>
        </w:rPr>
        <w:t>Zamawiający</w:t>
      </w:r>
    </w:p>
    <w:p w14:paraId="26E893D5" w14:textId="77777777" w:rsidR="00036D76" w:rsidRDefault="00036D76" w:rsidP="00036D76">
      <w:pPr>
        <w:pStyle w:val="Tekstpodstawowy"/>
        <w:ind w:left="3119" w:firstLine="425"/>
        <w:jc w:val="right"/>
        <w:rPr>
          <w:i/>
          <w:szCs w:val="24"/>
        </w:rPr>
      </w:pPr>
    </w:p>
    <w:p w14:paraId="437C1344" w14:textId="77777777" w:rsidR="00036D76" w:rsidRDefault="00036D76" w:rsidP="00036D76">
      <w:pPr>
        <w:pStyle w:val="Tekstpodstawowy"/>
        <w:ind w:left="3119" w:firstLine="425"/>
        <w:rPr>
          <w:i/>
          <w:szCs w:val="24"/>
        </w:rPr>
      </w:pPr>
      <w:r>
        <w:rPr>
          <w:i/>
          <w:szCs w:val="24"/>
        </w:rPr>
        <w:t>p.o. Z-</w:t>
      </w:r>
      <w:proofErr w:type="spellStart"/>
      <w:r>
        <w:rPr>
          <w:i/>
          <w:szCs w:val="24"/>
        </w:rPr>
        <w:t>cy</w:t>
      </w:r>
      <w:proofErr w:type="spellEnd"/>
      <w:r>
        <w:rPr>
          <w:i/>
          <w:szCs w:val="24"/>
        </w:rPr>
        <w:t xml:space="preserve"> Dyrektor ds. Lecznictwa </w:t>
      </w:r>
    </w:p>
    <w:p w14:paraId="09FBFD16" w14:textId="77777777" w:rsidR="00036D76" w:rsidRDefault="00036D76" w:rsidP="00036D76">
      <w:pPr>
        <w:pStyle w:val="Tekstpodstawowy"/>
        <w:rPr>
          <w:i/>
          <w:szCs w:val="24"/>
        </w:rPr>
      </w:pPr>
      <w:r>
        <w:rPr>
          <w:i/>
          <w:szCs w:val="24"/>
        </w:rPr>
        <w:tab/>
      </w:r>
      <w:r>
        <w:rPr>
          <w:i/>
          <w:szCs w:val="24"/>
        </w:rPr>
        <w:tab/>
      </w:r>
      <w:r>
        <w:rPr>
          <w:i/>
          <w:szCs w:val="24"/>
        </w:rPr>
        <w:tab/>
        <w:t xml:space="preserve"> Okręgowego Szpitala Kolejowego w Katowicach </w:t>
      </w:r>
      <w:proofErr w:type="spellStart"/>
      <w:r>
        <w:rPr>
          <w:i/>
          <w:szCs w:val="24"/>
        </w:rPr>
        <w:t>s.p.z.o.z</w:t>
      </w:r>
      <w:proofErr w:type="spellEnd"/>
    </w:p>
    <w:p w14:paraId="2328DF41" w14:textId="77777777" w:rsidR="00036D76" w:rsidRDefault="00036D76" w:rsidP="00036D76">
      <w:pPr>
        <w:pStyle w:val="Tekstpodstawowy"/>
        <w:rPr>
          <w:i/>
          <w:szCs w:val="24"/>
        </w:rPr>
      </w:pPr>
      <w:r>
        <w:rPr>
          <w:i/>
          <w:szCs w:val="24"/>
        </w:rPr>
        <w:t xml:space="preserve">                                                         Dr. n. med. Dariusz Ciura </w:t>
      </w:r>
    </w:p>
    <w:p w14:paraId="7209852C" w14:textId="77777777" w:rsidR="00036D76" w:rsidRDefault="00036D76" w:rsidP="00036D76">
      <w:pPr>
        <w:pStyle w:val="Tekstpodstawowy"/>
        <w:ind w:left="3119" w:firstLine="425"/>
        <w:jc w:val="center"/>
        <w:rPr>
          <w:i/>
          <w:szCs w:val="24"/>
        </w:rPr>
      </w:pPr>
    </w:p>
    <w:p w14:paraId="7246CA8A" w14:textId="77777777" w:rsidR="00036D76" w:rsidRDefault="00036D76" w:rsidP="00036D76">
      <w:pPr>
        <w:rPr>
          <w:szCs w:val="20"/>
        </w:rPr>
      </w:pPr>
    </w:p>
    <w:p w14:paraId="20D4FD28" w14:textId="77777777" w:rsidR="00036D76" w:rsidRDefault="00036D76" w:rsidP="00036D76"/>
    <w:p w14:paraId="2600A619" w14:textId="77777777" w:rsidR="00036D76" w:rsidRDefault="00036D76" w:rsidP="00036D76">
      <w:pPr>
        <w:rPr>
          <w:sz w:val="20"/>
          <w:szCs w:val="20"/>
        </w:rPr>
      </w:pPr>
    </w:p>
    <w:p w14:paraId="01F0DA43" w14:textId="77777777" w:rsidR="00036D76" w:rsidRDefault="00036D76" w:rsidP="00036D76"/>
    <w:p w14:paraId="51E65EB7" w14:textId="77777777" w:rsidR="00F16C50" w:rsidRPr="0047181D" w:rsidRDefault="00F16C50" w:rsidP="0047181D">
      <w:pPr>
        <w:rPr>
          <w:szCs w:val="22"/>
        </w:rPr>
      </w:pPr>
    </w:p>
    <w:sectPr w:rsidR="00F16C50" w:rsidRPr="0047181D" w:rsidSect="00B92C2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F7E67" w14:textId="77777777" w:rsidR="006C58E8" w:rsidRDefault="006C58E8">
      <w:r>
        <w:separator/>
      </w:r>
    </w:p>
  </w:endnote>
  <w:endnote w:type="continuationSeparator" w:id="0">
    <w:p w14:paraId="7322D7C7" w14:textId="77777777" w:rsidR="006C58E8" w:rsidRDefault="006C5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1C3D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6642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D4CEF1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B7CB3F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4037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C655B" w14:textId="77777777" w:rsidR="006C58E8" w:rsidRDefault="006C58E8">
      <w:r>
        <w:separator/>
      </w:r>
    </w:p>
  </w:footnote>
  <w:footnote w:type="continuationSeparator" w:id="0">
    <w:p w14:paraId="72E7AB6C" w14:textId="77777777" w:rsidR="006C58E8" w:rsidRDefault="006C58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3702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AF90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E0B9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CC2438"/>
    <w:multiLevelType w:val="hybridMultilevel"/>
    <w:tmpl w:val="D49E2E20"/>
    <w:lvl w:ilvl="0" w:tplc="9F62DE9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519C5C3A">
      <w:start w:val="1"/>
      <w:numFmt w:val="decimal"/>
      <w:lvlText w:val="%4."/>
      <w:lvlJc w:val="left"/>
      <w:pPr>
        <w:ind w:left="2880" w:hanging="360"/>
      </w:pPr>
      <w:rPr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800612740">
    <w:abstractNumId w:val="0"/>
  </w:num>
  <w:num w:numId="2" w16cid:durableId="19769113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31200D"/>
    <w:rsid w:val="00036D76"/>
    <w:rsid w:val="00136AEA"/>
    <w:rsid w:val="0015679F"/>
    <w:rsid w:val="001C0165"/>
    <w:rsid w:val="001C5A4C"/>
    <w:rsid w:val="002F480A"/>
    <w:rsid w:val="0031200D"/>
    <w:rsid w:val="0033399E"/>
    <w:rsid w:val="0037248D"/>
    <w:rsid w:val="003D12E3"/>
    <w:rsid w:val="00403A44"/>
    <w:rsid w:val="00416659"/>
    <w:rsid w:val="004360B0"/>
    <w:rsid w:val="0046562F"/>
    <w:rsid w:val="0047181D"/>
    <w:rsid w:val="004E022D"/>
    <w:rsid w:val="004F079B"/>
    <w:rsid w:val="00540D03"/>
    <w:rsid w:val="00581997"/>
    <w:rsid w:val="005F4BC0"/>
    <w:rsid w:val="006A0D80"/>
    <w:rsid w:val="006C58E8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92C23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270A2E"/>
  <w15:docId w15:val="{6AB995FB-293A-4BA6-81A9-61C80690B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2C23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2C23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36D76"/>
    <w:pPr>
      <w:keepNext/>
      <w:keepLines/>
      <w:spacing w:before="40"/>
      <w:outlineLvl w:val="1"/>
    </w:pPr>
    <w:rPr>
      <w:rFonts w:ascii="Calibri Light" w:hAnsi="Calibri Light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92C23"/>
    <w:rPr>
      <w:sz w:val="28"/>
      <w:szCs w:val="20"/>
    </w:rPr>
  </w:style>
  <w:style w:type="paragraph" w:styleId="Tekstpodstawowywcity">
    <w:name w:val="Body Text Indent"/>
    <w:basedOn w:val="Normalny"/>
    <w:rsid w:val="00B92C23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B92C23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B92C23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B92C2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2C23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36D76"/>
    <w:rPr>
      <w:rFonts w:ascii="Calibri Light" w:hAnsi="Calibri Light"/>
      <w:color w:val="2F5496"/>
      <w:sz w:val="26"/>
      <w:szCs w:val="26"/>
    </w:rPr>
  </w:style>
  <w:style w:type="character" w:customStyle="1" w:styleId="NagwekZnak">
    <w:name w:val="Nagłówek Znak"/>
    <w:basedOn w:val="Domylnaczcionkaakapitu"/>
    <w:link w:val="Nagwek"/>
    <w:rsid w:val="00036D76"/>
    <w:rPr>
      <w:szCs w:val="24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036D7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36D76"/>
    <w:rPr>
      <w:sz w:val="16"/>
      <w:szCs w:val="16"/>
    </w:rPr>
  </w:style>
  <w:style w:type="paragraph" w:styleId="Akapitzlist">
    <w:name w:val="List Paragraph"/>
    <w:basedOn w:val="Normalny"/>
    <w:qFormat/>
    <w:rsid w:val="00036D76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76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rulbrich</dc:creator>
  <cp:keywords/>
  <dc:description/>
  <cp:lastModifiedBy>Mariola MS. Sędłak</cp:lastModifiedBy>
  <cp:revision>2</cp:revision>
  <cp:lastPrinted>2001-02-09T19:53:00Z</cp:lastPrinted>
  <dcterms:created xsi:type="dcterms:W3CDTF">2022-05-26T11:37:00Z</dcterms:created>
  <dcterms:modified xsi:type="dcterms:W3CDTF">2022-05-26T11:37:00Z</dcterms:modified>
</cp:coreProperties>
</file>