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DC9" w:rsidRPr="00BB41D0" w:rsidRDefault="00701DC9" w:rsidP="00701DC9">
      <w:pPr>
        <w:rPr>
          <w:b/>
          <w:bCs/>
          <w:sz w:val="24"/>
          <w:szCs w:val="24"/>
        </w:rPr>
      </w:pPr>
      <w:bookmarkStart w:id="0" w:name="_Hlk52197885"/>
      <w:r w:rsidRPr="00BB41D0">
        <w:rPr>
          <w:b/>
          <w:bCs/>
          <w:sz w:val="24"/>
          <w:szCs w:val="24"/>
        </w:rPr>
        <w:t>Okręgowy Szpital Kolejowy w Katowicach - s.p.z.o.z.</w:t>
      </w:r>
    </w:p>
    <w:p w:rsidR="00701DC9" w:rsidRPr="00BB41D0" w:rsidRDefault="00701DC9" w:rsidP="00701DC9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Panewnicka 65</w:t>
      </w:r>
    </w:p>
    <w:p w:rsidR="00701DC9" w:rsidRPr="00BB41D0" w:rsidRDefault="00701DC9" w:rsidP="00701DC9">
      <w:pPr>
        <w:rPr>
          <w:b/>
          <w:bCs/>
          <w:sz w:val="24"/>
          <w:szCs w:val="24"/>
        </w:rPr>
      </w:pPr>
      <w:r w:rsidRPr="00BB41D0">
        <w:rPr>
          <w:b/>
          <w:bCs/>
          <w:sz w:val="24"/>
          <w:szCs w:val="24"/>
        </w:rPr>
        <w:t>40-760 Katowice</w:t>
      </w:r>
    </w:p>
    <w:p w:rsidR="00701DC9" w:rsidRPr="00BB41D0" w:rsidRDefault="00701DC9" w:rsidP="00701DC9">
      <w:pPr>
        <w:jc w:val="right"/>
        <w:rPr>
          <w:b/>
          <w:bCs/>
          <w:sz w:val="24"/>
          <w:szCs w:val="24"/>
        </w:rPr>
      </w:pPr>
      <w:r w:rsidRPr="00BB41D0">
        <w:rPr>
          <w:sz w:val="24"/>
          <w:szCs w:val="24"/>
        </w:rPr>
        <w:t>Katowice dnia: 2022-0</w:t>
      </w:r>
      <w:r w:rsidR="0027753E">
        <w:rPr>
          <w:sz w:val="24"/>
          <w:szCs w:val="24"/>
        </w:rPr>
        <w:t>6</w:t>
      </w:r>
      <w:r w:rsidRPr="00BB41D0">
        <w:rPr>
          <w:sz w:val="24"/>
          <w:szCs w:val="24"/>
        </w:rPr>
        <w:t>-</w:t>
      </w:r>
      <w:r w:rsidR="0027753E">
        <w:rPr>
          <w:sz w:val="24"/>
          <w:szCs w:val="24"/>
        </w:rPr>
        <w:t>01</w:t>
      </w:r>
    </w:p>
    <w:p w:rsidR="00701DC9" w:rsidRPr="003F69B9" w:rsidRDefault="00701DC9" w:rsidP="00701DC9">
      <w:pPr>
        <w:pStyle w:val="Nagwek"/>
        <w:tabs>
          <w:tab w:val="clear" w:pos="4536"/>
        </w:tabs>
        <w:rPr>
          <w:sz w:val="22"/>
          <w:szCs w:val="22"/>
        </w:rPr>
      </w:pPr>
      <w:r w:rsidRPr="00BB41D0">
        <w:rPr>
          <w:sz w:val="24"/>
          <w:szCs w:val="24"/>
        </w:rPr>
        <w:t>Znak sprawy:</w:t>
      </w:r>
      <w:r w:rsidRPr="00BB41D0">
        <w:rPr>
          <w:b/>
          <w:sz w:val="24"/>
          <w:szCs w:val="24"/>
        </w:rPr>
        <w:t xml:space="preserve"> AZP/</w:t>
      </w:r>
      <w:r>
        <w:rPr>
          <w:b/>
          <w:sz w:val="24"/>
          <w:szCs w:val="24"/>
        </w:rPr>
        <w:t>0</w:t>
      </w:r>
      <w:r w:rsidR="00BD50A7">
        <w:rPr>
          <w:b/>
          <w:sz w:val="24"/>
          <w:szCs w:val="24"/>
        </w:rPr>
        <w:t>5</w:t>
      </w:r>
      <w:r w:rsidRPr="00BB41D0">
        <w:rPr>
          <w:b/>
          <w:sz w:val="24"/>
          <w:szCs w:val="24"/>
        </w:rPr>
        <w:t>/P/202</w:t>
      </w:r>
      <w:r>
        <w:rPr>
          <w:b/>
          <w:sz w:val="24"/>
          <w:szCs w:val="24"/>
        </w:rPr>
        <w:t>2</w:t>
      </w:r>
      <w:r w:rsidRPr="003F69B9">
        <w:rPr>
          <w:sz w:val="22"/>
          <w:szCs w:val="22"/>
        </w:rPr>
        <w:tab/>
        <w:t xml:space="preserve"> </w:t>
      </w:r>
    </w:p>
    <w:p w:rsidR="00701DC9" w:rsidRDefault="00701DC9" w:rsidP="00701DC9">
      <w:pPr>
        <w:jc w:val="right"/>
        <w:rPr>
          <w:sz w:val="22"/>
          <w:szCs w:val="22"/>
        </w:rPr>
      </w:pPr>
    </w:p>
    <w:p w:rsidR="00701DC9" w:rsidRPr="00BB18D2" w:rsidRDefault="00701DC9" w:rsidP="0027753E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18"/>
          <w:szCs w:val="18"/>
        </w:rPr>
      </w:pPr>
    </w:p>
    <w:p w:rsidR="00701DC9" w:rsidRDefault="00701DC9" w:rsidP="00701DC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</w:p>
    <w:p w:rsidR="00701DC9" w:rsidRPr="00A80738" w:rsidRDefault="00701DC9" w:rsidP="00701DC9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701DC9" w:rsidRPr="00BB18D2" w:rsidRDefault="00701DC9" w:rsidP="00701DC9">
      <w:pPr>
        <w:pStyle w:val="Nagwek"/>
        <w:tabs>
          <w:tab w:val="clear" w:pos="4536"/>
          <w:tab w:val="clear" w:pos="9072"/>
        </w:tabs>
        <w:jc w:val="center"/>
        <w:rPr>
          <w:b/>
          <w:sz w:val="18"/>
          <w:szCs w:val="18"/>
        </w:rPr>
      </w:pPr>
    </w:p>
    <w:p w:rsidR="00701DC9" w:rsidRPr="003E03F1" w:rsidRDefault="00701DC9" w:rsidP="00701DC9">
      <w:pPr>
        <w:pStyle w:val="Nagwek"/>
        <w:tabs>
          <w:tab w:val="clear" w:pos="4536"/>
          <w:tab w:val="clear" w:pos="9072"/>
        </w:tabs>
        <w:jc w:val="center"/>
        <w:rPr>
          <w:b/>
          <w:sz w:val="16"/>
          <w:szCs w:val="16"/>
        </w:rPr>
      </w:pPr>
    </w:p>
    <w:p w:rsidR="00701DC9" w:rsidRDefault="00701DC9" w:rsidP="0027753E">
      <w:pPr>
        <w:jc w:val="both"/>
        <w:rPr>
          <w:bCs/>
          <w:i/>
          <w:sz w:val="24"/>
          <w:szCs w:val="24"/>
        </w:rPr>
      </w:pPr>
    </w:p>
    <w:p w:rsidR="00701DC9" w:rsidRPr="003F69B9" w:rsidRDefault="00701DC9" w:rsidP="00701DC9">
      <w:pPr>
        <w:spacing w:line="276" w:lineRule="auto"/>
        <w:jc w:val="both"/>
        <w:rPr>
          <w:sz w:val="22"/>
          <w:szCs w:val="22"/>
        </w:rPr>
      </w:pPr>
      <w:r w:rsidRPr="00D175C4">
        <w:rPr>
          <w:bCs/>
          <w:i/>
          <w:sz w:val="24"/>
          <w:szCs w:val="24"/>
        </w:rPr>
        <w:t>dotyczy</w:t>
      </w:r>
      <w:r w:rsidRPr="00D175C4">
        <w:rPr>
          <w:bCs/>
          <w:sz w:val="24"/>
          <w:szCs w:val="24"/>
        </w:rPr>
        <w:t xml:space="preserve">: </w:t>
      </w:r>
      <w:r w:rsidRPr="003F69B9">
        <w:rPr>
          <w:sz w:val="22"/>
          <w:szCs w:val="22"/>
        </w:rPr>
        <w:t xml:space="preserve">postępowania o udzielenie zamówienia publicznego prowadzonego </w:t>
      </w:r>
    </w:p>
    <w:p w:rsidR="00701DC9" w:rsidRPr="003F69B9" w:rsidRDefault="00701DC9" w:rsidP="00701DC9">
      <w:pPr>
        <w:spacing w:line="276" w:lineRule="auto"/>
        <w:jc w:val="both"/>
        <w:rPr>
          <w:b/>
          <w:bCs/>
          <w:sz w:val="22"/>
          <w:szCs w:val="22"/>
        </w:rPr>
      </w:pPr>
      <w:r w:rsidRPr="003F69B9">
        <w:rPr>
          <w:sz w:val="22"/>
          <w:szCs w:val="22"/>
        </w:rPr>
        <w:t xml:space="preserve">              </w:t>
      </w:r>
      <w:r w:rsidRPr="003F69B9">
        <w:rPr>
          <w:b/>
          <w:sz w:val="22"/>
          <w:szCs w:val="22"/>
        </w:rPr>
        <w:t>w trybie podstawowym</w:t>
      </w:r>
      <w:r w:rsidRPr="003F69B9">
        <w:rPr>
          <w:sz w:val="22"/>
          <w:szCs w:val="22"/>
        </w:rPr>
        <w:t xml:space="preserve"> (art. 275 pkt 1 ustawy Pzp) pn: </w:t>
      </w:r>
    </w:p>
    <w:p w:rsidR="00701DC9" w:rsidRDefault="00701DC9" w:rsidP="00701DC9">
      <w:pPr>
        <w:pStyle w:val="Tekstpodstawowywcity"/>
        <w:ind w:firstLine="0"/>
        <w:jc w:val="center"/>
        <w:rPr>
          <w:b/>
          <w:szCs w:val="24"/>
        </w:rPr>
      </w:pPr>
    </w:p>
    <w:p w:rsidR="00701DC9" w:rsidRDefault="00701DC9" w:rsidP="00701DC9">
      <w:pPr>
        <w:pStyle w:val="Tekstpodstawowywcity"/>
        <w:ind w:firstLine="0"/>
        <w:jc w:val="center"/>
        <w:rPr>
          <w:b/>
          <w:szCs w:val="24"/>
        </w:rPr>
      </w:pPr>
      <w:r w:rsidRPr="006650F2">
        <w:rPr>
          <w:b/>
          <w:szCs w:val="24"/>
        </w:rPr>
        <w:t xml:space="preserve">Dostawa </w:t>
      </w:r>
      <w:r w:rsidR="00BD50A7">
        <w:rPr>
          <w:b/>
          <w:szCs w:val="24"/>
        </w:rPr>
        <w:t xml:space="preserve">obłożeń i odzieży operacyjnej jednorazowego użytku </w:t>
      </w:r>
    </w:p>
    <w:p w:rsidR="0027753E" w:rsidRPr="006650F2" w:rsidRDefault="0027753E" w:rsidP="00701DC9">
      <w:pPr>
        <w:pStyle w:val="Tekstpodstawowywcity"/>
        <w:ind w:firstLine="0"/>
        <w:jc w:val="center"/>
        <w:rPr>
          <w:szCs w:val="24"/>
        </w:rPr>
      </w:pPr>
      <w:r>
        <w:rPr>
          <w:b/>
          <w:szCs w:val="24"/>
        </w:rPr>
        <w:t>nr postępowania: AZP/05/P/2022</w:t>
      </w:r>
    </w:p>
    <w:p w:rsidR="00701DC9" w:rsidRPr="003E03F1" w:rsidRDefault="00701DC9" w:rsidP="00701DC9">
      <w:pPr>
        <w:jc w:val="both"/>
        <w:rPr>
          <w:sz w:val="18"/>
          <w:szCs w:val="18"/>
        </w:rPr>
      </w:pPr>
    </w:p>
    <w:p w:rsidR="00701DC9" w:rsidRDefault="00701DC9" w:rsidP="00701DC9">
      <w:pPr>
        <w:jc w:val="both"/>
        <w:rPr>
          <w:sz w:val="22"/>
          <w:szCs w:val="22"/>
        </w:rPr>
      </w:pPr>
    </w:p>
    <w:p w:rsidR="00701DC9" w:rsidRPr="00BB41D0" w:rsidRDefault="00701DC9" w:rsidP="00701DC9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Zamawiający, działając na podstawie art. 222 ust. 5 </w:t>
      </w:r>
      <w:r w:rsidRPr="00BB41D0">
        <w:rPr>
          <w:bCs/>
          <w:sz w:val="24"/>
          <w:szCs w:val="24"/>
        </w:rPr>
        <w:t>ustawy z dnia 11 września 2019r. Prawo zamówień publicznych</w:t>
      </w:r>
      <w:r w:rsidRPr="00BB41D0">
        <w:rPr>
          <w:sz w:val="24"/>
          <w:szCs w:val="24"/>
        </w:rPr>
        <w:t xml:space="preserve"> (Dz. U. 2021r. poz. 1129 z późn. zm.) udostępnia informację z otwarcia ofert.</w:t>
      </w:r>
    </w:p>
    <w:p w:rsidR="00701DC9" w:rsidRPr="00BB41D0" w:rsidRDefault="00701DC9" w:rsidP="00701DC9">
      <w:pPr>
        <w:jc w:val="both"/>
        <w:rPr>
          <w:sz w:val="24"/>
          <w:szCs w:val="24"/>
        </w:rPr>
      </w:pPr>
    </w:p>
    <w:p w:rsidR="00701DC9" w:rsidRPr="00BB41D0" w:rsidRDefault="00701DC9" w:rsidP="00701DC9">
      <w:pPr>
        <w:spacing w:line="276" w:lineRule="auto"/>
        <w:jc w:val="both"/>
        <w:rPr>
          <w:sz w:val="24"/>
          <w:szCs w:val="24"/>
        </w:rPr>
      </w:pPr>
      <w:r w:rsidRPr="00BB41D0">
        <w:rPr>
          <w:sz w:val="24"/>
          <w:szCs w:val="24"/>
        </w:rPr>
        <w:t xml:space="preserve">Podczas otwarcia ofert, mającego miejsce </w:t>
      </w:r>
      <w:r w:rsidRPr="00BB41D0">
        <w:rPr>
          <w:b/>
          <w:sz w:val="24"/>
          <w:szCs w:val="24"/>
        </w:rPr>
        <w:t xml:space="preserve">w dniu </w:t>
      </w:r>
      <w:r w:rsidR="00BD50A7">
        <w:rPr>
          <w:b/>
          <w:sz w:val="24"/>
          <w:szCs w:val="24"/>
        </w:rPr>
        <w:t>3</w:t>
      </w:r>
      <w:r>
        <w:rPr>
          <w:b/>
          <w:sz w:val="24"/>
          <w:szCs w:val="24"/>
        </w:rPr>
        <w:t>1</w:t>
      </w:r>
      <w:r w:rsidRPr="00BB41D0">
        <w:rPr>
          <w:b/>
          <w:sz w:val="24"/>
          <w:szCs w:val="24"/>
        </w:rPr>
        <w:t>/0</w:t>
      </w:r>
      <w:r w:rsidR="00BD50A7">
        <w:rPr>
          <w:b/>
          <w:sz w:val="24"/>
          <w:szCs w:val="24"/>
        </w:rPr>
        <w:t>5</w:t>
      </w:r>
      <w:r w:rsidRPr="00BB41D0">
        <w:rPr>
          <w:b/>
          <w:sz w:val="24"/>
          <w:szCs w:val="24"/>
        </w:rPr>
        <w:t>/2022 o godz. 10:15</w:t>
      </w:r>
      <w:r w:rsidRPr="00BB41D0">
        <w:rPr>
          <w:sz w:val="24"/>
          <w:szCs w:val="24"/>
        </w:rPr>
        <w:t>, otwarte zostały oferty następujących Wykonawców:</w:t>
      </w:r>
    </w:p>
    <w:p w:rsidR="00A80738" w:rsidRPr="00BB547B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</w:rPr>
      </w:pP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1134"/>
        <w:gridCol w:w="4961"/>
        <w:gridCol w:w="1984"/>
      </w:tblGrid>
      <w:tr w:rsidR="006B27ED" w:rsidRPr="00BB547B" w:rsidTr="005C0D7D">
        <w:tc>
          <w:tcPr>
            <w:tcW w:w="993" w:type="dxa"/>
            <w:shd w:val="clear" w:color="auto" w:fill="auto"/>
            <w:vAlign w:val="center"/>
          </w:tcPr>
          <w:p w:rsidR="006B27ED" w:rsidRPr="00BD50A7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BD50A7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Nr</w:t>
            </w:r>
            <w:r w:rsidR="00C82837" w:rsidRPr="00BD50A7">
              <w:rPr>
                <w:sz w:val="22"/>
                <w:szCs w:val="22"/>
              </w:rPr>
              <w:t xml:space="preserve"> </w:t>
            </w:r>
            <w:r w:rsidRPr="00BD50A7">
              <w:rPr>
                <w:sz w:val="22"/>
                <w:szCs w:val="22"/>
              </w:rPr>
              <w:t>zadania</w:t>
            </w:r>
          </w:p>
        </w:tc>
        <w:tc>
          <w:tcPr>
            <w:tcW w:w="4961" w:type="dxa"/>
            <w:shd w:val="clear" w:color="auto" w:fill="auto"/>
            <w:vAlign w:val="center"/>
          </w:tcPr>
          <w:p w:rsidR="006B27ED" w:rsidRPr="00BD50A7" w:rsidRDefault="006B27ED" w:rsidP="00BD50A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Nazwa i adres </w:t>
            </w:r>
            <w:r w:rsidR="00BD50A7" w:rsidRPr="00BD50A7">
              <w:rPr>
                <w:sz w:val="22"/>
                <w:szCs w:val="22"/>
              </w:rPr>
              <w:t>W</w:t>
            </w:r>
            <w:r w:rsidRPr="00BD50A7">
              <w:rPr>
                <w:sz w:val="22"/>
                <w:szCs w:val="22"/>
              </w:rPr>
              <w:t>ykonawcy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B27ED" w:rsidRPr="00BD50A7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Cena oferty</w:t>
            </w:r>
            <w:r w:rsidR="00BD50A7">
              <w:rPr>
                <w:sz w:val="22"/>
                <w:szCs w:val="22"/>
              </w:rPr>
              <w:t xml:space="preserve"> brutto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BATIST Medical P</w:t>
            </w:r>
            <w:r w:rsidR="0027753E">
              <w:rPr>
                <w:sz w:val="22"/>
                <w:szCs w:val="22"/>
              </w:rPr>
              <w:t>olska</w:t>
            </w:r>
            <w:r w:rsidRPr="00BD50A7">
              <w:rPr>
                <w:sz w:val="22"/>
                <w:szCs w:val="22"/>
              </w:rPr>
              <w:t xml:space="preserve"> Sp. z</w:t>
            </w:r>
            <w:r w:rsidR="0027753E">
              <w:rPr>
                <w:sz w:val="22"/>
                <w:szCs w:val="22"/>
              </w:rPr>
              <w:t xml:space="preserve"> </w:t>
            </w:r>
            <w:r w:rsidRPr="00BD50A7">
              <w:rPr>
                <w:sz w:val="22"/>
                <w:szCs w:val="22"/>
              </w:rPr>
              <w:t>o.o.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Kolista 25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40-486 Katowice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12 481.02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F54F3B" w:rsidRPr="00BD50A7" w:rsidRDefault="00F54F3B" w:rsidP="00F54F3B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BATIST Medical P</w:t>
            </w:r>
            <w:r>
              <w:rPr>
                <w:sz w:val="22"/>
                <w:szCs w:val="22"/>
              </w:rPr>
              <w:t>olska</w:t>
            </w:r>
            <w:r w:rsidRPr="00BD50A7">
              <w:rPr>
                <w:sz w:val="22"/>
                <w:szCs w:val="22"/>
              </w:rPr>
              <w:t xml:space="preserve"> Sp. z</w:t>
            </w:r>
            <w:r>
              <w:rPr>
                <w:sz w:val="22"/>
                <w:szCs w:val="22"/>
              </w:rPr>
              <w:t xml:space="preserve"> </w:t>
            </w:r>
            <w:r w:rsidRPr="00BD50A7">
              <w:rPr>
                <w:sz w:val="22"/>
                <w:szCs w:val="22"/>
              </w:rPr>
              <w:t>o.o.</w:t>
            </w:r>
          </w:p>
          <w:p w:rsidR="00F54F3B" w:rsidRPr="00BD50A7" w:rsidRDefault="00F54F3B" w:rsidP="00F54F3B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Kolista 25 </w:t>
            </w:r>
          </w:p>
          <w:p w:rsidR="00F35BC9" w:rsidRPr="00BD50A7" w:rsidRDefault="00F54F3B" w:rsidP="00F54F3B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40-486 Katowice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5 827.68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F54F3B" w:rsidRPr="00BD50A7" w:rsidRDefault="00F54F3B" w:rsidP="00F54F3B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BATIST Medical P</w:t>
            </w:r>
            <w:r>
              <w:rPr>
                <w:sz w:val="22"/>
                <w:szCs w:val="22"/>
              </w:rPr>
              <w:t>olska</w:t>
            </w:r>
            <w:r w:rsidRPr="00BD50A7">
              <w:rPr>
                <w:sz w:val="22"/>
                <w:szCs w:val="22"/>
              </w:rPr>
              <w:t xml:space="preserve"> Sp. z</w:t>
            </w:r>
            <w:r>
              <w:rPr>
                <w:sz w:val="22"/>
                <w:szCs w:val="22"/>
              </w:rPr>
              <w:t xml:space="preserve"> </w:t>
            </w:r>
            <w:r w:rsidRPr="00BD50A7">
              <w:rPr>
                <w:sz w:val="22"/>
                <w:szCs w:val="22"/>
              </w:rPr>
              <w:t>o.o.</w:t>
            </w:r>
          </w:p>
          <w:p w:rsidR="00F54F3B" w:rsidRPr="00BD50A7" w:rsidRDefault="00F54F3B" w:rsidP="00F54F3B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Kolista 25 </w:t>
            </w:r>
          </w:p>
          <w:p w:rsidR="00F35BC9" w:rsidRPr="00BD50A7" w:rsidRDefault="00F54F3B" w:rsidP="00F54F3B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40-486 Katowice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30 153.60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F54F3B" w:rsidRPr="00BD50A7" w:rsidRDefault="00F54F3B" w:rsidP="00F54F3B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BATIST Medical P</w:t>
            </w:r>
            <w:r>
              <w:rPr>
                <w:sz w:val="22"/>
                <w:szCs w:val="22"/>
              </w:rPr>
              <w:t>olska</w:t>
            </w:r>
            <w:r w:rsidRPr="00BD50A7">
              <w:rPr>
                <w:sz w:val="22"/>
                <w:szCs w:val="22"/>
              </w:rPr>
              <w:t xml:space="preserve"> Sp. z</w:t>
            </w:r>
            <w:r>
              <w:rPr>
                <w:sz w:val="22"/>
                <w:szCs w:val="22"/>
              </w:rPr>
              <w:t xml:space="preserve"> </w:t>
            </w:r>
            <w:r w:rsidRPr="00BD50A7">
              <w:rPr>
                <w:sz w:val="22"/>
                <w:szCs w:val="22"/>
              </w:rPr>
              <w:t>o.o.</w:t>
            </w:r>
          </w:p>
          <w:p w:rsidR="00F54F3B" w:rsidRPr="00BD50A7" w:rsidRDefault="00F54F3B" w:rsidP="00F54F3B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Kolista 25 </w:t>
            </w:r>
          </w:p>
          <w:p w:rsidR="00F35BC9" w:rsidRPr="00BD50A7" w:rsidRDefault="00F54F3B" w:rsidP="00F54F3B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40-486 Katowice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1 675.08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M</w:t>
            </w:r>
            <w:r w:rsidR="006B1E50">
              <w:rPr>
                <w:sz w:val="22"/>
                <w:szCs w:val="22"/>
              </w:rPr>
              <w:t>Ö</w:t>
            </w:r>
            <w:r w:rsidRPr="00BD50A7">
              <w:rPr>
                <w:sz w:val="22"/>
                <w:szCs w:val="22"/>
              </w:rPr>
              <w:t>LNLYCKE HEALTH CARE Polska Sp. z o.o.</w:t>
            </w:r>
          </w:p>
          <w:p w:rsidR="00F35BC9" w:rsidRPr="00BD50A7" w:rsidRDefault="006B1E50" w:rsidP="00701D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Okopowa</w:t>
            </w:r>
            <w:r w:rsidR="00F35BC9" w:rsidRPr="00BD50A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58/72</w:t>
            </w:r>
            <w:r w:rsidR="00F35BC9" w:rsidRPr="00BD50A7">
              <w:rPr>
                <w:sz w:val="22"/>
                <w:szCs w:val="22"/>
              </w:rPr>
              <w:t xml:space="preserve"> </w:t>
            </w:r>
          </w:p>
          <w:p w:rsidR="00F35BC9" w:rsidRPr="00BD50A7" w:rsidRDefault="00F35BC9" w:rsidP="006B1E50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01-</w:t>
            </w:r>
            <w:r w:rsidR="006B1E50">
              <w:rPr>
                <w:sz w:val="22"/>
                <w:szCs w:val="22"/>
              </w:rPr>
              <w:t>042</w:t>
            </w:r>
            <w:r w:rsidRPr="00BD50A7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4 915.08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6B1E50" w:rsidRPr="00BD50A7" w:rsidRDefault="006B1E50" w:rsidP="006B1E50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Ö</w:t>
            </w:r>
            <w:r w:rsidRPr="00BD50A7">
              <w:rPr>
                <w:sz w:val="22"/>
                <w:szCs w:val="22"/>
              </w:rPr>
              <w:t>LNLYCKE HEALTH CARE Polska Sp. z o.o.</w:t>
            </w:r>
          </w:p>
          <w:p w:rsidR="006B1E50" w:rsidRPr="00BD50A7" w:rsidRDefault="006B1E50" w:rsidP="006B1E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Okopowa</w:t>
            </w:r>
            <w:r w:rsidRPr="00BD50A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58/72</w:t>
            </w:r>
            <w:r w:rsidRPr="00BD50A7">
              <w:rPr>
                <w:sz w:val="22"/>
                <w:szCs w:val="22"/>
              </w:rPr>
              <w:t xml:space="preserve"> </w:t>
            </w:r>
          </w:p>
          <w:p w:rsidR="006B1E50" w:rsidRPr="00BD50A7" w:rsidRDefault="006B1E50" w:rsidP="00666068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01-</w:t>
            </w:r>
            <w:r>
              <w:rPr>
                <w:sz w:val="22"/>
                <w:szCs w:val="22"/>
              </w:rPr>
              <w:t>042</w:t>
            </w:r>
            <w:r w:rsidRPr="00BD50A7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36 288.00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6B1E50" w:rsidRPr="00BD50A7" w:rsidRDefault="006B1E50" w:rsidP="006B1E50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Ö</w:t>
            </w:r>
            <w:r w:rsidRPr="00BD50A7">
              <w:rPr>
                <w:sz w:val="22"/>
                <w:szCs w:val="22"/>
              </w:rPr>
              <w:t>LNLYCKE HEALTH CARE Polska Sp. z o.o.</w:t>
            </w:r>
          </w:p>
          <w:p w:rsidR="006B1E50" w:rsidRPr="00BD50A7" w:rsidRDefault="006B1E50" w:rsidP="006B1E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Okopowa</w:t>
            </w:r>
            <w:r w:rsidRPr="00BD50A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58/72</w:t>
            </w:r>
            <w:r w:rsidRPr="00BD50A7">
              <w:rPr>
                <w:sz w:val="22"/>
                <w:szCs w:val="22"/>
              </w:rPr>
              <w:t xml:space="preserve"> </w:t>
            </w:r>
          </w:p>
          <w:p w:rsidR="00F35BC9" w:rsidRPr="00BD50A7" w:rsidRDefault="006B1E50" w:rsidP="006B1E50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01-</w:t>
            </w:r>
            <w:r>
              <w:rPr>
                <w:sz w:val="22"/>
                <w:szCs w:val="22"/>
              </w:rPr>
              <w:t>042</w:t>
            </w:r>
            <w:r w:rsidRPr="00BD50A7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33 642.00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lastRenderedPageBreak/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15</w:t>
            </w:r>
          </w:p>
        </w:tc>
        <w:tc>
          <w:tcPr>
            <w:tcW w:w="4961" w:type="dxa"/>
            <w:shd w:val="clear" w:color="auto" w:fill="auto"/>
          </w:tcPr>
          <w:p w:rsidR="006B1E50" w:rsidRPr="00BD50A7" w:rsidRDefault="006B1E50" w:rsidP="006B1E50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Ö</w:t>
            </w:r>
            <w:r w:rsidRPr="00BD50A7">
              <w:rPr>
                <w:sz w:val="22"/>
                <w:szCs w:val="22"/>
              </w:rPr>
              <w:t>LNLYCKE HEALTH CARE Polska Sp. z o.o.</w:t>
            </w:r>
          </w:p>
          <w:p w:rsidR="006B1E50" w:rsidRPr="00BD50A7" w:rsidRDefault="006B1E50" w:rsidP="006B1E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Okopowa</w:t>
            </w:r>
            <w:r w:rsidRPr="00BD50A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58/72</w:t>
            </w:r>
            <w:r w:rsidRPr="00BD50A7">
              <w:rPr>
                <w:sz w:val="22"/>
                <w:szCs w:val="22"/>
              </w:rPr>
              <w:t xml:space="preserve"> </w:t>
            </w:r>
          </w:p>
          <w:p w:rsidR="00F35BC9" w:rsidRPr="00BD50A7" w:rsidRDefault="006B1E50" w:rsidP="006B1E50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01-</w:t>
            </w:r>
            <w:r>
              <w:rPr>
                <w:sz w:val="22"/>
                <w:szCs w:val="22"/>
              </w:rPr>
              <w:t>042</w:t>
            </w:r>
            <w:r w:rsidRPr="00BD50A7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172.80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19</w:t>
            </w:r>
          </w:p>
        </w:tc>
        <w:tc>
          <w:tcPr>
            <w:tcW w:w="4961" w:type="dxa"/>
            <w:shd w:val="clear" w:color="auto" w:fill="auto"/>
          </w:tcPr>
          <w:p w:rsidR="006B1E50" w:rsidRPr="00BD50A7" w:rsidRDefault="006B1E50" w:rsidP="006B1E50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M</w:t>
            </w:r>
            <w:r>
              <w:rPr>
                <w:sz w:val="22"/>
                <w:szCs w:val="22"/>
              </w:rPr>
              <w:t>Ö</w:t>
            </w:r>
            <w:r w:rsidRPr="00BD50A7">
              <w:rPr>
                <w:sz w:val="22"/>
                <w:szCs w:val="22"/>
              </w:rPr>
              <w:t>LNLYCKE HEALTH CARE Polska Sp. z o.o.</w:t>
            </w:r>
          </w:p>
          <w:p w:rsidR="006B1E50" w:rsidRPr="00BD50A7" w:rsidRDefault="006B1E50" w:rsidP="006B1E5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Okopowa</w:t>
            </w:r>
            <w:r w:rsidRPr="00BD50A7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58/72</w:t>
            </w:r>
            <w:r w:rsidRPr="00BD50A7">
              <w:rPr>
                <w:sz w:val="22"/>
                <w:szCs w:val="22"/>
              </w:rPr>
              <w:t xml:space="preserve"> </w:t>
            </w:r>
          </w:p>
          <w:p w:rsidR="00F35BC9" w:rsidRPr="00BD50A7" w:rsidRDefault="006B1E50" w:rsidP="006B1E50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01-</w:t>
            </w:r>
            <w:r>
              <w:rPr>
                <w:sz w:val="22"/>
                <w:szCs w:val="22"/>
              </w:rPr>
              <w:t>042</w:t>
            </w:r>
            <w:r w:rsidRPr="00BD50A7">
              <w:rPr>
                <w:sz w:val="22"/>
                <w:szCs w:val="22"/>
              </w:rPr>
              <w:t xml:space="preserve">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23 760.00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18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ZORIN Adrian Beton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Marszałka Józefa Piłsudskiego 7/33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95-200 Pabianice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1 845.00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24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ZORIN Adrian Beton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Marszałka Józefa Piłsudskiego 7/33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95-200 Pabianice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9 840.00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LOHMANN &amp; RAUSCHER Polska Sp. z o.o.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Moniuszki 14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95-200 Pabianice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35 899.20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666068" w:rsidRDefault="00666068" w:rsidP="00701DC9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 firm:</w:t>
            </w:r>
          </w:p>
          <w:p w:rsidR="00666068" w:rsidRDefault="00666068" w:rsidP="005C0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CITONET Śląski Sp. z o.o.</w:t>
            </w:r>
          </w:p>
          <w:p w:rsidR="00666068" w:rsidRDefault="005C0D7D" w:rsidP="005C0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Wojkowicka 35, 41-250 Czeladź,</w:t>
            </w:r>
          </w:p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Toruńskie Zakłady Materiałów Opatrunkowych S.A.</w:t>
            </w:r>
          </w:p>
          <w:p w:rsidR="00F35BC9" w:rsidRPr="00BD50A7" w:rsidRDefault="00F35BC9" w:rsidP="005C0D7D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Żółkiewskiego 20/26</w:t>
            </w:r>
            <w:r w:rsidR="005C0D7D">
              <w:rPr>
                <w:sz w:val="22"/>
                <w:szCs w:val="22"/>
              </w:rPr>
              <w:t xml:space="preserve">, </w:t>
            </w:r>
            <w:r w:rsidRPr="00BD50A7">
              <w:rPr>
                <w:sz w:val="22"/>
                <w:szCs w:val="22"/>
              </w:rPr>
              <w:t>87-100 Toruń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8 777.16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5C0D7D" w:rsidRDefault="005C0D7D" w:rsidP="005C0D7D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 firm:</w:t>
            </w:r>
          </w:p>
          <w:p w:rsidR="005C0D7D" w:rsidRDefault="005C0D7D" w:rsidP="005C0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CITONET Śląski Sp. z o.o.</w:t>
            </w:r>
          </w:p>
          <w:p w:rsidR="005C0D7D" w:rsidRDefault="005C0D7D" w:rsidP="005C0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Wojkowicka 35, 41-250 Czeladź,</w:t>
            </w:r>
          </w:p>
          <w:p w:rsidR="005C0D7D" w:rsidRPr="00BD50A7" w:rsidRDefault="005C0D7D" w:rsidP="005C0D7D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Toruńskie Zakłady Materiałów Opatrunkowych S.A.</w:t>
            </w:r>
          </w:p>
          <w:p w:rsidR="00F35BC9" w:rsidRPr="00BD50A7" w:rsidRDefault="005C0D7D" w:rsidP="005C0D7D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BD50A7">
              <w:rPr>
                <w:sz w:val="22"/>
                <w:szCs w:val="22"/>
              </w:rPr>
              <w:t>87-100 Toruń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2 561.76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5C0D7D" w:rsidRDefault="005C0D7D" w:rsidP="005C0D7D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 firm:</w:t>
            </w:r>
          </w:p>
          <w:p w:rsidR="005C0D7D" w:rsidRDefault="005C0D7D" w:rsidP="005C0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CITONET Śląski Sp. z o.o.</w:t>
            </w:r>
          </w:p>
          <w:p w:rsidR="005C0D7D" w:rsidRDefault="005C0D7D" w:rsidP="005C0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Wojkowicka 35, 41-250 Czeladź,</w:t>
            </w:r>
          </w:p>
          <w:p w:rsidR="005C0D7D" w:rsidRPr="00BD50A7" w:rsidRDefault="005C0D7D" w:rsidP="005C0D7D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Toruńskie Zakłady Materiałów Opatrunkowych S.A.</w:t>
            </w:r>
          </w:p>
          <w:p w:rsidR="00F35BC9" w:rsidRPr="00BD50A7" w:rsidRDefault="005C0D7D" w:rsidP="005C0D7D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BD50A7">
              <w:rPr>
                <w:sz w:val="22"/>
                <w:szCs w:val="22"/>
              </w:rPr>
              <w:t>87-100 Toruń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13 643.64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5C0D7D" w:rsidRDefault="005C0D7D" w:rsidP="005C0D7D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 firm:</w:t>
            </w:r>
          </w:p>
          <w:p w:rsidR="005C0D7D" w:rsidRDefault="005C0D7D" w:rsidP="005C0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CITONET Śląski Sp. z o.o.</w:t>
            </w:r>
          </w:p>
          <w:p w:rsidR="005C0D7D" w:rsidRDefault="005C0D7D" w:rsidP="005C0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Wojkowicka 35, 41-250 Czeladź,</w:t>
            </w:r>
          </w:p>
          <w:p w:rsidR="005C0D7D" w:rsidRPr="00BD50A7" w:rsidRDefault="005C0D7D" w:rsidP="005C0D7D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Toruńskie Zakłady Materiałów Opatrunkowych S.A.</w:t>
            </w:r>
          </w:p>
          <w:p w:rsidR="00F35BC9" w:rsidRPr="00BD50A7" w:rsidRDefault="005C0D7D" w:rsidP="005C0D7D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BD50A7">
              <w:rPr>
                <w:sz w:val="22"/>
                <w:szCs w:val="22"/>
              </w:rPr>
              <w:t>87-100 Toruń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45 031.68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5C0D7D" w:rsidRDefault="005C0D7D" w:rsidP="005C0D7D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 firm:</w:t>
            </w:r>
          </w:p>
          <w:p w:rsidR="005C0D7D" w:rsidRDefault="005C0D7D" w:rsidP="005C0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CITONET Śląski Sp. z o.o.</w:t>
            </w:r>
          </w:p>
          <w:p w:rsidR="005C0D7D" w:rsidRDefault="005C0D7D" w:rsidP="005C0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Wojkowicka 35, 41-250 Czeladź,</w:t>
            </w:r>
          </w:p>
          <w:p w:rsidR="005C0D7D" w:rsidRPr="00BD50A7" w:rsidRDefault="005C0D7D" w:rsidP="005C0D7D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Toruńskie Zakłady Materiałów Opatrunkowych S.A.</w:t>
            </w:r>
          </w:p>
          <w:p w:rsidR="00F35BC9" w:rsidRPr="00BD50A7" w:rsidRDefault="005C0D7D" w:rsidP="005C0D7D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BD50A7">
              <w:rPr>
                <w:sz w:val="22"/>
                <w:szCs w:val="22"/>
              </w:rPr>
              <w:t>87-100 Toruń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3 053.70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13</w:t>
            </w:r>
          </w:p>
        </w:tc>
        <w:tc>
          <w:tcPr>
            <w:tcW w:w="4961" w:type="dxa"/>
            <w:shd w:val="clear" w:color="auto" w:fill="auto"/>
          </w:tcPr>
          <w:p w:rsidR="005C0D7D" w:rsidRDefault="005C0D7D" w:rsidP="005C0D7D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 firm:</w:t>
            </w:r>
          </w:p>
          <w:p w:rsidR="005C0D7D" w:rsidRDefault="005C0D7D" w:rsidP="005C0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CITONET Śląski Sp. z o.o.</w:t>
            </w:r>
          </w:p>
          <w:p w:rsidR="005C0D7D" w:rsidRDefault="005C0D7D" w:rsidP="005C0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Wojkowicka 35, 41-250 Czeladź,</w:t>
            </w:r>
          </w:p>
          <w:p w:rsidR="005C0D7D" w:rsidRPr="00BD50A7" w:rsidRDefault="005C0D7D" w:rsidP="005C0D7D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Toruńskie Zakłady Materiałów Opatrunkowych S.A.</w:t>
            </w:r>
          </w:p>
          <w:p w:rsidR="00F35BC9" w:rsidRDefault="005C0D7D" w:rsidP="005C0D7D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BD50A7">
              <w:rPr>
                <w:sz w:val="22"/>
                <w:szCs w:val="22"/>
              </w:rPr>
              <w:t>87-100 Toruń</w:t>
            </w:r>
          </w:p>
          <w:p w:rsidR="005C0D7D" w:rsidRDefault="005C0D7D" w:rsidP="005C0D7D">
            <w:pPr>
              <w:spacing w:after="80"/>
              <w:jc w:val="both"/>
              <w:rPr>
                <w:sz w:val="22"/>
                <w:szCs w:val="22"/>
              </w:rPr>
            </w:pPr>
          </w:p>
          <w:p w:rsidR="005C0D7D" w:rsidRPr="00BD50A7" w:rsidRDefault="005C0D7D" w:rsidP="005C0D7D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699.84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lastRenderedPageBreak/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19</w:t>
            </w:r>
          </w:p>
        </w:tc>
        <w:tc>
          <w:tcPr>
            <w:tcW w:w="4961" w:type="dxa"/>
            <w:shd w:val="clear" w:color="auto" w:fill="auto"/>
          </w:tcPr>
          <w:p w:rsidR="005C0D7D" w:rsidRDefault="005C0D7D" w:rsidP="005C0D7D">
            <w:pPr>
              <w:spacing w:before="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Konsorcjum firm:</w:t>
            </w:r>
          </w:p>
          <w:p w:rsidR="005C0D7D" w:rsidRDefault="005C0D7D" w:rsidP="005C0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CITONET Śląski Sp. z o.o.</w:t>
            </w:r>
          </w:p>
          <w:p w:rsidR="005C0D7D" w:rsidRDefault="005C0D7D" w:rsidP="005C0D7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Wojkowicka 35, 41-250 Czeladź,</w:t>
            </w:r>
          </w:p>
          <w:p w:rsidR="005C0D7D" w:rsidRPr="00BD50A7" w:rsidRDefault="005C0D7D" w:rsidP="005C0D7D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Toruńskie Zakłady Materiałów Opatrunkowych S.A.</w:t>
            </w:r>
          </w:p>
          <w:p w:rsidR="00F35BC9" w:rsidRPr="00BD50A7" w:rsidRDefault="005C0D7D" w:rsidP="005C0D7D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Żółkiewskiego 20/26</w:t>
            </w:r>
            <w:r>
              <w:rPr>
                <w:sz w:val="22"/>
                <w:szCs w:val="22"/>
              </w:rPr>
              <w:t xml:space="preserve">, </w:t>
            </w:r>
            <w:r w:rsidRPr="00BD50A7">
              <w:rPr>
                <w:sz w:val="22"/>
                <w:szCs w:val="22"/>
              </w:rPr>
              <w:t>87-100 Toruń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16 221.60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7 443.36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2 388.96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8 877.06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3 628.47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30 283.20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17 864.28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1 233.47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3 453.84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10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5 718.98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12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3 515.40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15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327.24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16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14 401.77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18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  <w:p w:rsidR="00823B32" w:rsidRDefault="00823B32" w:rsidP="00701DC9">
            <w:pPr>
              <w:spacing w:after="80"/>
              <w:jc w:val="both"/>
              <w:rPr>
                <w:sz w:val="22"/>
                <w:szCs w:val="22"/>
              </w:rPr>
            </w:pPr>
          </w:p>
          <w:p w:rsidR="00823B32" w:rsidRPr="00BD50A7" w:rsidRDefault="00823B32" w:rsidP="00701DC9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515.16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lastRenderedPageBreak/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20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3 213.00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24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3 931.20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25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2 548.80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27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5 607.36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29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345.60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30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3 253.35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31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309.96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32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ZARYS International Group Sp. z o.o. Sp. K.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Pod Borem 18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41-808 Zabrze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11 442.60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16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J.</w:t>
            </w:r>
            <w:r w:rsidR="00823B32">
              <w:rPr>
                <w:sz w:val="22"/>
                <w:szCs w:val="22"/>
              </w:rPr>
              <w:t xml:space="preserve"> </w:t>
            </w:r>
            <w:r w:rsidRPr="00BD50A7">
              <w:rPr>
                <w:sz w:val="22"/>
                <w:szCs w:val="22"/>
              </w:rPr>
              <w:t>Chodacki, A.</w:t>
            </w:r>
            <w:r w:rsidR="00823B32">
              <w:rPr>
                <w:sz w:val="22"/>
                <w:szCs w:val="22"/>
              </w:rPr>
              <w:t xml:space="preserve"> </w:t>
            </w:r>
            <w:r w:rsidRPr="00BD50A7">
              <w:rPr>
                <w:sz w:val="22"/>
                <w:szCs w:val="22"/>
              </w:rPr>
              <w:t>Misztal MEDICA Sp. J.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Przemysłowa 4A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59-300 Lubin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20 314.80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18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J.</w:t>
            </w:r>
            <w:r w:rsidR="00823B32">
              <w:rPr>
                <w:sz w:val="22"/>
                <w:szCs w:val="22"/>
              </w:rPr>
              <w:t xml:space="preserve"> </w:t>
            </w:r>
            <w:r w:rsidRPr="00BD50A7">
              <w:rPr>
                <w:sz w:val="22"/>
                <w:szCs w:val="22"/>
              </w:rPr>
              <w:t>Chodacki, A.</w:t>
            </w:r>
            <w:r w:rsidR="00823B32">
              <w:rPr>
                <w:sz w:val="22"/>
                <w:szCs w:val="22"/>
              </w:rPr>
              <w:t xml:space="preserve"> </w:t>
            </w:r>
            <w:r w:rsidRPr="00BD50A7">
              <w:rPr>
                <w:sz w:val="22"/>
                <w:szCs w:val="22"/>
              </w:rPr>
              <w:t>Misztal MEDICA Sp. J.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Przemysłowa 4A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59-300 Lubin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453.60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19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J.</w:t>
            </w:r>
            <w:r w:rsidR="00823B32">
              <w:rPr>
                <w:sz w:val="22"/>
                <w:szCs w:val="22"/>
              </w:rPr>
              <w:t xml:space="preserve"> </w:t>
            </w:r>
            <w:r w:rsidRPr="00BD50A7">
              <w:rPr>
                <w:sz w:val="22"/>
                <w:szCs w:val="22"/>
              </w:rPr>
              <w:t>Chodacki, A.</w:t>
            </w:r>
            <w:r w:rsidR="00823B32">
              <w:rPr>
                <w:sz w:val="22"/>
                <w:szCs w:val="22"/>
              </w:rPr>
              <w:t xml:space="preserve"> </w:t>
            </w:r>
            <w:r w:rsidRPr="00BD50A7">
              <w:rPr>
                <w:sz w:val="22"/>
                <w:szCs w:val="22"/>
              </w:rPr>
              <w:t>Misztal MEDICA Sp. J.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Przemysłowa 4A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59-300 Lubin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8 899.20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PAUL HARTMANN Polska Sp. z o.o.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Stefana Żeromskiego 17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95-200 Pabianice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10 041.84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PAUL HARTMANN Polska Sp. z o.o.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Stefana Żeromskiego 17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95-200 Pabianice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8 132.40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PAUL HARTMANN Polska Sp. z o.o.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Stefana Żeromskiego 17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95-200 Pabianice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7 218.50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PAUL HARTMANN Polska Sp. z o.o.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Stefana Żeromskiego 17 </w:t>
            </w:r>
          </w:p>
          <w:p w:rsidR="00F35BC9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95-200 Pabianice</w:t>
            </w:r>
          </w:p>
          <w:p w:rsidR="00823B32" w:rsidRPr="00BD50A7" w:rsidRDefault="00823B32" w:rsidP="00701DC9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20 880.72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lastRenderedPageBreak/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8</w:t>
            </w:r>
          </w:p>
        </w:tc>
        <w:tc>
          <w:tcPr>
            <w:tcW w:w="4961" w:type="dxa"/>
            <w:shd w:val="clear" w:color="auto" w:fill="auto"/>
          </w:tcPr>
          <w:p w:rsidR="006715B9" w:rsidRDefault="006715B9" w:rsidP="00670F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PANEP s.r.o.</w:t>
            </w:r>
          </w:p>
          <w:p w:rsidR="006715B9" w:rsidRDefault="006715B9" w:rsidP="00670F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Brněnská 1246, 665 01 Rosice u Brna,                       Republika Czeska</w:t>
            </w:r>
          </w:p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PANEP s.r.o. Sp. z o.o. Oddział w Polsce</w:t>
            </w:r>
          </w:p>
          <w:p w:rsidR="00F35BC9" w:rsidRPr="00BD50A7" w:rsidRDefault="00670F53" w:rsidP="00701DC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="00F35BC9" w:rsidRPr="00BD50A7">
              <w:rPr>
                <w:sz w:val="22"/>
                <w:szCs w:val="22"/>
              </w:rPr>
              <w:t xml:space="preserve"> Dywizji Pancernej 45 </w:t>
            </w:r>
          </w:p>
          <w:p w:rsidR="00F35BC9" w:rsidRPr="00BD50A7" w:rsidRDefault="00F35BC9" w:rsidP="00670F53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43-3</w:t>
            </w:r>
            <w:r w:rsidR="00670F53">
              <w:rPr>
                <w:sz w:val="22"/>
                <w:szCs w:val="22"/>
              </w:rPr>
              <w:t>82</w:t>
            </w:r>
            <w:r w:rsidRPr="00BD50A7">
              <w:rPr>
                <w:sz w:val="22"/>
                <w:szCs w:val="22"/>
              </w:rPr>
              <w:t xml:space="preserve"> Bielsko-Biała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13 041.00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</w:t>
            </w:r>
          </w:p>
        </w:tc>
        <w:tc>
          <w:tcPr>
            <w:tcW w:w="4961" w:type="dxa"/>
            <w:shd w:val="clear" w:color="auto" w:fill="auto"/>
          </w:tcPr>
          <w:p w:rsidR="00670F53" w:rsidRDefault="00670F53" w:rsidP="00670F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PANEP s.r.o.</w:t>
            </w:r>
          </w:p>
          <w:p w:rsidR="00670F53" w:rsidRDefault="00670F53" w:rsidP="00670F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Brněnská 1246, 665 01 Rosice u Brna,                       Republika Czeska</w:t>
            </w:r>
          </w:p>
          <w:p w:rsidR="00670F53" w:rsidRPr="00BD50A7" w:rsidRDefault="00670F53" w:rsidP="00670F53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PANEP s.r.o. Sp. z o.o. Oddział w Polsce</w:t>
            </w:r>
          </w:p>
          <w:p w:rsidR="00670F53" w:rsidRPr="00BD50A7" w:rsidRDefault="00670F53" w:rsidP="00670F5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BD50A7">
              <w:rPr>
                <w:sz w:val="22"/>
                <w:szCs w:val="22"/>
              </w:rPr>
              <w:t xml:space="preserve"> Dywizji Pancernej 45 </w:t>
            </w:r>
          </w:p>
          <w:p w:rsidR="00F35BC9" w:rsidRPr="00BD50A7" w:rsidRDefault="00670F53" w:rsidP="00670F53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43-3</w:t>
            </w:r>
            <w:r>
              <w:rPr>
                <w:sz w:val="22"/>
                <w:szCs w:val="22"/>
              </w:rPr>
              <w:t>82</w:t>
            </w:r>
            <w:r w:rsidRPr="00BD50A7">
              <w:rPr>
                <w:sz w:val="22"/>
                <w:szCs w:val="22"/>
              </w:rPr>
              <w:t xml:space="preserve"> Bielsko-Biała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2 511.00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27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Krajowe Towarzystwo Gospodarcze SEMIGAT S.A.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Ratuszowa 11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03-450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4 474.66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12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EM POLAND Sp. z o.o.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Aleja Piłsudskiego 63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05-070 Sulejówek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2 457.00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16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EM POLAND Sp. z o.o.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Aleja Piłsudskiego 63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05-070 Sulejówek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14 600.10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18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EM POLAND Sp. z o.o.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Aleja Piłsudskiego 63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05-070 Sulejówek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696.60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19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EM POLAND Sp. z o.o.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Aleja Piłsudskiego 63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05-070 Sulejówek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10 368.00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20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EM POLAND Sp. z o.o.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Aleja Piłsudskiego 63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05-070 Sulejówek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4 590.00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24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EM POLAND Sp. z o.o.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Aleja Piłsudskiego 63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05-070 Sulejówek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1 209.60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32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EM POLAND Sp. z o.o.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Aleja Piłsudskiego 63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05-070 Sulejówek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7 290.00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SKAMEX Sp. z o.o. 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Częstochowska 38/52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93-121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46 656.00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SKAMEX Sp. z o.o. 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Częstochowska 38/52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93-121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29 106.00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SKAMEX Sp. z o.o. 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Częstochowska 38/52 </w:t>
            </w:r>
          </w:p>
          <w:p w:rsidR="00F35BC9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93-121 Łódź</w:t>
            </w:r>
          </w:p>
          <w:p w:rsidR="00F648BF" w:rsidRDefault="00F648BF" w:rsidP="00701DC9">
            <w:pPr>
              <w:spacing w:after="80"/>
              <w:jc w:val="both"/>
              <w:rPr>
                <w:sz w:val="22"/>
                <w:szCs w:val="22"/>
              </w:rPr>
            </w:pPr>
          </w:p>
          <w:p w:rsidR="00F648BF" w:rsidRPr="00BD50A7" w:rsidRDefault="00F648BF" w:rsidP="00701DC9">
            <w:pPr>
              <w:spacing w:after="80"/>
              <w:jc w:val="both"/>
              <w:rPr>
                <w:sz w:val="22"/>
                <w:szCs w:val="22"/>
              </w:rPr>
            </w:pP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1 879.20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lastRenderedPageBreak/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11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SKAMEX Sp. z o.o. 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Częstochowska 38/52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93-121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17 670.96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17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SKAMEX Sp. z o.o. 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Częstochowska 38/52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93-121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64 366.92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18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SKAMEX Sp. z o.o. 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Częstochowska 38/52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93-121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486.00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19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SKAMEX Sp. z o.o. 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Częstochowska 38/52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93-121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13 392.00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25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SKAMEX Sp. z o.o. 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Częstochowska 38/52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93-121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3 672.00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29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SKAMEX Sp. z o.o. 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Częstochowska 38/52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93-121 Łódź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335.23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19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PROFINTERN International FC Sp. z o.o.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Chmielna 27M/14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00-021 Warszawa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9 720.00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18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POLMIL Sp. z o.o. S.K.A.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Przemysłowa 8B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85-758 Bydgoszcz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502.20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20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POLMIL Sp. z o.o. S.K.A.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Przemysłowa 8B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85-758 Bydgoszcz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3 888.00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21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POLMIL Sp. z o.o. S.K.A.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Przemysłowa 8B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85-758 Bydgoszcz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125.28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25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POLMIL Sp. z o.o. S.K.A.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 xml:space="preserve">Przemysłowa 8B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85-758 Bydgoszcz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1 944.00 zł</w:t>
            </w:r>
          </w:p>
        </w:tc>
      </w:tr>
      <w:tr w:rsidR="00F35BC9" w:rsidRPr="00BB547B" w:rsidTr="005C0D7D">
        <w:tc>
          <w:tcPr>
            <w:tcW w:w="993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19</w:t>
            </w:r>
          </w:p>
        </w:tc>
        <w:tc>
          <w:tcPr>
            <w:tcW w:w="4961" w:type="dxa"/>
            <w:shd w:val="clear" w:color="auto" w:fill="auto"/>
          </w:tcPr>
          <w:p w:rsidR="00F35BC9" w:rsidRPr="00BD50A7" w:rsidRDefault="00F35BC9" w:rsidP="00701DC9">
            <w:pPr>
              <w:spacing w:before="80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MERCATOR MEDICAL S.A.</w:t>
            </w:r>
          </w:p>
          <w:p w:rsidR="00F35BC9" w:rsidRPr="00BD50A7" w:rsidRDefault="00F35BC9" w:rsidP="00701DC9">
            <w:pPr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H</w:t>
            </w:r>
            <w:r w:rsidR="00F648BF">
              <w:rPr>
                <w:sz w:val="22"/>
                <w:szCs w:val="22"/>
              </w:rPr>
              <w:t xml:space="preserve">eleny </w:t>
            </w:r>
            <w:r w:rsidRPr="00BD50A7">
              <w:rPr>
                <w:sz w:val="22"/>
                <w:szCs w:val="22"/>
              </w:rPr>
              <w:t xml:space="preserve">Modrzejewskiej 30 </w:t>
            </w:r>
          </w:p>
          <w:p w:rsidR="00F35BC9" w:rsidRPr="00BD50A7" w:rsidRDefault="00F35BC9" w:rsidP="00701DC9">
            <w:pPr>
              <w:spacing w:after="80"/>
              <w:jc w:val="both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31-327 Kraków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F35BC9" w:rsidRPr="00BD50A7" w:rsidRDefault="00F35BC9" w:rsidP="00701DC9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BD50A7">
              <w:rPr>
                <w:sz w:val="22"/>
                <w:szCs w:val="22"/>
              </w:rPr>
              <w:t>10 195.20 zł</w:t>
            </w:r>
          </w:p>
        </w:tc>
      </w:tr>
      <w:bookmarkEnd w:id="0"/>
    </w:tbl>
    <w:p w:rsidR="0027753E" w:rsidRDefault="0027753E" w:rsidP="0027753E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27753E" w:rsidRDefault="0027753E" w:rsidP="0027753E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27753E" w:rsidRPr="001C3705" w:rsidRDefault="0027753E" w:rsidP="0027753E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>Zamawiający</w:t>
      </w:r>
    </w:p>
    <w:p w:rsidR="0027753E" w:rsidRPr="001C3705" w:rsidRDefault="0027753E" w:rsidP="0027753E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</w:p>
    <w:p w:rsidR="0027753E" w:rsidRDefault="0027753E" w:rsidP="0027753E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 w:rsidRPr="001C3705">
        <w:rPr>
          <w:i/>
          <w:szCs w:val="24"/>
        </w:rPr>
        <w:t xml:space="preserve">p.o. </w:t>
      </w:r>
      <w:r w:rsidR="0084586B">
        <w:rPr>
          <w:i/>
          <w:szCs w:val="24"/>
        </w:rPr>
        <w:t xml:space="preserve">Zastępcy </w:t>
      </w:r>
      <w:r w:rsidRPr="001C3705">
        <w:rPr>
          <w:i/>
          <w:szCs w:val="24"/>
        </w:rPr>
        <w:t>Dyrektor</w:t>
      </w:r>
      <w:r w:rsidR="0084586B">
        <w:rPr>
          <w:i/>
          <w:szCs w:val="24"/>
        </w:rPr>
        <w:t>a</w:t>
      </w:r>
    </w:p>
    <w:p w:rsidR="0084586B" w:rsidRPr="001C3705" w:rsidRDefault="0084586B" w:rsidP="0027753E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ds. Administracyjno-Ekonomicznych</w:t>
      </w:r>
    </w:p>
    <w:p w:rsidR="0027753E" w:rsidRPr="001C3705" w:rsidRDefault="0027753E" w:rsidP="0027753E">
      <w:pPr>
        <w:pStyle w:val="Tekstpodstawowy"/>
        <w:spacing w:line="240" w:lineRule="auto"/>
        <w:ind w:left="3119" w:firstLine="425"/>
        <w:jc w:val="right"/>
        <w:rPr>
          <w:i/>
          <w:szCs w:val="24"/>
        </w:rPr>
      </w:pPr>
      <w:r>
        <w:rPr>
          <w:i/>
          <w:szCs w:val="24"/>
        </w:rPr>
        <w:t>Bo</w:t>
      </w:r>
      <w:r w:rsidR="0084586B">
        <w:rPr>
          <w:i/>
          <w:szCs w:val="24"/>
        </w:rPr>
        <w:t>że</w:t>
      </w:r>
      <w:r>
        <w:rPr>
          <w:i/>
          <w:szCs w:val="24"/>
        </w:rPr>
        <w:t>n</w:t>
      </w:r>
      <w:r w:rsidR="0084586B">
        <w:rPr>
          <w:i/>
          <w:szCs w:val="24"/>
        </w:rPr>
        <w:t>a</w:t>
      </w:r>
      <w:r>
        <w:rPr>
          <w:i/>
          <w:szCs w:val="24"/>
        </w:rPr>
        <w:t xml:space="preserve"> </w:t>
      </w:r>
      <w:r w:rsidR="0084586B">
        <w:rPr>
          <w:i/>
          <w:szCs w:val="24"/>
        </w:rPr>
        <w:t>Biolik-Stich</w:t>
      </w:r>
    </w:p>
    <w:p w:rsidR="00C236D3" w:rsidRPr="00BB547B" w:rsidRDefault="00C236D3" w:rsidP="00BD50A7">
      <w:pPr>
        <w:pStyle w:val="Tekstpodstawowy"/>
        <w:spacing w:before="480" w:after="480"/>
        <w:ind w:left="3119" w:firstLine="425"/>
        <w:jc w:val="right"/>
        <w:rPr>
          <w:rFonts w:ascii="Arial" w:hAnsi="Arial" w:cs="Arial"/>
          <w:sz w:val="22"/>
          <w:szCs w:val="22"/>
        </w:rPr>
      </w:pPr>
    </w:p>
    <w:sectPr w:rsidR="00C236D3" w:rsidRPr="00BB547B" w:rsidSect="00BD50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7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586B" w:rsidRDefault="0084586B">
      <w:r>
        <w:separator/>
      </w:r>
    </w:p>
  </w:endnote>
  <w:endnote w:type="continuationSeparator" w:id="0">
    <w:p w:rsidR="0084586B" w:rsidRDefault="008458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86B" w:rsidRDefault="00762BD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84586B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84586B">
      <w:rPr>
        <w:rStyle w:val="Numerstrony"/>
        <w:noProof/>
      </w:rPr>
      <w:t>1</w:t>
    </w:r>
    <w:r>
      <w:rPr>
        <w:rStyle w:val="Numerstrony"/>
      </w:rPr>
      <w:fldChar w:fldCharType="end"/>
    </w:r>
  </w:p>
  <w:p w:rsidR="0084586B" w:rsidRDefault="0084586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86B" w:rsidRDefault="00762BD8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1025" style="position:absolute;left:0;text-align:left;z-index:251657728" from="-3.85pt,8.7pt" to="455.15pt,8.7pt"/>
      </w:pict>
    </w:r>
  </w:p>
  <w:p w:rsidR="0084586B" w:rsidRDefault="0084586B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62BD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62BD8">
      <w:rPr>
        <w:rStyle w:val="Numerstrony"/>
        <w:rFonts w:ascii="Arial" w:hAnsi="Arial"/>
        <w:sz w:val="18"/>
        <w:szCs w:val="18"/>
      </w:rPr>
      <w:fldChar w:fldCharType="separate"/>
    </w:r>
    <w:r w:rsidR="003B4C85">
      <w:rPr>
        <w:rStyle w:val="Numerstrony"/>
        <w:rFonts w:ascii="Arial" w:hAnsi="Arial"/>
        <w:noProof/>
        <w:sz w:val="18"/>
        <w:szCs w:val="18"/>
      </w:rPr>
      <w:t>1</w:t>
    </w:r>
    <w:r w:rsidR="00762BD8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62BD8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62BD8">
      <w:rPr>
        <w:rStyle w:val="Numerstrony"/>
        <w:rFonts w:ascii="Arial" w:hAnsi="Arial"/>
        <w:sz w:val="18"/>
        <w:szCs w:val="18"/>
      </w:rPr>
      <w:fldChar w:fldCharType="separate"/>
    </w:r>
    <w:r w:rsidR="003B4C85">
      <w:rPr>
        <w:rStyle w:val="Numerstrony"/>
        <w:rFonts w:ascii="Arial" w:hAnsi="Arial"/>
        <w:noProof/>
        <w:sz w:val="18"/>
        <w:szCs w:val="18"/>
      </w:rPr>
      <w:t>6</w:t>
    </w:r>
    <w:r w:rsidR="00762BD8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86B" w:rsidRDefault="0084586B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84586B" w:rsidRDefault="0084586B">
    <w:pPr>
      <w:pStyle w:val="Stopka"/>
      <w:tabs>
        <w:tab w:val="clear" w:pos="4536"/>
      </w:tabs>
      <w:jc w:val="center"/>
    </w:pPr>
  </w:p>
  <w:p w:rsidR="0084586B" w:rsidRDefault="0084586B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762BD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62BD8">
      <w:rPr>
        <w:rStyle w:val="Numerstrony"/>
      </w:rPr>
      <w:fldChar w:fldCharType="separate"/>
    </w:r>
    <w:r>
      <w:rPr>
        <w:rStyle w:val="Numerstrony"/>
        <w:noProof/>
      </w:rPr>
      <w:t>1</w:t>
    </w:r>
    <w:r w:rsidR="00762BD8">
      <w:rPr>
        <w:rStyle w:val="Numerstrony"/>
      </w:rPr>
      <w:fldChar w:fldCharType="end"/>
    </w:r>
    <w:r>
      <w:rPr>
        <w:rStyle w:val="Numerstrony"/>
      </w:rPr>
      <w:t>/</w:t>
    </w:r>
    <w:r w:rsidR="00762BD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62BD8">
      <w:rPr>
        <w:rStyle w:val="Numerstrony"/>
      </w:rPr>
      <w:fldChar w:fldCharType="separate"/>
    </w:r>
    <w:r w:rsidR="003B4C85">
      <w:rPr>
        <w:rStyle w:val="Numerstrony"/>
        <w:noProof/>
      </w:rPr>
      <w:t>6</w:t>
    </w:r>
    <w:r w:rsidR="00762BD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586B" w:rsidRDefault="0084586B">
      <w:r>
        <w:separator/>
      </w:r>
    </w:p>
  </w:footnote>
  <w:footnote w:type="continuationSeparator" w:id="0">
    <w:p w:rsidR="0084586B" w:rsidRDefault="008458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86B" w:rsidRDefault="0084586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86B" w:rsidRDefault="0084586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586B" w:rsidRDefault="0084586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5BC9"/>
    <w:rsid w:val="00007727"/>
    <w:rsid w:val="00017720"/>
    <w:rsid w:val="00035488"/>
    <w:rsid w:val="000726E2"/>
    <w:rsid w:val="000D7F25"/>
    <w:rsid w:val="000E00E5"/>
    <w:rsid w:val="00173B20"/>
    <w:rsid w:val="001C69FF"/>
    <w:rsid w:val="0023318D"/>
    <w:rsid w:val="00273525"/>
    <w:rsid w:val="0027753E"/>
    <w:rsid w:val="002B406C"/>
    <w:rsid w:val="003B4C85"/>
    <w:rsid w:val="003D72FD"/>
    <w:rsid w:val="00401193"/>
    <w:rsid w:val="00423179"/>
    <w:rsid w:val="00474BAF"/>
    <w:rsid w:val="00490DC0"/>
    <w:rsid w:val="00493F8C"/>
    <w:rsid w:val="004A1516"/>
    <w:rsid w:val="004C7E9B"/>
    <w:rsid w:val="005614F2"/>
    <w:rsid w:val="00577BC6"/>
    <w:rsid w:val="005C0D7D"/>
    <w:rsid w:val="005E438C"/>
    <w:rsid w:val="00666068"/>
    <w:rsid w:val="00670F53"/>
    <w:rsid w:val="006715B9"/>
    <w:rsid w:val="0069085C"/>
    <w:rsid w:val="006B1E50"/>
    <w:rsid w:val="006B27ED"/>
    <w:rsid w:val="00701DC9"/>
    <w:rsid w:val="00762BD8"/>
    <w:rsid w:val="007D5BB1"/>
    <w:rsid w:val="00823B32"/>
    <w:rsid w:val="00843263"/>
    <w:rsid w:val="0084586B"/>
    <w:rsid w:val="00861E75"/>
    <w:rsid w:val="00945613"/>
    <w:rsid w:val="009D19BD"/>
    <w:rsid w:val="009F189D"/>
    <w:rsid w:val="00A80738"/>
    <w:rsid w:val="00B96A33"/>
    <w:rsid w:val="00BB547B"/>
    <w:rsid w:val="00BD50A7"/>
    <w:rsid w:val="00C236D3"/>
    <w:rsid w:val="00C659E2"/>
    <w:rsid w:val="00C82837"/>
    <w:rsid w:val="00CA3D66"/>
    <w:rsid w:val="00CB0802"/>
    <w:rsid w:val="00D665F5"/>
    <w:rsid w:val="00D7128F"/>
    <w:rsid w:val="00E172D4"/>
    <w:rsid w:val="00EA3476"/>
    <w:rsid w:val="00F16C60"/>
    <w:rsid w:val="00F26F93"/>
    <w:rsid w:val="00F34ED3"/>
    <w:rsid w:val="00F35BC9"/>
    <w:rsid w:val="00F54F3B"/>
    <w:rsid w:val="00F648BF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link w:val="TekstpodstawowywcityZnak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rsid w:val="00701DC9"/>
  </w:style>
  <w:style w:type="character" w:customStyle="1" w:styleId="TekstpodstawowywcityZnak">
    <w:name w:val="Tekst podstawowy wcięty Znak"/>
    <w:basedOn w:val="Domylnaczcionkaakapitu"/>
    <w:link w:val="Tekstpodstawowywcity"/>
    <w:rsid w:val="00701DC9"/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27753E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1330</Words>
  <Characters>6440</Characters>
  <Application>Microsoft Office Word</Application>
  <DocSecurity>0</DocSecurity>
  <Lines>53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rulbrich</dc:creator>
  <cp:keywords/>
  <dc:description/>
  <cp:lastModifiedBy>rulbrich</cp:lastModifiedBy>
  <cp:revision>2</cp:revision>
  <cp:lastPrinted>2022-06-01T11:04:00Z</cp:lastPrinted>
  <dcterms:created xsi:type="dcterms:W3CDTF">2022-06-01T11:04:00Z</dcterms:created>
  <dcterms:modified xsi:type="dcterms:W3CDTF">2022-06-01T11:04:00Z</dcterms:modified>
</cp:coreProperties>
</file>