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3BC" w:rsidRPr="00A7226F" w:rsidRDefault="00D463BC" w:rsidP="00D463BC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D463BC" w:rsidRPr="00A7226F" w:rsidRDefault="00D463BC" w:rsidP="00D463BC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D463BC" w:rsidRPr="00A7226F" w:rsidRDefault="00D463BC" w:rsidP="00D463BC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D463BC" w:rsidRDefault="00D463BC" w:rsidP="00D463BC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06</w:t>
      </w:r>
      <w:r w:rsidRPr="00E412D5">
        <w:rPr>
          <w:sz w:val="24"/>
        </w:rPr>
        <w:t>-</w:t>
      </w:r>
      <w:r>
        <w:rPr>
          <w:sz w:val="24"/>
        </w:rPr>
        <w:t>01</w:t>
      </w:r>
    </w:p>
    <w:p w:rsidR="00D463BC" w:rsidRDefault="00D463BC" w:rsidP="00D463BC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05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D463BC" w:rsidRDefault="00D463BC" w:rsidP="00D463BC">
      <w:pPr>
        <w:jc w:val="right"/>
        <w:rPr>
          <w:sz w:val="22"/>
          <w:szCs w:val="22"/>
        </w:rPr>
      </w:pPr>
    </w:p>
    <w:p w:rsidR="00D463BC" w:rsidRDefault="00D463BC" w:rsidP="00D463B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463BC" w:rsidRPr="000B6CF4" w:rsidRDefault="00D463BC" w:rsidP="00D463BC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D463BC" w:rsidRPr="000B6CF4" w:rsidRDefault="00D463BC" w:rsidP="00D463BC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D463BC" w:rsidRDefault="00D463BC" w:rsidP="00D463B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D463BC" w:rsidRDefault="00D463BC" w:rsidP="00D463B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D463BC" w:rsidRDefault="00D463BC" w:rsidP="00D463BC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D463BC" w:rsidRDefault="00D463BC" w:rsidP="00D463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D463BC" w:rsidRDefault="00D463BC" w:rsidP="00D463BC">
      <w:pPr>
        <w:jc w:val="center"/>
        <w:rPr>
          <w:b/>
          <w:sz w:val="24"/>
          <w:szCs w:val="24"/>
        </w:rPr>
      </w:pPr>
    </w:p>
    <w:p w:rsidR="00D463BC" w:rsidRDefault="00D463BC" w:rsidP="00D463BC">
      <w:pPr>
        <w:jc w:val="center"/>
        <w:rPr>
          <w:b/>
          <w:sz w:val="22"/>
          <w:szCs w:val="22"/>
        </w:rPr>
      </w:pPr>
      <w:r w:rsidRPr="00B26B19">
        <w:rPr>
          <w:b/>
          <w:sz w:val="24"/>
          <w:szCs w:val="24"/>
        </w:rPr>
        <w:t xml:space="preserve">Dostawa </w:t>
      </w:r>
      <w:r>
        <w:rPr>
          <w:b/>
          <w:sz w:val="22"/>
          <w:szCs w:val="22"/>
        </w:rPr>
        <w:t>obłożeń i odzieży operacyjnej jednorazowego użytku</w:t>
      </w:r>
    </w:p>
    <w:p w:rsidR="00D463BC" w:rsidRDefault="00D463BC" w:rsidP="00D463BC">
      <w:pPr>
        <w:jc w:val="center"/>
        <w:rPr>
          <w:b/>
          <w:sz w:val="24"/>
          <w:szCs w:val="24"/>
        </w:rPr>
      </w:pPr>
      <w:r>
        <w:rPr>
          <w:b/>
          <w:sz w:val="22"/>
          <w:szCs w:val="22"/>
        </w:rPr>
        <w:t xml:space="preserve">nr postępowania: AZP/05/P/2022 </w:t>
      </w:r>
    </w:p>
    <w:p w:rsidR="00D463BC" w:rsidRDefault="00D463BC" w:rsidP="00D463BC">
      <w:pPr>
        <w:jc w:val="center"/>
        <w:rPr>
          <w:sz w:val="22"/>
          <w:szCs w:val="22"/>
        </w:rPr>
      </w:pPr>
    </w:p>
    <w:p w:rsidR="00D463BC" w:rsidRPr="007E18CE" w:rsidRDefault="00D463BC" w:rsidP="00D463BC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1 zamówienia w wysokości 7 765.20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2 zamówienia w wysokości 3 110.40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3 zamówienia w wysokości 10 103.40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4 zamówienia w wysokości 3 277.26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5 zamówienia w wysokości 34 560.00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6 zamówienia w wysokości 22 302.00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7 zamówienia w wysokości 1 289.52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8 zamówienia w wysokości 20 506.50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9 zamówienia w wysokości 2 430.00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10 zamówienia w wysokości 4 739.04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11 zamówienia w wysokości 15 864.12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12 zamówienia w wysokości 5 119.20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13 zamówienia w wysokości 631.80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14 zamówienia w wysokości 771.12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15 zamówienia w wysokości 302.40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16 zamówienia w wysokości 38 448.00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17 zamówienia w wysokości 77 640.12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18 zamówienia w wysokości 1 477.44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19 zamówienia w wysokości 14 904.00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20 zamówienia w wysokości 10 746.00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21 zamówienia w wysokości 496.80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22 zamówienia w wysokości 891.00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lastRenderedPageBreak/>
              <w:t>części 23 zamówienia w wysokości 6 099.00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24 zamówienia w wysokości 4 363.20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25 zamówienia w wysokości 4 320.00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26 zamówienia w wysokości 259.20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27 zamówienia w wysokości 6 652.80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28 zamówienia w wysokości 2 214.00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29 zamówienia w wysokości 410.40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30 zamówienia w wysokości 3 110.40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31 zamówienia w wysokości 264.60 zł brutto;</w:t>
            </w:r>
          </w:p>
        </w:tc>
      </w:tr>
      <w:tr w:rsidR="004A576D" w:rsidRPr="00A3048A" w:rsidTr="00D463BC">
        <w:trPr>
          <w:trHeight w:val="70"/>
        </w:trPr>
        <w:tc>
          <w:tcPr>
            <w:tcW w:w="9214" w:type="dxa"/>
          </w:tcPr>
          <w:p w:rsidR="004A576D" w:rsidRPr="00A3048A" w:rsidRDefault="004A576D" w:rsidP="005F30B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576D">
              <w:rPr>
                <w:sz w:val="24"/>
                <w:szCs w:val="24"/>
              </w:rPr>
              <w:t>części 32 zamówienia w wysokości 1 890.00 zł brutto</w:t>
            </w:r>
            <w:r w:rsidR="00836888">
              <w:rPr>
                <w:sz w:val="24"/>
                <w:szCs w:val="24"/>
              </w:rPr>
              <w:t>.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836888" w:rsidRPr="001C3705" w:rsidRDefault="00836888" w:rsidP="00836888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>Zamawiający</w:t>
      </w:r>
    </w:p>
    <w:p w:rsidR="00836888" w:rsidRPr="001C3705" w:rsidRDefault="00836888" w:rsidP="00836888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836888" w:rsidRDefault="00836888" w:rsidP="00836888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 xml:space="preserve">p.o. </w:t>
      </w:r>
      <w:r>
        <w:rPr>
          <w:i/>
          <w:szCs w:val="24"/>
        </w:rPr>
        <w:t xml:space="preserve">Zastępcy </w:t>
      </w:r>
      <w:r w:rsidRPr="001C3705">
        <w:rPr>
          <w:i/>
          <w:szCs w:val="24"/>
        </w:rPr>
        <w:t>Dyrektor</w:t>
      </w:r>
      <w:r>
        <w:rPr>
          <w:i/>
          <w:szCs w:val="24"/>
        </w:rPr>
        <w:t>a</w:t>
      </w:r>
    </w:p>
    <w:p w:rsidR="00836888" w:rsidRPr="001C3705" w:rsidRDefault="00836888" w:rsidP="00836888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ds. Administracyjno-Ekonomicznych</w:t>
      </w:r>
    </w:p>
    <w:p w:rsidR="00836888" w:rsidRPr="001C3705" w:rsidRDefault="00836888" w:rsidP="00836888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Bożena </w:t>
      </w:r>
      <w:proofErr w:type="spellStart"/>
      <w:r>
        <w:rPr>
          <w:i/>
          <w:szCs w:val="24"/>
        </w:rPr>
        <w:t>Biolik-Stich</w:t>
      </w:r>
      <w:proofErr w:type="spellEnd"/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 w:rsidSect="00D463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1E4" w:rsidRDefault="005F71E4">
      <w:r>
        <w:separator/>
      </w:r>
    </w:p>
  </w:endnote>
  <w:endnote w:type="continuationSeparator" w:id="0">
    <w:p w:rsidR="005F71E4" w:rsidRDefault="005F71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049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049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0495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04957">
      <w:rPr>
        <w:rStyle w:val="Numerstrony"/>
        <w:rFonts w:ascii="Arial" w:hAnsi="Arial"/>
        <w:sz w:val="18"/>
        <w:szCs w:val="18"/>
      </w:rPr>
      <w:fldChar w:fldCharType="separate"/>
    </w:r>
    <w:r w:rsidR="00836888">
      <w:rPr>
        <w:rStyle w:val="Numerstrony"/>
        <w:rFonts w:ascii="Arial" w:hAnsi="Arial"/>
        <w:noProof/>
        <w:sz w:val="18"/>
        <w:szCs w:val="18"/>
      </w:rPr>
      <w:t>2</w:t>
    </w:r>
    <w:r w:rsidR="00E0495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0495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04957">
      <w:rPr>
        <w:rStyle w:val="Numerstrony"/>
        <w:rFonts w:ascii="Arial" w:hAnsi="Arial"/>
        <w:sz w:val="18"/>
        <w:szCs w:val="18"/>
      </w:rPr>
      <w:fldChar w:fldCharType="separate"/>
    </w:r>
    <w:r w:rsidR="00836888">
      <w:rPr>
        <w:rStyle w:val="Numerstrony"/>
        <w:rFonts w:ascii="Arial" w:hAnsi="Arial"/>
        <w:noProof/>
        <w:sz w:val="18"/>
        <w:szCs w:val="18"/>
      </w:rPr>
      <w:t>2</w:t>
    </w:r>
    <w:r w:rsidR="00E0495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0495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04957">
      <w:rPr>
        <w:rStyle w:val="Numerstrony"/>
      </w:rPr>
      <w:fldChar w:fldCharType="separate"/>
    </w:r>
    <w:r>
      <w:rPr>
        <w:rStyle w:val="Numerstrony"/>
        <w:noProof/>
      </w:rPr>
      <w:t>1</w:t>
    </w:r>
    <w:r w:rsidR="00E04957">
      <w:rPr>
        <w:rStyle w:val="Numerstrony"/>
      </w:rPr>
      <w:fldChar w:fldCharType="end"/>
    </w:r>
    <w:r>
      <w:rPr>
        <w:rStyle w:val="Numerstrony"/>
      </w:rPr>
      <w:t>/</w:t>
    </w:r>
    <w:r w:rsidR="00E0495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04957">
      <w:rPr>
        <w:rStyle w:val="Numerstrony"/>
      </w:rPr>
      <w:fldChar w:fldCharType="separate"/>
    </w:r>
    <w:r w:rsidR="00836888">
      <w:rPr>
        <w:rStyle w:val="Numerstrony"/>
        <w:noProof/>
      </w:rPr>
      <w:t>2</w:t>
    </w:r>
    <w:r w:rsidR="00E0495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1E4" w:rsidRDefault="005F71E4">
      <w:r>
        <w:separator/>
      </w:r>
    </w:p>
  </w:footnote>
  <w:footnote w:type="continuationSeparator" w:id="0">
    <w:p w:rsidR="005F71E4" w:rsidRDefault="005F71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76D" w:rsidRDefault="004A576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76D" w:rsidRDefault="004A576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76D" w:rsidRDefault="004A576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576D"/>
    <w:rsid w:val="00007727"/>
    <w:rsid w:val="00017720"/>
    <w:rsid w:val="00027238"/>
    <w:rsid w:val="00035488"/>
    <w:rsid w:val="00046027"/>
    <w:rsid w:val="000D7F25"/>
    <w:rsid w:val="000E00E5"/>
    <w:rsid w:val="00173B20"/>
    <w:rsid w:val="001C69FF"/>
    <w:rsid w:val="002078AA"/>
    <w:rsid w:val="0023318D"/>
    <w:rsid w:val="003D72FD"/>
    <w:rsid w:val="00423179"/>
    <w:rsid w:val="0049054E"/>
    <w:rsid w:val="00490DC0"/>
    <w:rsid w:val="00493F8C"/>
    <w:rsid w:val="004A576D"/>
    <w:rsid w:val="004C7E9B"/>
    <w:rsid w:val="00510EC8"/>
    <w:rsid w:val="00524583"/>
    <w:rsid w:val="005F71E4"/>
    <w:rsid w:val="0069085C"/>
    <w:rsid w:val="00804A9B"/>
    <w:rsid w:val="00836888"/>
    <w:rsid w:val="00843263"/>
    <w:rsid w:val="00861E75"/>
    <w:rsid w:val="00890B92"/>
    <w:rsid w:val="009D19BD"/>
    <w:rsid w:val="009E5421"/>
    <w:rsid w:val="009F189D"/>
    <w:rsid w:val="00A80738"/>
    <w:rsid w:val="00BE7129"/>
    <w:rsid w:val="00C236D3"/>
    <w:rsid w:val="00C659E2"/>
    <w:rsid w:val="00CB0802"/>
    <w:rsid w:val="00D463BC"/>
    <w:rsid w:val="00D7128F"/>
    <w:rsid w:val="00E04957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463BC"/>
  </w:style>
  <w:style w:type="character" w:customStyle="1" w:styleId="TekstpodstawowyZnak">
    <w:name w:val="Tekst podstawowy Znak"/>
    <w:basedOn w:val="Domylnaczcionkaakapitu"/>
    <w:link w:val="Tekstpodstawowy"/>
    <w:rsid w:val="002078A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2022-06-01T10:48:00Z</cp:lastPrinted>
  <dcterms:created xsi:type="dcterms:W3CDTF">2022-06-01T10:48:00Z</dcterms:created>
  <dcterms:modified xsi:type="dcterms:W3CDTF">2022-06-01T10:48:00Z</dcterms:modified>
</cp:coreProperties>
</file>