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5B5A1" w14:textId="77777777" w:rsidR="00AF44C1" w:rsidRDefault="00AF44C1" w:rsidP="00E76E90">
      <w:pPr>
        <w:pStyle w:val="Nagwek"/>
        <w:tabs>
          <w:tab w:val="clear" w:pos="4536"/>
        </w:tabs>
        <w:rPr>
          <w:b/>
        </w:rPr>
      </w:pPr>
    </w:p>
    <w:p w14:paraId="79779293" w14:textId="77777777" w:rsidR="00AF44C1" w:rsidRDefault="00AF44C1" w:rsidP="00AF44C1">
      <w:pPr>
        <w:rPr>
          <w:b/>
          <w:bCs/>
        </w:rPr>
      </w:pPr>
    </w:p>
    <w:p w14:paraId="7B3F0264" w14:textId="77777777" w:rsidR="00AF44C1" w:rsidRDefault="00AF44C1" w:rsidP="00AF44C1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14:paraId="3B4BB33C" w14:textId="77777777" w:rsidR="00AF44C1" w:rsidRDefault="00AF44C1" w:rsidP="00AF44C1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14:paraId="6227D6D7" w14:textId="77777777" w:rsidR="00AF44C1" w:rsidRDefault="00AF44C1" w:rsidP="00AF44C1">
      <w:pPr>
        <w:rPr>
          <w:b/>
          <w:bCs/>
        </w:rPr>
      </w:pPr>
      <w:r>
        <w:rPr>
          <w:b/>
          <w:bCs/>
        </w:rPr>
        <w:t>40-760 Katowice</w:t>
      </w:r>
    </w:p>
    <w:p w14:paraId="2D69F257" w14:textId="1711F212" w:rsidR="00AF44C1" w:rsidRDefault="00AF44C1" w:rsidP="00AF44C1">
      <w:pPr>
        <w:jc w:val="right"/>
        <w:rPr>
          <w:b/>
          <w:bCs/>
        </w:rPr>
      </w:pPr>
      <w:r>
        <w:t>Katowice dnia: 2022-0</w:t>
      </w:r>
      <w:r w:rsidR="00F33883">
        <w:t>6</w:t>
      </w:r>
      <w:r>
        <w:t>-</w:t>
      </w:r>
      <w:r w:rsidR="00F33883">
        <w:t>0</w:t>
      </w:r>
      <w:r w:rsidR="0037611A">
        <w:t xml:space="preserve">6 </w:t>
      </w:r>
    </w:p>
    <w:p w14:paraId="5482AD39" w14:textId="31747486" w:rsidR="00AF44C1" w:rsidRDefault="00AF44C1" w:rsidP="00AF44C1">
      <w:pPr>
        <w:pStyle w:val="Nagwek"/>
        <w:tabs>
          <w:tab w:val="clear" w:pos="4536"/>
        </w:tabs>
      </w:pPr>
      <w:r>
        <w:t>Znak sprawy:</w:t>
      </w:r>
      <w:r>
        <w:rPr>
          <w:b/>
        </w:rPr>
        <w:t xml:space="preserve"> AZP/0</w:t>
      </w:r>
      <w:r w:rsidR="00F33883">
        <w:rPr>
          <w:b/>
        </w:rPr>
        <w:t>4</w:t>
      </w:r>
      <w:r w:rsidR="008572DB">
        <w:rPr>
          <w:b/>
        </w:rPr>
        <w:t>/</w:t>
      </w:r>
      <w:r>
        <w:rPr>
          <w:b/>
        </w:rPr>
        <w:t>Z/202</w:t>
      </w:r>
      <w:r w:rsidR="00F33883">
        <w:rPr>
          <w:b/>
        </w:rPr>
        <w:t>2</w:t>
      </w:r>
      <w:r>
        <w:tab/>
        <w:t xml:space="preserve"> </w:t>
      </w:r>
    </w:p>
    <w:p w14:paraId="00367AB7" w14:textId="77777777" w:rsidR="00F33883" w:rsidRDefault="00F33883" w:rsidP="00AF44C1">
      <w:r>
        <w:t xml:space="preserve">    </w:t>
      </w:r>
    </w:p>
    <w:p w14:paraId="5592BD0C" w14:textId="77777777" w:rsidR="00F33883" w:rsidRDefault="00F33883" w:rsidP="00AF44C1"/>
    <w:p w14:paraId="1FC84F53" w14:textId="77777777" w:rsidR="00F33883" w:rsidRDefault="00F33883" w:rsidP="00AF44C1">
      <w:pPr>
        <w:rPr>
          <w:b/>
          <w:bCs/>
          <w:sz w:val="28"/>
          <w:szCs w:val="28"/>
        </w:rPr>
      </w:pPr>
      <w:r w:rsidRPr="00F33883">
        <w:rPr>
          <w:b/>
          <w:bCs/>
        </w:rPr>
        <w:t xml:space="preserve">                                                                                             </w:t>
      </w:r>
      <w:proofErr w:type="spellStart"/>
      <w:r w:rsidRPr="00F33883">
        <w:rPr>
          <w:b/>
          <w:bCs/>
          <w:sz w:val="28"/>
          <w:szCs w:val="28"/>
        </w:rPr>
        <w:t>ConvaTec</w:t>
      </w:r>
      <w:proofErr w:type="spellEnd"/>
      <w:r w:rsidRPr="00F33883">
        <w:rPr>
          <w:b/>
          <w:bCs/>
          <w:sz w:val="28"/>
          <w:szCs w:val="28"/>
        </w:rPr>
        <w:t xml:space="preserve"> Polska Sp. z o.o.</w:t>
      </w:r>
      <w:r w:rsidR="00AF44C1" w:rsidRPr="00F33883">
        <w:rPr>
          <w:b/>
          <w:bCs/>
          <w:sz w:val="28"/>
          <w:szCs w:val="28"/>
        </w:rPr>
        <w:t xml:space="preserve">  </w:t>
      </w:r>
    </w:p>
    <w:p w14:paraId="1C37F4CF" w14:textId="18626681" w:rsidR="00F33883" w:rsidRPr="00F33883" w:rsidRDefault="00F33883" w:rsidP="00AF44C1">
      <w:r w:rsidRPr="00F33883">
        <w:t xml:space="preserve">                                                                              </w:t>
      </w:r>
      <w:r>
        <w:t xml:space="preserve">              </w:t>
      </w:r>
      <w:r w:rsidRPr="00F33883">
        <w:t xml:space="preserve">  Al.</w:t>
      </w:r>
      <w:r>
        <w:t xml:space="preserve"> </w:t>
      </w:r>
      <w:r w:rsidRPr="00F33883">
        <w:t xml:space="preserve">Armii Ludowej 26 </w:t>
      </w:r>
    </w:p>
    <w:p w14:paraId="230B7DC7" w14:textId="1CFC9CD5" w:rsidR="00AF44C1" w:rsidRPr="00F33883" w:rsidRDefault="00F33883" w:rsidP="00AF44C1">
      <w:r w:rsidRPr="00F33883">
        <w:t xml:space="preserve">                                                                                 </w:t>
      </w:r>
      <w:r>
        <w:t xml:space="preserve">              </w:t>
      </w:r>
      <w:r w:rsidRPr="00F33883">
        <w:t xml:space="preserve">00-609 Warszawa </w:t>
      </w:r>
      <w:r w:rsidR="00AF44C1" w:rsidRPr="00F33883">
        <w:t xml:space="preserve">                                        </w:t>
      </w:r>
    </w:p>
    <w:p w14:paraId="0AE4F5F7" w14:textId="77777777" w:rsidR="00AF44C1" w:rsidRPr="00F33883" w:rsidRDefault="00AF44C1" w:rsidP="00AF44C1"/>
    <w:p w14:paraId="0CBCC0D4" w14:textId="77777777" w:rsidR="00AF44C1" w:rsidRDefault="00AF44C1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WEZWANIE</w:t>
      </w:r>
    </w:p>
    <w:p w14:paraId="403E2C0E" w14:textId="12528189" w:rsidR="00AF44C1" w:rsidRDefault="00AF44C1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do uzupełnienia braków oferty</w:t>
      </w:r>
      <w:r w:rsidR="00961C97">
        <w:rPr>
          <w:sz w:val="28"/>
          <w:szCs w:val="28"/>
        </w:rPr>
        <w:t xml:space="preserve"> - 1</w:t>
      </w:r>
    </w:p>
    <w:p w14:paraId="2C2CE0EA" w14:textId="77777777" w:rsidR="00AF44C1" w:rsidRDefault="00AF44C1" w:rsidP="00AF44C1">
      <w:pPr>
        <w:spacing w:line="276" w:lineRule="auto"/>
        <w:jc w:val="both"/>
        <w:rPr>
          <w:i/>
          <w:sz w:val="22"/>
          <w:szCs w:val="22"/>
        </w:rPr>
      </w:pPr>
    </w:p>
    <w:p w14:paraId="50BD43F4" w14:textId="77777777" w:rsidR="00AF44C1" w:rsidRDefault="00AF44C1" w:rsidP="00AF44C1">
      <w:pPr>
        <w:jc w:val="both"/>
        <w:rPr>
          <w:i/>
          <w:sz w:val="22"/>
          <w:szCs w:val="22"/>
        </w:rPr>
      </w:pPr>
    </w:p>
    <w:p w14:paraId="07E4C468" w14:textId="77777777" w:rsidR="00AF44C1" w:rsidRDefault="00AF44C1" w:rsidP="00AF44C1">
      <w:pPr>
        <w:jc w:val="both"/>
      </w:pPr>
      <w:r>
        <w:rPr>
          <w:bCs/>
          <w:i/>
        </w:rPr>
        <w:t>dotyczy</w:t>
      </w:r>
      <w:r>
        <w:rPr>
          <w:bCs/>
        </w:rPr>
        <w:t xml:space="preserve">: </w:t>
      </w:r>
      <w:r>
        <w:t xml:space="preserve">postępowania o udzielenie zamówienia publicznego prowadzonego w trybie  </w:t>
      </w:r>
    </w:p>
    <w:p w14:paraId="6E4F784F" w14:textId="6E94D41E" w:rsidR="00AF44C1" w:rsidRDefault="00AF44C1" w:rsidP="00AF44C1">
      <w:pPr>
        <w:jc w:val="both"/>
      </w:pPr>
      <w:r>
        <w:t xml:space="preserve">              pozaustawowym na: </w:t>
      </w:r>
      <w:r>
        <w:rPr>
          <w:b/>
          <w:sz w:val="28"/>
          <w:szCs w:val="28"/>
        </w:rPr>
        <w:t>„</w:t>
      </w:r>
      <w:r w:rsidR="00F33883">
        <w:rPr>
          <w:b/>
          <w:sz w:val="28"/>
          <w:szCs w:val="28"/>
        </w:rPr>
        <w:t xml:space="preserve"> Dostawa materiałów opatrunkowych </w:t>
      </w:r>
      <w:r>
        <w:rPr>
          <w:b/>
          <w:sz w:val="28"/>
          <w:szCs w:val="28"/>
        </w:rPr>
        <w:t>”</w:t>
      </w:r>
      <w:r w:rsidR="00F33883">
        <w:rPr>
          <w:b/>
          <w:sz w:val="28"/>
          <w:szCs w:val="28"/>
        </w:rPr>
        <w:t xml:space="preserve">-II </w:t>
      </w:r>
    </w:p>
    <w:p w14:paraId="79C7672E" w14:textId="77777777" w:rsidR="00AF44C1" w:rsidRDefault="00AF44C1" w:rsidP="00AF44C1">
      <w:pPr>
        <w:jc w:val="both"/>
        <w:rPr>
          <w:b/>
        </w:rPr>
      </w:pPr>
    </w:p>
    <w:p w14:paraId="71CE52E8" w14:textId="77777777" w:rsidR="00AF44C1" w:rsidRDefault="00AF44C1" w:rsidP="00AF44C1">
      <w:pPr>
        <w:pStyle w:val="Tekstpodstawowywcity"/>
        <w:ind w:firstLine="539"/>
        <w:rPr>
          <w:i/>
          <w:sz w:val="18"/>
          <w:szCs w:val="18"/>
        </w:rPr>
      </w:pPr>
    </w:p>
    <w:p w14:paraId="134F9096" w14:textId="77777777" w:rsidR="00AF44C1" w:rsidRDefault="00AF44C1" w:rsidP="00AF44C1">
      <w:pPr>
        <w:pStyle w:val="Tekstpodstawowywcity"/>
        <w:spacing w:line="360" w:lineRule="auto"/>
        <w:ind w:firstLine="0"/>
        <w:rPr>
          <w:i/>
          <w:szCs w:val="24"/>
        </w:rPr>
      </w:pPr>
      <w:r>
        <w:rPr>
          <w:i/>
          <w:szCs w:val="24"/>
        </w:rPr>
        <w:t>Szanowni Państwo,</w:t>
      </w:r>
    </w:p>
    <w:p w14:paraId="6E6A792C" w14:textId="46FBFF25" w:rsidR="00AF44C1" w:rsidRDefault="00AF44C1" w:rsidP="00AF44C1">
      <w:pPr>
        <w:spacing w:line="276" w:lineRule="auto"/>
        <w:jc w:val="both"/>
      </w:pPr>
      <w:r>
        <w:t xml:space="preserve">Zamawiający, </w:t>
      </w:r>
      <w:r>
        <w:rPr>
          <w:b/>
        </w:rPr>
        <w:t xml:space="preserve">Okręgowy Szpital Kolejowy w Katowicach – </w:t>
      </w:r>
      <w:proofErr w:type="spellStart"/>
      <w:r>
        <w:rPr>
          <w:b/>
        </w:rPr>
        <w:t>s.p.z.o.z</w:t>
      </w:r>
      <w:proofErr w:type="spellEnd"/>
      <w:r>
        <w:t xml:space="preserve">. </w:t>
      </w:r>
      <w:r w:rsidR="0037611A">
        <w:t xml:space="preserve"> </w:t>
      </w:r>
      <w:r>
        <w:t>wzywa do uzupełnienia braków oferty złożonej w niniejszym postępowaniu:</w:t>
      </w:r>
    </w:p>
    <w:p w14:paraId="05B76D0C" w14:textId="77777777" w:rsidR="00AF44C1" w:rsidRDefault="00AF44C1" w:rsidP="00AF44C1">
      <w:pPr>
        <w:jc w:val="both"/>
        <w:rPr>
          <w:b/>
          <w:bCs/>
          <w:sz w:val="22"/>
          <w:szCs w:val="22"/>
          <w:u w:val="single"/>
        </w:rPr>
      </w:pPr>
    </w:p>
    <w:p w14:paraId="68DF13BD" w14:textId="5B7B6591" w:rsidR="00AF44C1" w:rsidRDefault="00AF44C1" w:rsidP="00AF44C1">
      <w:pPr>
        <w:pStyle w:val="Nagwek1"/>
        <w:spacing w:before="0" w:after="0" w:line="240" w:lineRule="auto"/>
        <w:rPr>
          <w:u w:val="single"/>
        </w:rPr>
      </w:pPr>
      <w:r>
        <w:rPr>
          <w:u w:val="single"/>
        </w:rPr>
        <w:t xml:space="preserve">Braki w ofercie </w:t>
      </w:r>
    </w:p>
    <w:p w14:paraId="51052435" w14:textId="77777777" w:rsidR="00AF44C1" w:rsidRDefault="00AF44C1" w:rsidP="00AF44C1"/>
    <w:p w14:paraId="4D4AEA55" w14:textId="229EC5BB" w:rsidR="00AF44C1" w:rsidRDefault="00AF44C1" w:rsidP="00AF44C1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</w:rPr>
      </w:pPr>
      <w:r w:rsidRPr="00597541">
        <w:rPr>
          <w:iCs/>
        </w:rPr>
        <w:t>Załącznik  nr</w:t>
      </w:r>
      <w:r w:rsidR="00597541" w:rsidRPr="00597541">
        <w:rPr>
          <w:iCs/>
        </w:rPr>
        <w:t xml:space="preserve"> 4 </w:t>
      </w:r>
      <w:r w:rsidRPr="00597541">
        <w:rPr>
          <w:iCs/>
        </w:rPr>
        <w:t xml:space="preserve">  do </w:t>
      </w:r>
      <w:r w:rsidR="0037611A">
        <w:rPr>
          <w:iCs/>
        </w:rPr>
        <w:t xml:space="preserve">  </w:t>
      </w:r>
      <w:r w:rsidRPr="00597541">
        <w:rPr>
          <w:iCs/>
        </w:rPr>
        <w:t>Zaproszenia  postępowania</w:t>
      </w:r>
      <w:r w:rsidR="00597541">
        <w:rPr>
          <w:i/>
        </w:rPr>
        <w:t xml:space="preserve"> – Oświadczenie  dotyczące udziału w realizacji zamówienia podwykonawców .</w:t>
      </w:r>
    </w:p>
    <w:p w14:paraId="24C15B32" w14:textId="77777777" w:rsidR="00E76E90" w:rsidRDefault="00E76E90" w:rsidP="00E76E9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</w:p>
    <w:p w14:paraId="5959181F" w14:textId="77777777" w:rsidR="00A737B2" w:rsidRPr="00A737B2" w:rsidRDefault="00A737B2" w:rsidP="00C97E9E">
      <w:pPr>
        <w:jc w:val="both"/>
      </w:pPr>
    </w:p>
    <w:p w14:paraId="5E425A01" w14:textId="3DE4AE2B" w:rsidR="00CC6D5E" w:rsidRDefault="00CC6D5E" w:rsidP="00CC6D5E">
      <w:pPr>
        <w:jc w:val="both"/>
      </w:pPr>
      <w:r>
        <w:t xml:space="preserve">Braki w ofercie należy uzupełnić do dnia </w:t>
      </w:r>
      <w:r w:rsidR="00CF5D48">
        <w:rPr>
          <w:b/>
        </w:rPr>
        <w:t>202</w:t>
      </w:r>
      <w:r w:rsidR="00AF44C1">
        <w:rPr>
          <w:b/>
        </w:rPr>
        <w:t>2</w:t>
      </w:r>
      <w:r w:rsidRPr="00B9474D">
        <w:rPr>
          <w:b/>
        </w:rPr>
        <w:t>-</w:t>
      </w:r>
      <w:r>
        <w:rPr>
          <w:b/>
        </w:rPr>
        <w:t>0</w:t>
      </w:r>
      <w:r w:rsidR="00C97E9E">
        <w:rPr>
          <w:b/>
        </w:rPr>
        <w:t>6</w:t>
      </w:r>
      <w:r w:rsidRPr="00B9474D">
        <w:rPr>
          <w:b/>
        </w:rPr>
        <w:t>-</w:t>
      </w:r>
      <w:r w:rsidR="0037611A">
        <w:rPr>
          <w:b/>
        </w:rPr>
        <w:t>10</w:t>
      </w:r>
      <w:r>
        <w:rPr>
          <w:bCs/>
        </w:rPr>
        <w:t>.</w:t>
      </w:r>
      <w:r>
        <w:rPr>
          <w:b/>
        </w:rPr>
        <w:t xml:space="preserve"> </w:t>
      </w:r>
    </w:p>
    <w:p w14:paraId="3283C6F5" w14:textId="77777777" w:rsidR="00CC6D5E" w:rsidRDefault="00CC6D5E" w:rsidP="00E76E90">
      <w:pPr>
        <w:spacing w:line="276" w:lineRule="auto"/>
        <w:jc w:val="both"/>
        <w:rPr>
          <w:b/>
          <w:bCs/>
          <w:u w:val="single"/>
        </w:rPr>
      </w:pPr>
    </w:p>
    <w:p w14:paraId="047482BE" w14:textId="77777777" w:rsidR="00CC6D5E" w:rsidRDefault="00CC6D5E" w:rsidP="00E76E90">
      <w:pPr>
        <w:spacing w:line="276" w:lineRule="auto"/>
        <w:jc w:val="both"/>
        <w:rPr>
          <w:b/>
          <w:bCs/>
          <w:u w:val="single"/>
        </w:rPr>
      </w:pPr>
    </w:p>
    <w:p w14:paraId="04C86F6B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87BD9">
        <w:rPr>
          <w:i/>
          <w:szCs w:val="24"/>
        </w:rPr>
        <w:t>Zamawiający</w:t>
      </w:r>
    </w:p>
    <w:p w14:paraId="18671EC9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4714C05D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87BD9">
        <w:rPr>
          <w:i/>
          <w:szCs w:val="24"/>
        </w:rPr>
        <w:t>p.o. Dyrektor</w:t>
      </w:r>
    </w:p>
    <w:p w14:paraId="0224843C" w14:textId="77777777" w:rsidR="00E76E90" w:rsidRDefault="00E76E90" w:rsidP="00CF5D48">
      <w:pPr>
        <w:jc w:val="right"/>
        <w:rPr>
          <w:b/>
          <w:bCs/>
        </w:rPr>
      </w:pPr>
      <w:r w:rsidRPr="00F87BD9">
        <w:rPr>
          <w:i/>
        </w:rPr>
        <w:t>Bohdan Koza</w:t>
      </w:r>
      <w:r w:rsidR="00CF5D48">
        <w:rPr>
          <w:i/>
        </w:rPr>
        <w:t>k</w:t>
      </w:r>
    </w:p>
    <w:sectPr w:rsidR="00E76E90" w:rsidSect="00E76E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F0973" w14:textId="77777777" w:rsidR="00CF5D48" w:rsidRDefault="00CF5D48">
      <w:r>
        <w:separator/>
      </w:r>
    </w:p>
  </w:endnote>
  <w:endnote w:type="continuationSeparator" w:id="0">
    <w:p w14:paraId="706E4F21" w14:textId="77777777" w:rsidR="00CF5D48" w:rsidRDefault="00CF5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B8037" w14:textId="77777777" w:rsidR="00CF5D48" w:rsidRDefault="00CF5D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83ED3" w14:textId="6A94438C" w:rsidR="00CF5D48" w:rsidRDefault="00AF44C1">
    <w:pPr>
      <w:pStyle w:val="Stopk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CE078B" wp14:editId="481F0F21">
              <wp:simplePos x="0" y="0"/>
              <wp:positionH relativeFrom="column">
                <wp:posOffset>0</wp:posOffset>
              </wp:positionH>
              <wp:positionV relativeFrom="paragraph">
                <wp:posOffset>90805</wp:posOffset>
              </wp:positionV>
              <wp:extent cx="5829300" cy="0"/>
              <wp:effectExtent l="9525" t="5080" r="9525" b="1397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623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15pt" to="459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"/>
          </w:pict>
        </mc:Fallback>
      </mc:AlternateContent>
    </w:r>
  </w:p>
  <w:p w14:paraId="56FF109F" w14:textId="77777777" w:rsidR="00CF5D48" w:rsidRDefault="00CF5D48">
    <w:pPr>
      <w:pStyle w:val="Stopka"/>
      <w:rPr>
        <w:sz w:val="20"/>
      </w:rPr>
    </w:pPr>
    <w:r>
      <w:rPr>
        <w:sz w:val="20"/>
      </w:rPr>
      <w:t xml:space="preserve">System </w:t>
    </w:r>
    <w:proofErr w:type="spellStart"/>
    <w:r>
      <w:rPr>
        <w:sz w:val="20"/>
      </w:rPr>
      <w:t>ProPublico©Datacomp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25D03" w14:textId="77777777" w:rsidR="00CF5D48" w:rsidRDefault="00CF5D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19A1C" w14:textId="77777777" w:rsidR="00CF5D48" w:rsidRDefault="00CF5D48">
      <w:r>
        <w:separator/>
      </w:r>
    </w:p>
  </w:footnote>
  <w:footnote w:type="continuationSeparator" w:id="0">
    <w:p w14:paraId="6DD27420" w14:textId="77777777" w:rsidR="00CF5D48" w:rsidRDefault="00CF5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F23BA" w14:textId="77777777" w:rsidR="00CF5D48" w:rsidRDefault="00CF5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CCE0" w14:textId="77777777" w:rsidR="00CF5D48" w:rsidRDefault="00CF5D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F7D57" w14:textId="77777777" w:rsidR="00CF5D48" w:rsidRDefault="00CF5D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81911"/>
    <w:multiLevelType w:val="hybridMultilevel"/>
    <w:tmpl w:val="A8EAB17E"/>
    <w:lvl w:ilvl="0" w:tplc="C56C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0B62C8"/>
    <w:multiLevelType w:val="hybridMultilevel"/>
    <w:tmpl w:val="D7405688"/>
    <w:lvl w:ilvl="0" w:tplc="318891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953984">
    <w:abstractNumId w:val="1"/>
  </w:num>
  <w:num w:numId="2" w16cid:durableId="2124222040">
    <w:abstractNumId w:val="0"/>
  </w:num>
  <w:num w:numId="3" w16cid:durableId="15728101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66489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76"/>
    <w:rsid w:val="0007684B"/>
    <w:rsid w:val="000B06B1"/>
    <w:rsid w:val="000D7077"/>
    <w:rsid w:val="000E6E8B"/>
    <w:rsid w:val="00185569"/>
    <w:rsid w:val="001A015C"/>
    <w:rsid w:val="001B5856"/>
    <w:rsid w:val="001E2A5B"/>
    <w:rsid w:val="0020777C"/>
    <w:rsid w:val="00237701"/>
    <w:rsid w:val="00296978"/>
    <w:rsid w:val="002C646F"/>
    <w:rsid w:val="002F4207"/>
    <w:rsid w:val="00332AFB"/>
    <w:rsid w:val="0037611A"/>
    <w:rsid w:val="00390BEF"/>
    <w:rsid w:val="003A4BD6"/>
    <w:rsid w:val="003A7BB1"/>
    <w:rsid w:val="00411FB7"/>
    <w:rsid w:val="00447100"/>
    <w:rsid w:val="00473209"/>
    <w:rsid w:val="0049047C"/>
    <w:rsid w:val="004B67B4"/>
    <w:rsid w:val="004C13DE"/>
    <w:rsid w:val="004F2236"/>
    <w:rsid w:val="0051762E"/>
    <w:rsid w:val="0052460A"/>
    <w:rsid w:val="005362EA"/>
    <w:rsid w:val="00597541"/>
    <w:rsid w:val="005F7676"/>
    <w:rsid w:val="006615F0"/>
    <w:rsid w:val="00662D23"/>
    <w:rsid w:val="007039AF"/>
    <w:rsid w:val="00714718"/>
    <w:rsid w:val="00750431"/>
    <w:rsid w:val="007918A1"/>
    <w:rsid w:val="007A600A"/>
    <w:rsid w:val="007B73F0"/>
    <w:rsid w:val="00840BFF"/>
    <w:rsid w:val="008572DB"/>
    <w:rsid w:val="008778A4"/>
    <w:rsid w:val="00881B9E"/>
    <w:rsid w:val="0088551C"/>
    <w:rsid w:val="008B1B97"/>
    <w:rsid w:val="00961C97"/>
    <w:rsid w:val="00A62A45"/>
    <w:rsid w:val="00A737B2"/>
    <w:rsid w:val="00AD486E"/>
    <w:rsid w:val="00AF44C1"/>
    <w:rsid w:val="00B379AF"/>
    <w:rsid w:val="00B50062"/>
    <w:rsid w:val="00B55B9B"/>
    <w:rsid w:val="00B76C6E"/>
    <w:rsid w:val="00BF25AA"/>
    <w:rsid w:val="00C11F9B"/>
    <w:rsid w:val="00C133DA"/>
    <w:rsid w:val="00C97E9E"/>
    <w:rsid w:val="00CA251D"/>
    <w:rsid w:val="00CC6D5E"/>
    <w:rsid w:val="00CF5D48"/>
    <w:rsid w:val="00CF685A"/>
    <w:rsid w:val="00E25156"/>
    <w:rsid w:val="00E76E90"/>
    <w:rsid w:val="00EA37CC"/>
    <w:rsid w:val="00F3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239390F"/>
  <w15:docId w15:val="{3CA82118-2675-4A9A-B8F1-C8848B023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18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18A1"/>
    <w:pPr>
      <w:keepNext/>
      <w:spacing w:before="120" w:after="120" w:line="360" w:lineRule="auto"/>
      <w:jc w:val="both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18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918A1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7918A1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  <w:rsid w:val="007918A1"/>
  </w:style>
  <w:style w:type="character" w:customStyle="1" w:styleId="Nagwek1Znak">
    <w:name w:val="Nagłówek 1 Znak"/>
    <w:basedOn w:val="Domylnaczcionkaakapitu"/>
    <w:link w:val="Nagwek1"/>
    <w:rsid w:val="0049047C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750431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B55B9B"/>
    <w:pPr>
      <w:suppressAutoHyphens/>
      <w:ind w:left="360"/>
      <w:jc w:val="both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55B9B"/>
    <w:pPr>
      <w:suppressAutoHyphens/>
      <w:ind w:left="708"/>
    </w:pPr>
    <w:rPr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76E90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6E90"/>
    <w:rPr>
      <w:sz w:val="24"/>
    </w:rPr>
  </w:style>
  <w:style w:type="paragraph" w:styleId="Tekstpodstawowy">
    <w:name w:val="Body Text"/>
    <w:basedOn w:val="Normalny"/>
    <w:link w:val="TekstpodstawowyZnak"/>
    <w:rsid w:val="00E76E90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76E9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100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creator>rulbrich</dc:creator>
  <cp:lastModifiedBy>Mariola MS. Sędłak</cp:lastModifiedBy>
  <cp:revision>4</cp:revision>
  <cp:lastPrinted>2022-06-06T11:02:00Z</cp:lastPrinted>
  <dcterms:created xsi:type="dcterms:W3CDTF">2022-06-06T09:40:00Z</dcterms:created>
  <dcterms:modified xsi:type="dcterms:W3CDTF">2022-06-06T11:03:00Z</dcterms:modified>
</cp:coreProperties>
</file>