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65B5A1" w14:textId="77777777" w:rsidR="00AF44C1" w:rsidRDefault="00AF44C1" w:rsidP="00E76E90">
      <w:pPr>
        <w:pStyle w:val="Nagwek"/>
        <w:tabs>
          <w:tab w:val="clear" w:pos="4536"/>
        </w:tabs>
        <w:rPr>
          <w:b/>
        </w:rPr>
      </w:pPr>
    </w:p>
    <w:p w14:paraId="79779293" w14:textId="77777777" w:rsidR="00AF44C1" w:rsidRDefault="00AF44C1" w:rsidP="00AF44C1">
      <w:pPr>
        <w:rPr>
          <w:b/>
          <w:bCs/>
        </w:rPr>
      </w:pPr>
    </w:p>
    <w:p w14:paraId="7B3F0264" w14:textId="77777777" w:rsidR="00AF44C1" w:rsidRDefault="00AF44C1" w:rsidP="00AF44C1">
      <w:pPr>
        <w:rPr>
          <w:b/>
          <w:bCs/>
        </w:rPr>
      </w:pPr>
      <w:r>
        <w:rPr>
          <w:b/>
          <w:bCs/>
        </w:rPr>
        <w:t xml:space="preserve">Okręgowy Szpital Kolejowy w Katowicach - </w:t>
      </w:r>
      <w:proofErr w:type="spellStart"/>
      <w:r>
        <w:rPr>
          <w:b/>
          <w:bCs/>
        </w:rPr>
        <w:t>s.p.z.o.z</w:t>
      </w:r>
      <w:proofErr w:type="spellEnd"/>
      <w:r>
        <w:rPr>
          <w:b/>
          <w:bCs/>
        </w:rPr>
        <w:t>.</w:t>
      </w:r>
    </w:p>
    <w:p w14:paraId="3B4BB33C" w14:textId="77777777" w:rsidR="00AF44C1" w:rsidRDefault="00AF44C1" w:rsidP="00AF44C1">
      <w:pPr>
        <w:rPr>
          <w:b/>
          <w:bCs/>
        </w:rPr>
      </w:pPr>
      <w:proofErr w:type="spellStart"/>
      <w:r>
        <w:rPr>
          <w:b/>
          <w:bCs/>
        </w:rPr>
        <w:t>Panewnicka</w:t>
      </w:r>
      <w:proofErr w:type="spellEnd"/>
      <w:r>
        <w:rPr>
          <w:b/>
          <w:bCs/>
        </w:rPr>
        <w:t xml:space="preserve"> 65</w:t>
      </w:r>
    </w:p>
    <w:p w14:paraId="6227D6D7" w14:textId="77777777" w:rsidR="00AF44C1" w:rsidRDefault="00AF44C1" w:rsidP="00AF44C1">
      <w:pPr>
        <w:rPr>
          <w:b/>
          <w:bCs/>
        </w:rPr>
      </w:pPr>
      <w:r>
        <w:rPr>
          <w:b/>
          <w:bCs/>
        </w:rPr>
        <w:t>40-760 Katowice</w:t>
      </w:r>
    </w:p>
    <w:p w14:paraId="2D69F257" w14:textId="782411CA" w:rsidR="00AF44C1" w:rsidRDefault="00AF44C1" w:rsidP="00AF44C1">
      <w:pPr>
        <w:jc w:val="right"/>
        <w:rPr>
          <w:b/>
          <w:bCs/>
        </w:rPr>
      </w:pPr>
      <w:r>
        <w:t>Katowice dnia: 2022-0</w:t>
      </w:r>
      <w:r w:rsidR="00136325">
        <w:t>6</w:t>
      </w:r>
      <w:r>
        <w:t>-</w:t>
      </w:r>
      <w:r w:rsidR="00136325">
        <w:t>06</w:t>
      </w:r>
    </w:p>
    <w:p w14:paraId="5482AD39" w14:textId="4AD2C9B2" w:rsidR="00AF44C1" w:rsidRDefault="00AF44C1" w:rsidP="00AF44C1">
      <w:pPr>
        <w:pStyle w:val="Nagwek"/>
        <w:tabs>
          <w:tab w:val="clear" w:pos="4536"/>
        </w:tabs>
      </w:pPr>
      <w:r>
        <w:t>Znak sprawy:</w:t>
      </w:r>
      <w:r>
        <w:rPr>
          <w:b/>
        </w:rPr>
        <w:t xml:space="preserve"> AZP/0</w:t>
      </w:r>
      <w:r w:rsidR="00136325">
        <w:rPr>
          <w:b/>
        </w:rPr>
        <w:t>4</w:t>
      </w:r>
      <w:r w:rsidR="008572DB">
        <w:rPr>
          <w:b/>
        </w:rPr>
        <w:t>/</w:t>
      </w:r>
      <w:r>
        <w:rPr>
          <w:b/>
        </w:rPr>
        <w:t>Z/202</w:t>
      </w:r>
      <w:r w:rsidR="00136325">
        <w:rPr>
          <w:b/>
        </w:rPr>
        <w:t>2</w:t>
      </w:r>
      <w:r>
        <w:tab/>
        <w:t xml:space="preserve"> </w:t>
      </w:r>
    </w:p>
    <w:p w14:paraId="343C57B2" w14:textId="77777777" w:rsidR="00AF44C1" w:rsidRDefault="00AF44C1" w:rsidP="00AF44C1">
      <w:pPr>
        <w:pStyle w:val="Nagwek"/>
        <w:tabs>
          <w:tab w:val="left" w:pos="708"/>
        </w:tabs>
        <w:jc w:val="center"/>
        <w:rPr>
          <w:b/>
          <w:spacing w:val="20"/>
        </w:rPr>
      </w:pPr>
    </w:p>
    <w:p w14:paraId="09FD2866" w14:textId="28750B6D" w:rsidR="00AF44C1" w:rsidRDefault="00136325" w:rsidP="00AF44C1">
      <w:pPr>
        <w:pStyle w:val="Nagwek1"/>
        <w:spacing w:before="0"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proofErr w:type="spellStart"/>
      <w:r>
        <w:rPr>
          <w:sz w:val="28"/>
          <w:szCs w:val="28"/>
        </w:rPr>
        <w:t>Citonet</w:t>
      </w:r>
      <w:proofErr w:type="spellEnd"/>
      <w:r>
        <w:rPr>
          <w:sz w:val="28"/>
          <w:szCs w:val="28"/>
        </w:rPr>
        <w:t xml:space="preserve"> Śląski </w:t>
      </w:r>
      <w:r w:rsidR="00AF44C1">
        <w:rPr>
          <w:sz w:val="28"/>
          <w:szCs w:val="28"/>
        </w:rPr>
        <w:t>Sp. z o.o.</w:t>
      </w:r>
    </w:p>
    <w:p w14:paraId="230B7DC7" w14:textId="3EC5DCEB" w:rsidR="00AF44C1" w:rsidRDefault="00AF44C1" w:rsidP="00136325">
      <w:r>
        <w:t xml:space="preserve">                                                                                                     </w:t>
      </w:r>
      <w:r w:rsidR="00136325">
        <w:t xml:space="preserve">ul. Wojkowicka 35 </w:t>
      </w:r>
    </w:p>
    <w:p w14:paraId="56AC91A9" w14:textId="22043F89" w:rsidR="00136325" w:rsidRDefault="00136325" w:rsidP="00136325">
      <w:r>
        <w:t xml:space="preserve">                                                                                                      41-520 Czeladź</w:t>
      </w:r>
    </w:p>
    <w:p w14:paraId="0AE4F5F7" w14:textId="77777777" w:rsidR="00AF44C1" w:rsidRDefault="00AF44C1" w:rsidP="00AF44C1"/>
    <w:p w14:paraId="2B491546" w14:textId="77777777" w:rsidR="00136325" w:rsidRDefault="00136325" w:rsidP="00AF44C1">
      <w:pPr>
        <w:pStyle w:val="Nagwek1"/>
        <w:spacing w:before="0" w:after="0" w:line="276" w:lineRule="auto"/>
        <w:jc w:val="center"/>
        <w:rPr>
          <w:sz w:val="28"/>
          <w:szCs w:val="28"/>
        </w:rPr>
      </w:pPr>
    </w:p>
    <w:p w14:paraId="05C5BC16" w14:textId="77777777" w:rsidR="00136325" w:rsidRDefault="00136325" w:rsidP="00AF44C1">
      <w:pPr>
        <w:pStyle w:val="Nagwek1"/>
        <w:spacing w:before="0" w:after="0" w:line="276" w:lineRule="auto"/>
        <w:jc w:val="center"/>
        <w:rPr>
          <w:sz w:val="28"/>
          <w:szCs w:val="28"/>
        </w:rPr>
      </w:pPr>
    </w:p>
    <w:p w14:paraId="18874440" w14:textId="77777777" w:rsidR="00136325" w:rsidRDefault="00136325" w:rsidP="00AF44C1">
      <w:pPr>
        <w:pStyle w:val="Nagwek1"/>
        <w:spacing w:before="0" w:after="0" w:line="276" w:lineRule="auto"/>
        <w:jc w:val="center"/>
        <w:rPr>
          <w:sz w:val="28"/>
          <w:szCs w:val="28"/>
        </w:rPr>
      </w:pPr>
    </w:p>
    <w:p w14:paraId="0CBCC0D4" w14:textId="0DCD501E" w:rsidR="00AF44C1" w:rsidRDefault="00AF44C1" w:rsidP="00AF44C1">
      <w:pPr>
        <w:pStyle w:val="Nagwek1"/>
        <w:spacing w:before="0" w:after="0"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WEZWANIE</w:t>
      </w:r>
    </w:p>
    <w:p w14:paraId="403E2C0E" w14:textId="776A9452" w:rsidR="00AF44C1" w:rsidRDefault="00AF44C1" w:rsidP="00AF44C1">
      <w:pPr>
        <w:pStyle w:val="Nagwek1"/>
        <w:spacing w:before="0" w:after="0"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do uzupełnienia braków oferty</w:t>
      </w:r>
      <w:r w:rsidR="00136325">
        <w:rPr>
          <w:sz w:val="28"/>
          <w:szCs w:val="28"/>
        </w:rPr>
        <w:t xml:space="preserve"> - 3</w:t>
      </w:r>
    </w:p>
    <w:p w14:paraId="2C2CE0EA" w14:textId="77777777" w:rsidR="00AF44C1" w:rsidRDefault="00AF44C1" w:rsidP="00AF44C1">
      <w:pPr>
        <w:spacing w:line="276" w:lineRule="auto"/>
        <w:jc w:val="both"/>
        <w:rPr>
          <w:i/>
          <w:sz w:val="22"/>
          <w:szCs w:val="22"/>
        </w:rPr>
      </w:pPr>
    </w:p>
    <w:p w14:paraId="50BD43F4" w14:textId="77777777" w:rsidR="00AF44C1" w:rsidRDefault="00AF44C1" w:rsidP="00AF44C1">
      <w:pPr>
        <w:jc w:val="both"/>
        <w:rPr>
          <w:i/>
          <w:sz w:val="22"/>
          <w:szCs w:val="22"/>
        </w:rPr>
      </w:pPr>
    </w:p>
    <w:p w14:paraId="07E4C468" w14:textId="77777777" w:rsidR="00AF44C1" w:rsidRDefault="00AF44C1" w:rsidP="00AF44C1">
      <w:pPr>
        <w:jc w:val="both"/>
      </w:pPr>
      <w:r>
        <w:rPr>
          <w:bCs/>
          <w:i/>
        </w:rPr>
        <w:t>dotyczy</w:t>
      </w:r>
      <w:r>
        <w:rPr>
          <w:bCs/>
        </w:rPr>
        <w:t xml:space="preserve">: </w:t>
      </w:r>
      <w:r>
        <w:t xml:space="preserve">postępowania o udzielenie zamówienia publicznego prowadzonego w trybie  </w:t>
      </w:r>
    </w:p>
    <w:p w14:paraId="6E4F784F" w14:textId="3A3736F8" w:rsidR="00AF44C1" w:rsidRDefault="00AF44C1" w:rsidP="00AF44C1">
      <w:pPr>
        <w:jc w:val="both"/>
      </w:pPr>
      <w:r>
        <w:t xml:space="preserve">              pozaustawowym na: </w:t>
      </w:r>
      <w:r>
        <w:rPr>
          <w:b/>
          <w:sz w:val="28"/>
          <w:szCs w:val="28"/>
        </w:rPr>
        <w:t>„</w:t>
      </w:r>
      <w:r w:rsidR="00136325">
        <w:rPr>
          <w:b/>
          <w:sz w:val="28"/>
          <w:szCs w:val="28"/>
        </w:rPr>
        <w:t xml:space="preserve">Dostawa materiałów opatrunkowych </w:t>
      </w:r>
      <w:r>
        <w:rPr>
          <w:b/>
          <w:sz w:val="28"/>
          <w:szCs w:val="28"/>
        </w:rPr>
        <w:t>.”</w:t>
      </w:r>
      <w:r w:rsidR="00136325">
        <w:rPr>
          <w:b/>
          <w:sz w:val="28"/>
          <w:szCs w:val="28"/>
        </w:rPr>
        <w:t>- II</w:t>
      </w:r>
    </w:p>
    <w:p w14:paraId="79C7672E" w14:textId="77777777" w:rsidR="00AF44C1" w:rsidRDefault="00AF44C1" w:rsidP="00AF44C1">
      <w:pPr>
        <w:jc w:val="both"/>
        <w:rPr>
          <w:b/>
        </w:rPr>
      </w:pPr>
    </w:p>
    <w:p w14:paraId="71CE52E8" w14:textId="77777777" w:rsidR="00AF44C1" w:rsidRDefault="00AF44C1" w:rsidP="00AF44C1">
      <w:pPr>
        <w:pStyle w:val="Tekstpodstawowywcity"/>
        <w:ind w:firstLine="539"/>
        <w:rPr>
          <w:i/>
          <w:sz w:val="18"/>
          <w:szCs w:val="18"/>
        </w:rPr>
      </w:pPr>
    </w:p>
    <w:p w14:paraId="134F9096" w14:textId="77777777" w:rsidR="00AF44C1" w:rsidRDefault="00AF44C1" w:rsidP="00AF44C1">
      <w:pPr>
        <w:pStyle w:val="Tekstpodstawowywcity"/>
        <w:spacing w:line="360" w:lineRule="auto"/>
        <w:ind w:firstLine="0"/>
        <w:rPr>
          <w:i/>
          <w:szCs w:val="24"/>
        </w:rPr>
      </w:pPr>
      <w:r>
        <w:rPr>
          <w:i/>
          <w:szCs w:val="24"/>
        </w:rPr>
        <w:t>Szanowni Państwo,</w:t>
      </w:r>
    </w:p>
    <w:p w14:paraId="6E6A792C" w14:textId="77777777" w:rsidR="00AF44C1" w:rsidRDefault="00AF44C1" w:rsidP="00AF44C1">
      <w:pPr>
        <w:spacing w:line="276" w:lineRule="auto"/>
        <w:jc w:val="both"/>
      </w:pPr>
      <w:r>
        <w:t xml:space="preserve">Zamawiający, </w:t>
      </w:r>
      <w:r>
        <w:rPr>
          <w:b/>
        </w:rPr>
        <w:t xml:space="preserve">Okręgowy Szpital Kolejowy w Katowicach – </w:t>
      </w:r>
      <w:proofErr w:type="spellStart"/>
      <w:r>
        <w:rPr>
          <w:b/>
        </w:rPr>
        <w:t>s.p.z.o.z</w:t>
      </w:r>
      <w:proofErr w:type="spellEnd"/>
      <w:r>
        <w:t>. wzywa do uzupełnienia braków oferty złożonej w niniejszym postępowaniu:</w:t>
      </w:r>
    </w:p>
    <w:p w14:paraId="05B76D0C" w14:textId="77777777" w:rsidR="00AF44C1" w:rsidRDefault="00AF44C1" w:rsidP="00AF44C1">
      <w:pPr>
        <w:jc w:val="both"/>
        <w:rPr>
          <w:b/>
          <w:bCs/>
          <w:sz w:val="22"/>
          <w:szCs w:val="22"/>
          <w:u w:val="single"/>
        </w:rPr>
      </w:pPr>
    </w:p>
    <w:p w14:paraId="68DF13BD" w14:textId="5B7B6591" w:rsidR="00AF44C1" w:rsidRDefault="00AF44C1" w:rsidP="00AF44C1">
      <w:pPr>
        <w:pStyle w:val="Nagwek1"/>
        <w:spacing w:before="0" w:after="0" w:line="240" w:lineRule="auto"/>
        <w:rPr>
          <w:u w:val="single"/>
        </w:rPr>
      </w:pPr>
      <w:r>
        <w:rPr>
          <w:u w:val="single"/>
        </w:rPr>
        <w:t xml:space="preserve">Braki w ofercie </w:t>
      </w:r>
    </w:p>
    <w:p w14:paraId="51052435" w14:textId="77777777" w:rsidR="00AF44C1" w:rsidRDefault="00AF44C1" w:rsidP="00AF44C1"/>
    <w:p w14:paraId="1DE0EFB8" w14:textId="1A152AA8" w:rsidR="00A737B2" w:rsidRDefault="00A737B2" w:rsidP="00A737B2">
      <w:pPr>
        <w:pStyle w:val="Akapitzlist"/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sz w:val="24"/>
          <w:szCs w:val="24"/>
        </w:rPr>
      </w:pPr>
      <w:r w:rsidRPr="00A737B2">
        <w:rPr>
          <w:sz w:val="24"/>
          <w:szCs w:val="24"/>
        </w:rPr>
        <w:t>Aktualny odpis z właściwego rejestru lub z centralnej ewidencji i informacji o działalności gospodarczej.</w:t>
      </w:r>
    </w:p>
    <w:p w14:paraId="5959181F" w14:textId="6E44321C" w:rsidR="00A737B2" w:rsidRDefault="00A737B2" w:rsidP="00A737B2">
      <w:pPr>
        <w:ind w:left="284"/>
        <w:jc w:val="both"/>
      </w:pPr>
    </w:p>
    <w:p w14:paraId="494343F3" w14:textId="34928AC8" w:rsidR="00136325" w:rsidRDefault="00136325" w:rsidP="00A737B2">
      <w:pPr>
        <w:ind w:left="284"/>
        <w:jc w:val="both"/>
      </w:pPr>
    </w:p>
    <w:p w14:paraId="74E2FBC3" w14:textId="77777777" w:rsidR="00136325" w:rsidRPr="00A737B2" w:rsidRDefault="00136325" w:rsidP="00A737B2">
      <w:pPr>
        <w:ind w:left="284"/>
        <w:jc w:val="both"/>
      </w:pPr>
    </w:p>
    <w:p w14:paraId="5E425A01" w14:textId="0B2845BB" w:rsidR="00CC6D5E" w:rsidRDefault="00CC6D5E" w:rsidP="00CC6D5E">
      <w:pPr>
        <w:jc w:val="both"/>
      </w:pPr>
      <w:r>
        <w:t xml:space="preserve">Braki w ofercie należy uzupełnić do dnia </w:t>
      </w:r>
      <w:r w:rsidR="00CF5D48">
        <w:rPr>
          <w:b/>
        </w:rPr>
        <w:t>202</w:t>
      </w:r>
      <w:r w:rsidR="00AF44C1">
        <w:rPr>
          <w:b/>
        </w:rPr>
        <w:t>2</w:t>
      </w:r>
      <w:r w:rsidRPr="00B9474D">
        <w:rPr>
          <w:b/>
        </w:rPr>
        <w:t>-</w:t>
      </w:r>
      <w:r>
        <w:rPr>
          <w:b/>
        </w:rPr>
        <w:t>0</w:t>
      </w:r>
      <w:r w:rsidR="00136325">
        <w:rPr>
          <w:b/>
        </w:rPr>
        <w:t>6</w:t>
      </w:r>
      <w:r w:rsidRPr="00B9474D">
        <w:rPr>
          <w:b/>
        </w:rPr>
        <w:t>-</w:t>
      </w:r>
      <w:r w:rsidR="00136325">
        <w:rPr>
          <w:b/>
        </w:rPr>
        <w:t xml:space="preserve">10 </w:t>
      </w:r>
      <w:r>
        <w:rPr>
          <w:bCs/>
        </w:rPr>
        <w:t>.</w:t>
      </w:r>
      <w:r>
        <w:rPr>
          <w:b/>
        </w:rPr>
        <w:t xml:space="preserve"> </w:t>
      </w:r>
    </w:p>
    <w:p w14:paraId="3283C6F5" w14:textId="77777777" w:rsidR="00CC6D5E" w:rsidRDefault="00CC6D5E" w:rsidP="00E76E90">
      <w:pPr>
        <w:spacing w:line="276" w:lineRule="auto"/>
        <w:jc w:val="both"/>
        <w:rPr>
          <w:b/>
          <w:bCs/>
          <w:u w:val="single"/>
        </w:rPr>
      </w:pPr>
    </w:p>
    <w:p w14:paraId="047482BE" w14:textId="77777777" w:rsidR="00CC6D5E" w:rsidRDefault="00CC6D5E" w:rsidP="00E76E90">
      <w:pPr>
        <w:spacing w:line="276" w:lineRule="auto"/>
        <w:jc w:val="both"/>
        <w:rPr>
          <w:b/>
          <w:bCs/>
          <w:u w:val="single"/>
        </w:rPr>
      </w:pPr>
    </w:p>
    <w:p w14:paraId="04C86F6B" w14:textId="77777777" w:rsidR="00E76E90" w:rsidRPr="00F87BD9" w:rsidRDefault="00E76E90" w:rsidP="00E76E90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F87BD9">
        <w:rPr>
          <w:i/>
          <w:szCs w:val="24"/>
        </w:rPr>
        <w:t>Zamawiający</w:t>
      </w:r>
    </w:p>
    <w:p w14:paraId="18671EC9" w14:textId="77777777" w:rsidR="00E76E90" w:rsidRPr="00F87BD9" w:rsidRDefault="00E76E90" w:rsidP="00E76E90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14:paraId="4714C05D" w14:textId="77777777" w:rsidR="00E76E90" w:rsidRPr="00F87BD9" w:rsidRDefault="00E76E90" w:rsidP="00E76E90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F87BD9">
        <w:rPr>
          <w:i/>
          <w:szCs w:val="24"/>
        </w:rPr>
        <w:t>p.o. Dyrektor</w:t>
      </w:r>
    </w:p>
    <w:p w14:paraId="0224843C" w14:textId="77777777" w:rsidR="00E76E90" w:rsidRDefault="00E76E90" w:rsidP="00CF5D48">
      <w:pPr>
        <w:jc w:val="right"/>
        <w:rPr>
          <w:b/>
          <w:bCs/>
        </w:rPr>
      </w:pPr>
      <w:r w:rsidRPr="00F87BD9">
        <w:rPr>
          <w:i/>
        </w:rPr>
        <w:t>Bohdan Koza</w:t>
      </w:r>
      <w:r w:rsidR="00CF5D48">
        <w:rPr>
          <w:i/>
        </w:rPr>
        <w:t>k</w:t>
      </w:r>
    </w:p>
    <w:sectPr w:rsidR="00E76E90" w:rsidSect="00E76E9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AF0973" w14:textId="77777777" w:rsidR="00CF5D48" w:rsidRDefault="00CF5D48">
      <w:r>
        <w:separator/>
      </w:r>
    </w:p>
  </w:endnote>
  <w:endnote w:type="continuationSeparator" w:id="0">
    <w:p w14:paraId="706E4F21" w14:textId="77777777" w:rsidR="00CF5D48" w:rsidRDefault="00CF5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B8037" w14:textId="77777777" w:rsidR="00CF5D48" w:rsidRDefault="00CF5D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83ED3" w14:textId="6A94438C" w:rsidR="00CF5D48" w:rsidRDefault="00AF44C1">
    <w:pPr>
      <w:pStyle w:val="Stopka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5CE078B" wp14:editId="481F0F21">
              <wp:simplePos x="0" y="0"/>
              <wp:positionH relativeFrom="column">
                <wp:posOffset>0</wp:posOffset>
              </wp:positionH>
              <wp:positionV relativeFrom="paragraph">
                <wp:posOffset>90805</wp:posOffset>
              </wp:positionV>
              <wp:extent cx="5829300" cy="0"/>
              <wp:effectExtent l="9525" t="5080" r="9525" b="1397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E623F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15pt" to="459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"/>
          </w:pict>
        </mc:Fallback>
      </mc:AlternateContent>
    </w:r>
  </w:p>
  <w:p w14:paraId="56FF109F" w14:textId="77777777" w:rsidR="00CF5D48" w:rsidRDefault="00CF5D48">
    <w:pPr>
      <w:pStyle w:val="Stopka"/>
      <w:rPr>
        <w:sz w:val="20"/>
      </w:rPr>
    </w:pPr>
    <w:r>
      <w:rPr>
        <w:sz w:val="20"/>
      </w:rPr>
      <w:t xml:space="preserve">System </w:t>
    </w:r>
    <w:proofErr w:type="spellStart"/>
    <w:r>
      <w:rPr>
        <w:sz w:val="20"/>
      </w:rPr>
      <w:t>ProPublico©Datacomp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25D03" w14:textId="77777777" w:rsidR="00CF5D48" w:rsidRDefault="00CF5D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19A1C" w14:textId="77777777" w:rsidR="00CF5D48" w:rsidRDefault="00CF5D48">
      <w:r>
        <w:separator/>
      </w:r>
    </w:p>
  </w:footnote>
  <w:footnote w:type="continuationSeparator" w:id="0">
    <w:p w14:paraId="6DD27420" w14:textId="77777777" w:rsidR="00CF5D48" w:rsidRDefault="00CF5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F23BA" w14:textId="77777777" w:rsidR="00CF5D48" w:rsidRDefault="00CF5D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FCCE0" w14:textId="77777777" w:rsidR="00CF5D48" w:rsidRDefault="00CF5D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F7D57" w14:textId="77777777" w:rsidR="00CF5D48" w:rsidRDefault="00CF5D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81911"/>
    <w:multiLevelType w:val="hybridMultilevel"/>
    <w:tmpl w:val="A8EAB17E"/>
    <w:lvl w:ilvl="0" w:tplc="C56C38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40B62C8"/>
    <w:multiLevelType w:val="hybridMultilevel"/>
    <w:tmpl w:val="D7405688"/>
    <w:lvl w:ilvl="0" w:tplc="3188911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9953984">
    <w:abstractNumId w:val="1"/>
  </w:num>
  <w:num w:numId="2" w16cid:durableId="2124222040">
    <w:abstractNumId w:val="0"/>
  </w:num>
  <w:num w:numId="3" w16cid:durableId="15728101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566489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676"/>
    <w:rsid w:val="0007684B"/>
    <w:rsid w:val="000B06B1"/>
    <w:rsid w:val="000D7077"/>
    <w:rsid w:val="000E6E8B"/>
    <w:rsid w:val="00136325"/>
    <w:rsid w:val="00185569"/>
    <w:rsid w:val="001A015C"/>
    <w:rsid w:val="001B5856"/>
    <w:rsid w:val="001E2A5B"/>
    <w:rsid w:val="0020777C"/>
    <w:rsid w:val="00237701"/>
    <w:rsid w:val="00296978"/>
    <w:rsid w:val="002C646F"/>
    <w:rsid w:val="002F4207"/>
    <w:rsid w:val="00332AFB"/>
    <w:rsid w:val="00390BEF"/>
    <w:rsid w:val="003A4BD6"/>
    <w:rsid w:val="003A7BB1"/>
    <w:rsid w:val="00411FB7"/>
    <w:rsid w:val="00447100"/>
    <w:rsid w:val="00473209"/>
    <w:rsid w:val="0049047C"/>
    <w:rsid w:val="004B67B4"/>
    <w:rsid w:val="004C13DE"/>
    <w:rsid w:val="004F2236"/>
    <w:rsid w:val="0051762E"/>
    <w:rsid w:val="0052460A"/>
    <w:rsid w:val="005362EA"/>
    <w:rsid w:val="005F7676"/>
    <w:rsid w:val="006615F0"/>
    <w:rsid w:val="00662D23"/>
    <w:rsid w:val="007039AF"/>
    <w:rsid w:val="00714718"/>
    <w:rsid w:val="00750431"/>
    <w:rsid w:val="007918A1"/>
    <w:rsid w:val="007A600A"/>
    <w:rsid w:val="007B73F0"/>
    <w:rsid w:val="00840BFF"/>
    <w:rsid w:val="008572DB"/>
    <w:rsid w:val="008778A4"/>
    <w:rsid w:val="00881B9E"/>
    <w:rsid w:val="0088551C"/>
    <w:rsid w:val="008B1B97"/>
    <w:rsid w:val="00A62A45"/>
    <w:rsid w:val="00A737B2"/>
    <w:rsid w:val="00AD486E"/>
    <w:rsid w:val="00AF44C1"/>
    <w:rsid w:val="00B379AF"/>
    <w:rsid w:val="00B50062"/>
    <w:rsid w:val="00B55B9B"/>
    <w:rsid w:val="00B76C6E"/>
    <w:rsid w:val="00BF25AA"/>
    <w:rsid w:val="00C11F9B"/>
    <w:rsid w:val="00C133DA"/>
    <w:rsid w:val="00CA251D"/>
    <w:rsid w:val="00CC6D5E"/>
    <w:rsid w:val="00CF5D48"/>
    <w:rsid w:val="00CF685A"/>
    <w:rsid w:val="00E25156"/>
    <w:rsid w:val="00E76E90"/>
    <w:rsid w:val="00EA3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6239390F"/>
  <w15:docId w15:val="{3CA82118-2675-4A9A-B8F1-C8848B023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918A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18A1"/>
    <w:pPr>
      <w:keepNext/>
      <w:spacing w:before="120" w:after="120" w:line="360" w:lineRule="auto"/>
      <w:jc w:val="both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918A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918A1"/>
    <w:pPr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7918A1"/>
    <w:pPr>
      <w:spacing w:before="60" w:after="60"/>
      <w:ind w:left="851" w:hanging="295"/>
      <w:jc w:val="both"/>
    </w:pPr>
    <w:rPr>
      <w:szCs w:val="20"/>
    </w:rPr>
  </w:style>
  <w:style w:type="character" w:styleId="Numerstrony">
    <w:name w:val="page number"/>
    <w:basedOn w:val="Domylnaczcionkaakapitu"/>
    <w:rsid w:val="007918A1"/>
  </w:style>
  <w:style w:type="character" w:customStyle="1" w:styleId="Nagwek1Znak">
    <w:name w:val="Nagłówek 1 Znak"/>
    <w:basedOn w:val="Domylnaczcionkaakapitu"/>
    <w:link w:val="Nagwek1"/>
    <w:rsid w:val="0049047C"/>
    <w:rPr>
      <w:b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750431"/>
    <w:rPr>
      <w:sz w:val="24"/>
      <w:szCs w:val="24"/>
    </w:rPr>
  </w:style>
  <w:style w:type="paragraph" w:customStyle="1" w:styleId="Tekstpodstawowywcity21">
    <w:name w:val="Tekst podstawowy wcięty 21"/>
    <w:basedOn w:val="Normalny"/>
    <w:rsid w:val="00B55B9B"/>
    <w:pPr>
      <w:suppressAutoHyphens/>
      <w:ind w:left="360"/>
      <w:jc w:val="both"/>
    </w:pPr>
    <w:rPr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B55B9B"/>
    <w:pPr>
      <w:suppressAutoHyphens/>
      <w:ind w:left="708"/>
    </w:pPr>
    <w:rPr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E76E90"/>
    <w:pPr>
      <w:ind w:firstLine="426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76E90"/>
    <w:rPr>
      <w:sz w:val="24"/>
    </w:rPr>
  </w:style>
  <w:style w:type="paragraph" w:styleId="Tekstpodstawowy">
    <w:name w:val="Body Text"/>
    <w:basedOn w:val="Normalny"/>
    <w:link w:val="TekstpodstawowyZnak"/>
    <w:rsid w:val="00E76E90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76E9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29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100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@v_przet#sygnatura</vt:lpstr>
    </vt:vector>
  </TitlesOfParts>
  <Company>Cats &amp; Co.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@v_przet#sygnatura</dc:title>
  <dc:creator>rulbrich</dc:creator>
  <cp:lastModifiedBy>Mariola MS. Sędłak</cp:lastModifiedBy>
  <cp:revision>2</cp:revision>
  <cp:lastPrinted>2022-04-15T07:12:00Z</cp:lastPrinted>
  <dcterms:created xsi:type="dcterms:W3CDTF">2022-06-06T11:13:00Z</dcterms:created>
  <dcterms:modified xsi:type="dcterms:W3CDTF">2022-06-06T11:13:00Z</dcterms:modified>
</cp:coreProperties>
</file>