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91DDA" w14:textId="77777777" w:rsidR="00890B92" w:rsidRPr="00C902DE" w:rsidRDefault="008D546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05756071"/>
      <w:r w:rsidRPr="008D5463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8D5463">
        <w:rPr>
          <w:rFonts w:ascii="Arial" w:hAnsi="Arial" w:cs="Arial"/>
          <w:sz w:val="24"/>
          <w:szCs w:val="24"/>
        </w:rPr>
        <w:t>2022-06-10</w:t>
      </w:r>
    </w:p>
    <w:p w14:paraId="44DAEC18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DA01B87" w14:textId="77777777" w:rsidR="00890B92" w:rsidRPr="00C902DE" w:rsidRDefault="008D5463" w:rsidP="00890B92">
      <w:pPr>
        <w:rPr>
          <w:rFonts w:ascii="Arial" w:hAnsi="Arial" w:cs="Arial"/>
          <w:b/>
          <w:bCs/>
          <w:sz w:val="24"/>
          <w:szCs w:val="24"/>
        </w:rPr>
      </w:pPr>
      <w:r w:rsidRPr="008D546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24CD679" w14:textId="77777777" w:rsidR="00890B92" w:rsidRPr="00C902DE" w:rsidRDefault="008D5463" w:rsidP="00890B92">
      <w:pPr>
        <w:rPr>
          <w:rFonts w:ascii="Arial" w:hAnsi="Arial" w:cs="Arial"/>
          <w:sz w:val="24"/>
          <w:szCs w:val="24"/>
        </w:rPr>
      </w:pPr>
      <w:r w:rsidRPr="008D5463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8D5463">
        <w:rPr>
          <w:rFonts w:ascii="Arial" w:hAnsi="Arial" w:cs="Arial"/>
          <w:sz w:val="24"/>
          <w:szCs w:val="24"/>
        </w:rPr>
        <w:t>4</w:t>
      </w:r>
    </w:p>
    <w:p w14:paraId="78CC9DEB" w14:textId="77777777" w:rsidR="00890B92" w:rsidRPr="00C902DE" w:rsidRDefault="008D5463" w:rsidP="00890B92">
      <w:pPr>
        <w:rPr>
          <w:rFonts w:ascii="Arial" w:hAnsi="Arial" w:cs="Arial"/>
          <w:sz w:val="24"/>
          <w:szCs w:val="24"/>
        </w:rPr>
      </w:pPr>
      <w:r w:rsidRPr="008D5463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8D5463">
        <w:rPr>
          <w:rFonts w:ascii="Arial" w:hAnsi="Arial" w:cs="Arial"/>
          <w:sz w:val="24"/>
          <w:szCs w:val="24"/>
        </w:rPr>
        <w:t>Kolbuszowa</w:t>
      </w:r>
    </w:p>
    <w:p w14:paraId="5CD348E4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0A02ADF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0B9970E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88CF0C3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1FD2E12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8D5463" w:rsidRPr="008D5463">
        <w:rPr>
          <w:rFonts w:ascii="Arial" w:hAnsi="Arial" w:cs="Arial"/>
          <w:b/>
          <w:sz w:val="24"/>
          <w:szCs w:val="24"/>
        </w:rPr>
        <w:t>Eap-2412/9/22/M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18DD627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0169DA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AA311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22AD02B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1F80F6BC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31866077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8D5463" w:rsidRPr="008D5463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8D5463" w:rsidRPr="008D5463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0B2F8ABA" w14:textId="77777777" w:rsidR="00A80738" w:rsidRPr="00C902DE" w:rsidRDefault="008D5463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8D5463">
        <w:rPr>
          <w:rFonts w:ascii="Arial" w:hAnsi="Arial" w:cs="Arial"/>
          <w:b/>
          <w:sz w:val="22"/>
          <w:szCs w:val="22"/>
        </w:rPr>
        <w:t>Dostawa  sprzętu i urządzeń medycznych  - 8 pakietów</w:t>
      </w:r>
    </w:p>
    <w:p w14:paraId="39E9BEB6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8D5463" w:rsidRPr="008D5463">
        <w:rPr>
          <w:rFonts w:ascii="Arial" w:hAnsi="Arial" w:cs="Arial"/>
          <w:sz w:val="24"/>
          <w:szCs w:val="24"/>
        </w:rPr>
        <w:t>(</w:t>
      </w:r>
      <w:proofErr w:type="spellStart"/>
      <w:r w:rsidR="008D5463" w:rsidRPr="008D5463">
        <w:rPr>
          <w:rFonts w:ascii="Arial" w:hAnsi="Arial" w:cs="Arial"/>
          <w:sz w:val="24"/>
          <w:szCs w:val="24"/>
        </w:rPr>
        <w:t>t.j</w:t>
      </w:r>
      <w:proofErr w:type="spellEnd"/>
      <w:r w:rsidR="008D5463" w:rsidRPr="008D546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D5463" w:rsidRPr="008D5463">
        <w:rPr>
          <w:rFonts w:ascii="Arial" w:hAnsi="Arial" w:cs="Arial"/>
          <w:sz w:val="24"/>
          <w:szCs w:val="24"/>
        </w:rPr>
        <w:t>późn</w:t>
      </w:r>
      <w:proofErr w:type="spellEnd"/>
      <w:r w:rsidR="008D5463" w:rsidRPr="008D5463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D5463" w:rsidRPr="00C902DE" w14:paraId="3A6CEB31" w14:textId="77777777" w:rsidTr="00137C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462E59" w14:textId="77777777" w:rsidR="008D5463" w:rsidRPr="00C902DE" w:rsidRDefault="008D5463" w:rsidP="00137C0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D5463">
              <w:rPr>
                <w:rFonts w:ascii="Arial" w:hAnsi="Arial" w:cs="Arial"/>
                <w:sz w:val="24"/>
                <w:szCs w:val="24"/>
              </w:rPr>
              <w:t>części 1 zamówienia w wysokości 8 500.00 zł brutto;</w:t>
            </w:r>
          </w:p>
        </w:tc>
      </w:tr>
      <w:tr w:rsidR="008D5463" w:rsidRPr="00C902DE" w14:paraId="0E857819" w14:textId="77777777" w:rsidTr="00137C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878EFD" w14:textId="77777777" w:rsidR="008D5463" w:rsidRPr="00C902DE" w:rsidRDefault="008D5463" w:rsidP="00137C0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D5463">
              <w:rPr>
                <w:rFonts w:ascii="Arial" w:hAnsi="Arial" w:cs="Arial"/>
                <w:sz w:val="24"/>
                <w:szCs w:val="24"/>
              </w:rPr>
              <w:t>części 2 zamówienia w wysokości 30 000.00 zł brutto;</w:t>
            </w:r>
          </w:p>
        </w:tc>
      </w:tr>
      <w:tr w:rsidR="008D5463" w:rsidRPr="00C902DE" w14:paraId="5B704A57" w14:textId="77777777" w:rsidTr="00137C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5D180C" w14:textId="77777777" w:rsidR="008D5463" w:rsidRPr="00C902DE" w:rsidRDefault="008D5463" w:rsidP="00137C0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D5463">
              <w:rPr>
                <w:rFonts w:ascii="Arial" w:hAnsi="Arial" w:cs="Arial"/>
                <w:sz w:val="24"/>
                <w:szCs w:val="24"/>
              </w:rPr>
              <w:t>części 3 zamówienia w wysokości 40 000.00 zł brutto;</w:t>
            </w:r>
          </w:p>
        </w:tc>
      </w:tr>
      <w:tr w:rsidR="008D5463" w:rsidRPr="00C902DE" w14:paraId="36C38CE4" w14:textId="77777777" w:rsidTr="00137C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E0DE78" w14:textId="77777777" w:rsidR="008D5463" w:rsidRPr="00C902DE" w:rsidRDefault="008D5463" w:rsidP="00137C0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D5463">
              <w:rPr>
                <w:rFonts w:ascii="Arial" w:hAnsi="Arial" w:cs="Arial"/>
                <w:sz w:val="24"/>
                <w:szCs w:val="24"/>
              </w:rPr>
              <w:t>części 4 zamówienia w wysokości 26 000.00 zł brutto;</w:t>
            </w:r>
          </w:p>
        </w:tc>
      </w:tr>
      <w:tr w:rsidR="008D5463" w:rsidRPr="00C902DE" w14:paraId="4858CA8D" w14:textId="77777777" w:rsidTr="00137C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00E4DE" w14:textId="77777777" w:rsidR="008D5463" w:rsidRPr="00C902DE" w:rsidRDefault="008D5463" w:rsidP="00137C0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D5463">
              <w:rPr>
                <w:rFonts w:ascii="Arial" w:hAnsi="Arial" w:cs="Arial"/>
                <w:sz w:val="24"/>
                <w:szCs w:val="24"/>
              </w:rPr>
              <w:t>części 5 zamówienia w wysokości 50 000.00 zł brutto;</w:t>
            </w:r>
          </w:p>
        </w:tc>
      </w:tr>
      <w:tr w:rsidR="008D5463" w:rsidRPr="00C902DE" w14:paraId="1259C24C" w14:textId="77777777" w:rsidTr="00137C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5F5C04" w14:textId="77777777" w:rsidR="008D5463" w:rsidRPr="00C902DE" w:rsidRDefault="008D5463" w:rsidP="00137C0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D5463">
              <w:rPr>
                <w:rFonts w:ascii="Arial" w:hAnsi="Arial" w:cs="Arial"/>
                <w:sz w:val="24"/>
                <w:szCs w:val="24"/>
              </w:rPr>
              <w:t>części 6 zamówienia w wysokości 80 000.00 zł brutto;</w:t>
            </w:r>
          </w:p>
        </w:tc>
      </w:tr>
      <w:tr w:rsidR="008D5463" w:rsidRPr="00C902DE" w14:paraId="73C22A12" w14:textId="77777777" w:rsidTr="00137C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7FA3F8" w14:textId="77777777" w:rsidR="008D5463" w:rsidRPr="00C902DE" w:rsidRDefault="008D5463" w:rsidP="00137C0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D5463">
              <w:rPr>
                <w:rFonts w:ascii="Arial" w:hAnsi="Arial" w:cs="Arial"/>
                <w:sz w:val="24"/>
                <w:szCs w:val="24"/>
              </w:rPr>
              <w:t>części 7 zamówienia w wysokości 53 000.00 zł brutto;</w:t>
            </w:r>
          </w:p>
        </w:tc>
      </w:tr>
      <w:tr w:rsidR="008D5463" w:rsidRPr="00C902DE" w14:paraId="56453433" w14:textId="77777777" w:rsidTr="00137C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D4F197" w14:textId="77777777" w:rsidR="008D5463" w:rsidRPr="00C902DE" w:rsidRDefault="008D5463" w:rsidP="00137C0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D5463">
              <w:rPr>
                <w:rFonts w:ascii="Arial" w:hAnsi="Arial" w:cs="Arial"/>
                <w:sz w:val="24"/>
                <w:szCs w:val="24"/>
              </w:rPr>
              <w:t>części 8 zamówienia w wysokości 75 000.00 zł brutto;</w:t>
            </w:r>
          </w:p>
        </w:tc>
      </w:tr>
    </w:tbl>
    <w:p w14:paraId="37F07C9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FE8948F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897F469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6FED4DB" w14:textId="77777777" w:rsidR="00C373BA" w:rsidRDefault="00C373BA" w:rsidP="00C373BA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SP ZOZ Kolbuszowa</w:t>
      </w:r>
    </w:p>
    <w:p w14:paraId="6938B9A9" w14:textId="77777777" w:rsidR="00C373BA" w:rsidRPr="00C902DE" w:rsidRDefault="00C373BA" w:rsidP="00C373BA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Zbigniew Strzelczyk</w:t>
      </w:r>
    </w:p>
    <w:p w14:paraId="38883E68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5DCEE296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64D78748" w14:textId="29E2F3D5" w:rsidR="00C236D3" w:rsidRPr="00C902DE" w:rsidRDefault="008D5463" w:rsidP="00173B20">
      <w:pPr>
        <w:jc w:val="right"/>
        <w:rPr>
          <w:rFonts w:ascii="Arial" w:hAnsi="Arial" w:cs="Arial"/>
          <w:sz w:val="22"/>
          <w:szCs w:val="22"/>
        </w:rPr>
      </w:pPr>
      <w:r w:rsidRPr="008D5463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3A1ED" w14:textId="77777777" w:rsidR="00782BFE" w:rsidRDefault="00782BFE">
      <w:r>
        <w:separator/>
      </w:r>
    </w:p>
  </w:endnote>
  <w:endnote w:type="continuationSeparator" w:id="0">
    <w:p w14:paraId="7511C1E6" w14:textId="77777777" w:rsidR="00782BFE" w:rsidRDefault="00782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B1F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C2240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7128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0F79A1">
        <v:line id="_x0000_s1025" style="position:absolute;left:0;text-align:left;z-index:251657728" from="-3.85pt,8.7pt" to="455.15pt,8.7pt"/>
      </w:pict>
    </w:r>
  </w:p>
  <w:p w14:paraId="4BFF4EA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69A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803DBD" w14:textId="77777777" w:rsidR="009F189D" w:rsidRDefault="009F189D">
    <w:pPr>
      <w:pStyle w:val="Stopka"/>
      <w:tabs>
        <w:tab w:val="clear" w:pos="4536"/>
      </w:tabs>
      <w:jc w:val="center"/>
    </w:pPr>
  </w:p>
  <w:p w14:paraId="0BCD32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1BB0B" w14:textId="77777777" w:rsidR="00782BFE" w:rsidRDefault="00782BFE">
      <w:r>
        <w:separator/>
      </w:r>
    </w:p>
  </w:footnote>
  <w:footnote w:type="continuationSeparator" w:id="0">
    <w:p w14:paraId="24EF3BE0" w14:textId="77777777" w:rsidR="00782BFE" w:rsidRDefault="00782B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87993" w14:textId="77777777" w:rsidR="008D5463" w:rsidRDefault="008D54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F29EC" w14:textId="77777777" w:rsidR="008D5463" w:rsidRDefault="008D54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089D2" w14:textId="77777777" w:rsidR="008D5463" w:rsidRDefault="008D54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BF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82BFE"/>
    <w:rsid w:val="00804A9B"/>
    <w:rsid w:val="00843263"/>
    <w:rsid w:val="00861E75"/>
    <w:rsid w:val="00890B92"/>
    <w:rsid w:val="008D5463"/>
    <w:rsid w:val="009D19BD"/>
    <w:rsid w:val="009F189D"/>
    <w:rsid w:val="00A47FF6"/>
    <w:rsid w:val="00A80738"/>
    <w:rsid w:val="00BE7129"/>
    <w:rsid w:val="00C236D3"/>
    <w:rsid w:val="00C373BA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17A0A2"/>
  <w15:chartTrackingRefBased/>
  <w15:docId w15:val="{D4395331-28D8-414D-9CAB-124F6C9D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373B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2022-06-10T10:20:00Z</cp:lastPrinted>
  <dcterms:created xsi:type="dcterms:W3CDTF">2022-06-10T10:22:00Z</dcterms:created>
  <dcterms:modified xsi:type="dcterms:W3CDTF">2022-06-10T10:22:00Z</dcterms:modified>
</cp:coreProperties>
</file>