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22A9B" w14:textId="50B846A1" w:rsidR="00D665F5" w:rsidRPr="00BB547B" w:rsidRDefault="00FF65FF" w:rsidP="007C1283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FF65FF">
        <w:rPr>
          <w:rFonts w:ascii="Arial" w:hAnsi="Arial" w:cs="Arial"/>
          <w:sz w:val="24"/>
          <w:szCs w:val="24"/>
        </w:rPr>
        <w:t>Kolbuszowa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FF65FF">
        <w:rPr>
          <w:rFonts w:ascii="Arial" w:hAnsi="Arial" w:cs="Arial"/>
          <w:sz w:val="24"/>
          <w:szCs w:val="24"/>
        </w:rPr>
        <w:t>2022-06-10</w:t>
      </w:r>
    </w:p>
    <w:p w14:paraId="79C9528C" w14:textId="77777777" w:rsidR="00D665F5" w:rsidRPr="00BB547B" w:rsidRDefault="00FF65FF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FF65FF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3B70C7AF" w14:textId="77777777" w:rsidR="00D665F5" w:rsidRPr="00BB547B" w:rsidRDefault="00FF65FF" w:rsidP="00D665F5">
      <w:pPr>
        <w:rPr>
          <w:rFonts w:ascii="Arial" w:hAnsi="Arial" w:cs="Arial"/>
          <w:sz w:val="24"/>
          <w:szCs w:val="24"/>
        </w:rPr>
      </w:pPr>
      <w:r w:rsidRPr="00FF65FF">
        <w:rPr>
          <w:rFonts w:ascii="Arial" w:hAnsi="Arial" w:cs="Arial"/>
          <w:sz w:val="24"/>
          <w:szCs w:val="24"/>
        </w:rPr>
        <w:t>Grunwaldzka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FF65FF">
        <w:rPr>
          <w:rFonts w:ascii="Arial" w:hAnsi="Arial" w:cs="Arial"/>
          <w:sz w:val="24"/>
          <w:szCs w:val="24"/>
        </w:rPr>
        <w:t>4</w:t>
      </w:r>
    </w:p>
    <w:p w14:paraId="70A9641B" w14:textId="77777777" w:rsidR="00D665F5" w:rsidRPr="00BB547B" w:rsidRDefault="00FF65FF" w:rsidP="00D665F5">
      <w:pPr>
        <w:rPr>
          <w:rFonts w:ascii="Arial" w:hAnsi="Arial" w:cs="Arial"/>
          <w:sz w:val="24"/>
          <w:szCs w:val="24"/>
        </w:rPr>
      </w:pPr>
      <w:r w:rsidRPr="00FF65FF">
        <w:rPr>
          <w:rFonts w:ascii="Arial" w:hAnsi="Arial" w:cs="Arial"/>
          <w:sz w:val="24"/>
          <w:szCs w:val="24"/>
        </w:rPr>
        <w:t>36-100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FF65FF">
        <w:rPr>
          <w:rFonts w:ascii="Arial" w:hAnsi="Arial" w:cs="Arial"/>
          <w:sz w:val="24"/>
          <w:szCs w:val="24"/>
        </w:rPr>
        <w:t>Kolbuszowa</w:t>
      </w:r>
    </w:p>
    <w:p w14:paraId="2D72505A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5815FF2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0623CD11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0AD04E09" w14:textId="487A7AE9" w:rsidR="00A80738" w:rsidRPr="007C1283" w:rsidRDefault="00D665F5" w:rsidP="007C1283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FF65FF" w:rsidRPr="00FF65FF">
        <w:rPr>
          <w:rFonts w:ascii="Arial" w:hAnsi="Arial" w:cs="Arial"/>
          <w:b/>
          <w:sz w:val="24"/>
          <w:szCs w:val="24"/>
        </w:rPr>
        <w:t>Eap-2412/9/22/M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7FA1DA5F" w14:textId="7F007C94" w:rsidR="00A80738" w:rsidRPr="007C1283" w:rsidRDefault="00A80738" w:rsidP="007C1283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7F4373CE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F65FF" w:rsidRPr="00FF65FF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FF65FF" w:rsidRPr="00FF65FF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59BEAB6F" w14:textId="77777777" w:rsidR="00A80738" w:rsidRPr="00BB547B" w:rsidRDefault="00FF65FF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FF65FF">
        <w:rPr>
          <w:rFonts w:ascii="Arial" w:hAnsi="Arial" w:cs="Arial"/>
          <w:b/>
          <w:szCs w:val="24"/>
        </w:rPr>
        <w:t>Dostawa  sprzętu i urządzeń medycznych  - 8 pakietów</w:t>
      </w:r>
    </w:p>
    <w:p w14:paraId="02C39612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FF65FF" w:rsidRPr="00FF65FF">
        <w:rPr>
          <w:rFonts w:ascii="Arial" w:hAnsi="Arial" w:cs="Arial"/>
          <w:sz w:val="24"/>
          <w:szCs w:val="24"/>
        </w:rPr>
        <w:t>(</w:t>
      </w:r>
      <w:proofErr w:type="spellStart"/>
      <w:r w:rsidR="00FF65FF" w:rsidRPr="00FF65FF">
        <w:rPr>
          <w:rFonts w:ascii="Arial" w:hAnsi="Arial" w:cs="Arial"/>
          <w:sz w:val="24"/>
          <w:szCs w:val="24"/>
        </w:rPr>
        <w:t>t.j</w:t>
      </w:r>
      <w:proofErr w:type="spellEnd"/>
      <w:r w:rsidR="00FF65FF" w:rsidRPr="00FF65FF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FF65FF" w:rsidRPr="00FF65FF">
        <w:rPr>
          <w:rFonts w:ascii="Arial" w:hAnsi="Arial" w:cs="Arial"/>
          <w:sz w:val="24"/>
          <w:szCs w:val="24"/>
        </w:rPr>
        <w:t>późn</w:t>
      </w:r>
      <w:proofErr w:type="spellEnd"/>
      <w:r w:rsidR="00FF65FF" w:rsidRPr="00FF65FF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2460F4BA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FF65FF" w:rsidRPr="00FF65FF">
        <w:rPr>
          <w:rFonts w:ascii="Arial" w:hAnsi="Arial" w:cs="Arial"/>
          <w:sz w:val="24"/>
          <w:szCs w:val="24"/>
        </w:rPr>
        <w:t>10/06/2022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FF65FF" w:rsidRPr="00FF65FF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138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2976"/>
        <w:gridCol w:w="2694"/>
        <w:gridCol w:w="2551"/>
        <w:gridCol w:w="3544"/>
      </w:tblGrid>
      <w:tr w:rsidR="0044423F" w:rsidRPr="00BB547B" w14:paraId="36D27318" w14:textId="77777777" w:rsidTr="0044423F">
        <w:tc>
          <w:tcPr>
            <w:tcW w:w="993" w:type="dxa"/>
            <w:shd w:val="clear" w:color="auto" w:fill="auto"/>
            <w:vAlign w:val="center"/>
          </w:tcPr>
          <w:p w14:paraId="3699424A" w14:textId="77777777" w:rsidR="0044423F" w:rsidRPr="00BB547B" w:rsidRDefault="0044423F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90DCA3" w14:textId="77777777" w:rsidR="0044423F" w:rsidRPr="00BB547B" w:rsidRDefault="0044423F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zadania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406D2531" w14:textId="77777777" w:rsidR="0044423F" w:rsidRPr="00BB547B" w:rsidRDefault="0044423F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694" w:type="dxa"/>
          </w:tcPr>
          <w:p w14:paraId="62206352" w14:textId="190A13A9" w:rsidR="0044423F" w:rsidRPr="00BB547B" w:rsidRDefault="0044423F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Termin dostawy w dniach</w:t>
            </w:r>
          </w:p>
        </w:tc>
        <w:tc>
          <w:tcPr>
            <w:tcW w:w="2551" w:type="dxa"/>
          </w:tcPr>
          <w:p w14:paraId="40E38550" w14:textId="4ABBF927" w:rsidR="0044423F" w:rsidRPr="00BB547B" w:rsidRDefault="0044423F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Udzielona gwarancja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638A9AF" w14:textId="21AE9053" w:rsidR="0044423F" w:rsidRPr="00BB547B" w:rsidRDefault="0044423F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44423F" w:rsidRPr="00BB547B" w14:paraId="2A06AE6F" w14:textId="77777777" w:rsidTr="0044423F">
        <w:tc>
          <w:tcPr>
            <w:tcW w:w="993" w:type="dxa"/>
            <w:shd w:val="clear" w:color="auto" w:fill="auto"/>
            <w:vAlign w:val="center"/>
          </w:tcPr>
          <w:p w14:paraId="4296355D" w14:textId="77777777" w:rsidR="0044423F" w:rsidRPr="00BB547B" w:rsidRDefault="0044423F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89FBDE" w14:textId="77777777" w:rsidR="0044423F" w:rsidRPr="00BB547B" w:rsidRDefault="0044423F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8</w:t>
            </w:r>
          </w:p>
        </w:tc>
        <w:tc>
          <w:tcPr>
            <w:tcW w:w="2976" w:type="dxa"/>
            <w:shd w:val="clear" w:color="auto" w:fill="auto"/>
          </w:tcPr>
          <w:p w14:paraId="23902747" w14:textId="77777777" w:rsidR="0044423F" w:rsidRPr="00BB547B" w:rsidRDefault="0044423F" w:rsidP="00137C08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65FF">
              <w:rPr>
                <w:rFonts w:ascii="Arial" w:hAnsi="Arial" w:cs="Arial"/>
              </w:rPr>
              <w:t>Arthrex</w:t>
            </w:r>
            <w:proofErr w:type="spellEnd"/>
            <w:r w:rsidRPr="00FF65FF">
              <w:rPr>
                <w:rFonts w:ascii="Arial" w:hAnsi="Arial" w:cs="Arial"/>
              </w:rPr>
              <w:t xml:space="preserve"> Polska Sp. z o.o.</w:t>
            </w:r>
          </w:p>
          <w:p w14:paraId="6C3F8809" w14:textId="77777777" w:rsidR="0044423F" w:rsidRPr="00BB547B" w:rsidRDefault="0044423F" w:rsidP="00137C08">
            <w:pPr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Łopuszańska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65FF">
              <w:rPr>
                <w:rFonts w:ascii="Arial" w:hAnsi="Arial" w:cs="Arial"/>
              </w:rPr>
              <w:t>95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C52B8C7" w14:textId="77777777" w:rsidR="0044423F" w:rsidRPr="00BB547B" w:rsidRDefault="0044423F" w:rsidP="00137C08">
            <w:pPr>
              <w:spacing w:after="80"/>
              <w:jc w:val="both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02-457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65FF">
              <w:rPr>
                <w:rFonts w:ascii="Arial" w:hAnsi="Arial" w:cs="Arial"/>
              </w:rPr>
              <w:t>Warszawa</w:t>
            </w:r>
          </w:p>
        </w:tc>
        <w:tc>
          <w:tcPr>
            <w:tcW w:w="2694" w:type="dxa"/>
          </w:tcPr>
          <w:p w14:paraId="03503DE2" w14:textId="5D93DE89" w:rsidR="0044423F" w:rsidRPr="00FF65FF" w:rsidRDefault="00627FDC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2551" w:type="dxa"/>
          </w:tcPr>
          <w:p w14:paraId="47D0D17B" w14:textId="34613E00" w:rsidR="0044423F" w:rsidRPr="00FF65FF" w:rsidRDefault="00627FDC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C879FB4" w14:textId="737E1AA3" w:rsidR="0044423F" w:rsidRPr="00BB547B" w:rsidRDefault="0044423F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71 244.36 zł</w:t>
            </w:r>
          </w:p>
        </w:tc>
      </w:tr>
      <w:tr w:rsidR="0044423F" w:rsidRPr="00BB547B" w14:paraId="104763B8" w14:textId="77777777" w:rsidTr="0044423F">
        <w:tc>
          <w:tcPr>
            <w:tcW w:w="993" w:type="dxa"/>
            <w:shd w:val="clear" w:color="auto" w:fill="auto"/>
            <w:vAlign w:val="center"/>
          </w:tcPr>
          <w:p w14:paraId="5D5E9D7B" w14:textId="77777777" w:rsidR="0044423F" w:rsidRPr="00BB547B" w:rsidRDefault="0044423F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CC6AA0" w14:textId="77777777" w:rsidR="0044423F" w:rsidRPr="00BB547B" w:rsidRDefault="0044423F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6</w:t>
            </w:r>
          </w:p>
        </w:tc>
        <w:tc>
          <w:tcPr>
            <w:tcW w:w="2976" w:type="dxa"/>
            <w:shd w:val="clear" w:color="auto" w:fill="auto"/>
          </w:tcPr>
          <w:p w14:paraId="6A234806" w14:textId="77777777" w:rsidR="0044423F" w:rsidRPr="00BB547B" w:rsidRDefault="0044423F" w:rsidP="00137C08">
            <w:pPr>
              <w:spacing w:before="80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FRESENIUS MEDICAL CARE POLSKA</w:t>
            </w:r>
          </w:p>
          <w:p w14:paraId="668F0E74" w14:textId="77777777" w:rsidR="0044423F" w:rsidRPr="00BB547B" w:rsidRDefault="0044423F" w:rsidP="00137C08">
            <w:pPr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UL. KRZYWA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65FF">
              <w:rPr>
                <w:rFonts w:ascii="Arial" w:hAnsi="Arial" w:cs="Arial"/>
              </w:rPr>
              <w:t>13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92A7726" w14:textId="77777777" w:rsidR="0044423F" w:rsidRPr="00BB547B" w:rsidRDefault="0044423F" w:rsidP="00137C08">
            <w:pPr>
              <w:spacing w:after="80"/>
              <w:jc w:val="both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60-118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65FF">
              <w:rPr>
                <w:rFonts w:ascii="Arial" w:hAnsi="Arial" w:cs="Arial"/>
              </w:rPr>
              <w:t>POZNAŃ</w:t>
            </w:r>
          </w:p>
        </w:tc>
        <w:tc>
          <w:tcPr>
            <w:tcW w:w="2694" w:type="dxa"/>
          </w:tcPr>
          <w:p w14:paraId="3FB644C4" w14:textId="05753E0A" w:rsidR="0044423F" w:rsidRPr="00FF65FF" w:rsidRDefault="00627FDC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  <w:tc>
          <w:tcPr>
            <w:tcW w:w="2551" w:type="dxa"/>
          </w:tcPr>
          <w:p w14:paraId="1674E719" w14:textId="2323C9EB" w:rsidR="0044423F" w:rsidRPr="00FF65FF" w:rsidRDefault="00627FDC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0D299BB7" w14:textId="310135AC" w:rsidR="0044423F" w:rsidRPr="00BB547B" w:rsidRDefault="0044423F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75 600.00 zł</w:t>
            </w:r>
          </w:p>
        </w:tc>
      </w:tr>
      <w:tr w:rsidR="0044423F" w:rsidRPr="00BB547B" w14:paraId="65A0F9ED" w14:textId="77777777" w:rsidTr="0044423F">
        <w:tc>
          <w:tcPr>
            <w:tcW w:w="993" w:type="dxa"/>
            <w:shd w:val="clear" w:color="auto" w:fill="auto"/>
            <w:vAlign w:val="center"/>
          </w:tcPr>
          <w:p w14:paraId="1DC95214" w14:textId="77777777" w:rsidR="0044423F" w:rsidRPr="00BB547B" w:rsidRDefault="0044423F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5E80A3" w14:textId="77777777" w:rsidR="0044423F" w:rsidRPr="00BB547B" w:rsidRDefault="0044423F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7</w:t>
            </w:r>
          </w:p>
        </w:tc>
        <w:tc>
          <w:tcPr>
            <w:tcW w:w="2976" w:type="dxa"/>
            <w:shd w:val="clear" w:color="auto" w:fill="auto"/>
          </w:tcPr>
          <w:p w14:paraId="7779CFF8" w14:textId="77777777" w:rsidR="0044423F" w:rsidRPr="00BB547B" w:rsidRDefault="0044423F" w:rsidP="00137C08">
            <w:pPr>
              <w:spacing w:before="80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KALMED Iwona Renz</w:t>
            </w:r>
          </w:p>
          <w:p w14:paraId="172C465F" w14:textId="77777777" w:rsidR="0044423F" w:rsidRPr="00BB547B" w:rsidRDefault="0044423F" w:rsidP="00137C08">
            <w:pPr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Wilczak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65FF">
              <w:rPr>
                <w:rFonts w:ascii="Arial" w:hAnsi="Arial" w:cs="Arial"/>
              </w:rPr>
              <w:t>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89465EF" w14:textId="77777777" w:rsidR="0044423F" w:rsidRPr="00BB547B" w:rsidRDefault="0044423F" w:rsidP="00137C08">
            <w:pPr>
              <w:spacing w:after="80"/>
              <w:jc w:val="both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61-623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65FF">
              <w:rPr>
                <w:rFonts w:ascii="Arial" w:hAnsi="Arial" w:cs="Arial"/>
              </w:rPr>
              <w:t>Poznań</w:t>
            </w:r>
          </w:p>
        </w:tc>
        <w:tc>
          <w:tcPr>
            <w:tcW w:w="2694" w:type="dxa"/>
          </w:tcPr>
          <w:p w14:paraId="1083ACA9" w14:textId="2F05F671" w:rsidR="0044423F" w:rsidRPr="00FF65FF" w:rsidRDefault="00627FDC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551" w:type="dxa"/>
          </w:tcPr>
          <w:p w14:paraId="290E97A0" w14:textId="3BAC79A2" w:rsidR="0044423F" w:rsidRPr="00FF65FF" w:rsidRDefault="00627FDC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01736E0" w14:textId="1DD254DE" w:rsidR="0044423F" w:rsidRPr="00BB547B" w:rsidRDefault="0044423F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44 712.00 zł</w:t>
            </w:r>
          </w:p>
        </w:tc>
      </w:tr>
      <w:tr w:rsidR="0044423F" w:rsidRPr="00BB547B" w14:paraId="02A0F2FA" w14:textId="77777777" w:rsidTr="0044423F">
        <w:tc>
          <w:tcPr>
            <w:tcW w:w="993" w:type="dxa"/>
            <w:shd w:val="clear" w:color="auto" w:fill="auto"/>
            <w:vAlign w:val="center"/>
          </w:tcPr>
          <w:p w14:paraId="6BA0EF08" w14:textId="77777777" w:rsidR="0044423F" w:rsidRPr="00BB547B" w:rsidRDefault="0044423F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FF025D" w14:textId="77777777" w:rsidR="0044423F" w:rsidRPr="00BB547B" w:rsidRDefault="0044423F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1</w:t>
            </w:r>
          </w:p>
        </w:tc>
        <w:tc>
          <w:tcPr>
            <w:tcW w:w="2976" w:type="dxa"/>
            <w:shd w:val="clear" w:color="auto" w:fill="auto"/>
          </w:tcPr>
          <w:p w14:paraId="2D0A7863" w14:textId="77777777" w:rsidR="0044423F" w:rsidRPr="00BB547B" w:rsidRDefault="0044423F" w:rsidP="00137C08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65FF">
              <w:rPr>
                <w:rFonts w:ascii="Arial" w:hAnsi="Arial" w:cs="Arial"/>
              </w:rPr>
              <w:t>Biameditek</w:t>
            </w:r>
            <w:proofErr w:type="spellEnd"/>
            <w:r w:rsidRPr="00FF65FF">
              <w:rPr>
                <w:rFonts w:ascii="Arial" w:hAnsi="Arial" w:cs="Arial"/>
              </w:rPr>
              <w:t xml:space="preserve"> Sp. z o.o.</w:t>
            </w:r>
          </w:p>
          <w:p w14:paraId="05B93633" w14:textId="77777777" w:rsidR="0044423F" w:rsidRPr="00BB547B" w:rsidRDefault="0044423F" w:rsidP="00137C08">
            <w:pPr>
              <w:rPr>
                <w:rFonts w:ascii="Arial" w:hAnsi="Arial" w:cs="Arial"/>
              </w:rPr>
            </w:pPr>
            <w:proofErr w:type="spellStart"/>
            <w:r w:rsidRPr="00FF65FF">
              <w:rPr>
                <w:rFonts w:ascii="Arial" w:hAnsi="Arial" w:cs="Arial"/>
              </w:rPr>
              <w:t>Elewatorska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FF65FF">
              <w:rPr>
                <w:rFonts w:ascii="Arial" w:hAnsi="Arial" w:cs="Arial"/>
              </w:rPr>
              <w:t>58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D60F9E7" w14:textId="77777777" w:rsidR="0044423F" w:rsidRPr="00BB547B" w:rsidRDefault="0044423F" w:rsidP="00137C08">
            <w:pPr>
              <w:spacing w:after="80"/>
              <w:jc w:val="both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15-620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65FF">
              <w:rPr>
                <w:rFonts w:ascii="Arial" w:hAnsi="Arial" w:cs="Arial"/>
              </w:rPr>
              <w:t>Białystok</w:t>
            </w:r>
          </w:p>
        </w:tc>
        <w:tc>
          <w:tcPr>
            <w:tcW w:w="2694" w:type="dxa"/>
          </w:tcPr>
          <w:p w14:paraId="22092B1A" w14:textId="62C304AE" w:rsidR="0044423F" w:rsidRPr="00FF65FF" w:rsidRDefault="00627FDC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2551" w:type="dxa"/>
          </w:tcPr>
          <w:p w14:paraId="16A96FE0" w14:textId="6D26D22D" w:rsidR="0044423F" w:rsidRPr="00FF65FF" w:rsidRDefault="00627FDC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7C5FCF4F" w14:textId="2FDB99D6" w:rsidR="0044423F" w:rsidRPr="00BB547B" w:rsidRDefault="0044423F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7 376.40 zł</w:t>
            </w:r>
          </w:p>
        </w:tc>
      </w:tr>
      <w:tr w:rsidR="0044423F" w:rsidRPr="00BB547B" w14:paraId="718F71B0" w14:textId="77777777" w:rsidTr="0044423F">
        <w:tc>
          <w:tcPr>
            <w:tcW w:w="993" w:type="dxa"/>
            <w:shd w:val="clear" w:color="auto" w:fill="auto"/>
            <w:vAlign w:val="center"/>
          </w:tcPr>
          <w:p w14:paraId="73961C3C" w14:textId="77777777" w:rsidR="0044423F" w:rsidRPr="00BB547B" w:rsidRDefault="0044423F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C62B93" w14:textId="77777777" w:rsidR="0044423F" w:rsidRPr="00BB547B" w:rsidRDefault="0044423F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2</w:t>
            </w:r>
          </w:p>
        </w:tc>
        <w:tc>
          <w:tcPr>
            <w:tcW w:w="2976" w:type="dxa"/>
            <w:shd w:val="clear" w:color="auto" w:fill="auto"/>
          </w:tcPr>
          <w:p w14:paraId="2D828809" w14:textId="77777777" w:rsidR="0044423F" w:rsidRPr="00BB547B" w:rsidRDefault="0044423F" w:rsidP="00137C08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65FF">
              <w:rPr>
                <w:rFonts w:ascii="Arial" w:hAnsi="Arial" w:cs="Arial"/>
              </w:rPr>
              <w:t>Biameditek</w:t>
            </w:r>
            <w:proofErr w:type="spellEnd"/>
            <w:r w:rsidRPr="00FF65FF">
              <w:rPr>
                <w:rFonts w:ascii="Arial" w:hAnsi="Arial" w:cs="Arial"/>
              </w:rPr>
              <w:t xml:space="preserve"> Sp. z o.o.</w:t>
            </w:r>
          </w:p>
          <w:p w14:paraId="03A98EC0" w14:textId="77777777" w:rsidR="0044423F" w:rsidRPr="00BB547B" w:rsidRDefault="0044423F" w:rsidP="00137C08">
            <w:pPr>
              <w:rPr>
                <w:rFonts w:ascii="Arial" w:hAnsi="Arial" w:cs="Arial"/>
              </w:rPr>
            </w:pPr>
            <w:proofErr w:type="spellStart"/>
            <w:r w:rsidRPr="00FF65FF">
              <w:rPr>
                <w:rFonts w:ascii="Arial" w:hAnsi="Arial" w:cs="Arial"/>
              </w:rPr>
              <w:t>Elewatorska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FF65FF">
              <w:rPr>
                <w:rFonts w:ascii="Arial" w:hAnsi="Arial" w:cs="Arial"/>
              </w:rPr>
              <w:t>58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AD6082F" w14:textId="77777777" w:rsidR="0044423F" w:rsidRPr="00BB547B" w:rsidRDefault="0044423F" w:rsidP="00137C08">
            <w:pPr>
              <w:spacing w:after="80"/>
              <w:jc w:val="both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15-620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65FF">
              <w:rPr>
                <w:rFonts w:ascii="Arial" w:hAnsi="Arial" w:cs="Arial"/>
              </w:rPr>
              <w:t>Białystok</w:t>
            </w:r>
          </w:p>
        </w:tc>
        <w:tc>
          <w:tcPr>
            <w:tcW w:w="2694" w:type="dxa"/>
          </w:tcPr>
          <w:p w14:paraId="7E3F9649" w14:textId="6E977654" w:rsidR="0044423F" w:rsidRPr="00FF65FF" w:rsidRDefault="00627FDC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2551" w:type="dxa"/>
          </w:tcPr>
          <w:p w14:paraId="0DAD453F" w14:textId="69128609" w:rsidR="0044423F" w:rsidRPr="00FF65FF" w:rsidRDefault="00627FDC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2004C1E7" w14:textId="7D35A2A3" w:rsidR="0044423F" w:rsidRPr="00BB547B" w:rsidRDefault="0044423F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25 227.72 zł</w:t>
            </w:r>
          </w:p>
        </w:tc>
      </w:tr>
      <w:tr w:rsidR="0044423F" w:rsidRPr="00BB547B" w14:paraId="44C3BC20" w14:textId="77777777" w:rsidTr="0044423F">
        <w:tc>
          <w:tcPr>
            <w:tcW w:w="993" w:type="dxa"/>
            <w:shd w:val="clear" w:color="auto" w:fill="auto"/>
            <w:vAlign w:val="center"/>
          </w:tcPr>
          <w:p w14:paraId="270964AD" w14:textId="77777777" w:rsidR="0044423F" w:rsidRPr="00BB547B" w:rsidRDefault="0044423F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67FE84" w14:textId="77777777" w:rsidR="0044423F" w:rsidRPr="00BB547B" w:rsidRDefault="0044423F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5</w:t>
            </w:r>
          </w:p>
        </w:tc>
        <w:tc>
          <w:tcPr>
            <w:tcW w:w="2976" w:type="dxa"/>
            <w:shd w:val="clear" w:color="auto" w:fill="auto"/>
          </w:tcPr>
          <w:p w14:paraId="669BD43C" w14:textId="77777777" w:rsidR="0044423F" w:rsidRPr="00BB547B" w:rsidRDefault="0044423F" w:rsidP="00137C08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65FF">
              <w:rPr>
                <w:rFonts w:ascii="Arial" w:hAnsi="Arial" w:cs="Arial"/>
              </w:rPr>
              <w:t>Meden-Inmed</w:t>
            </w:r>
            <w:proofErr w:type="spellEnd"/>
            <w:r w:rsidRPr="00FF65FF">
              <w:rPr>
                <w:rFonts w:ascii="Arial" w:hAnsi="Arial" w:cs="Arial"/>
              </w:rPr>
              <w:t xml:space="preserve"> Sp. </w:t>
            </w:r>
            <w:proofErr w:type="spellStart"/>
            <w:r w:rsidRPr="00FF65FF">
              <w:rPr>
                <w:rFonts w:ascii="Arial" w:hAnsi="Arial" w:cs="Arial"/>
              </w:rPr>
              <w:t>zo.o</w:t>
            </w:r>
            <w:proofErr w:type="spellEnd"/>
            <w:r w:rsidRPr="00FF65FF">
              <w:rPr>
                <w:rFonts w:ascii="Arial" w:hAnsi="Arial" w:cs="Arial"/>
              </w:rPr>
              <w:t>.</w:t>
            </w:r>
          </w:p>
          <w:p w14:paraId="0329EA2D" w14:textId="77777777" w:rsidR="0044423F" w:rsidRPr="00BB547B" w:rsidRDefault="0044423F" w:rsidP="00137C08">
            <w:pPr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Wenedów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65FF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A0974CB" w14:textId="77777777" w:rsidR="0044423F" w:rsidRPr="00BB547B" w:rsidRDefault="0044423F" w:rsidP="00137C08">
            <w:pPr>
              <w:spacing w:after="80"/>
              <w:jc w:val="both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75-847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65FF">
              <w:rPr>
                <w:rFonts w:ascii="Arial" w:hAnsi="Arial" w:cs="Arial"/>
              </w:rPr>
              <w:t>Koszalin</w:t>
            </w:r>
          </w:p>
        </w:tc>
        <w:tc>
          <w:tcPr>
            <w:tcW w:w="2694" w:type="dxa"/>
          </w:tcPr>
          <w:p w14:paraId="7A67F4EC" w14:textId="340AC0E7" w:rsidR="0044423F" w:rsidRPr="00FF65FF" w:rsidRDefault="00627FDC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2551" w:type="dxa"/>
          </w:tcPr>
          <w:p w14:paraId="627C5FCC" w14:textId="1020E33C" w:rsidR="0044423F" w:rsidRPr="00FF65FF" w:rsidRDefault="00627FDC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7D295A5" w14:textId="4B464971" w:rsidR="0044423F" w:rsidRPr="00BB547B" w:rsidRDefault="0044423F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108 090.00 zł</w:t>
            </w:r>
          </w:p>
        </w:tc>
      </w:tr>
      <w:tr w:rsidR="0044423F" w:rsidRPr="00BB547B" w14:paraId="0AC7EC48" w14:textId="77777777" w:rsidTr="0044423F">
        <w:tc>
          <w:tcPr>
            <w:tcW w:w="993" w:type="dxa"/>
            <w:shd w:val="clear" w:color="auto" w:fill="auto"/>
            <w:vAlign w:val="center"/>
          </w:tcPr>
          <w:p w14:paraId="2414E1A8" w14:textId="77777777" w:rsidR="0044423F" w:rsidRPr="00BB547B" w:rsidRDefault="0044423F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21AF30" w14:textId="77777777" w:rsidR="0044423F" w:rsidRPr="00BB547B" w:rsidRDefault="0044423F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4</w:t>
            </w:r>
          </w:p>
        </w:tc>
        <w:tc>
          <w:tcPr>
            <w:tcW w:w="2976" w:type="dxa"/>
            <w:shd w:val="clear" w:color="auto" w:fill="auto"/>
          </w:tcPr>
          <w:p w14:paraId="374AB761" w14:textId="77777777" w:rsidR="0044423F" w:rsidRPr="00BB547B" w:rsidRDefault="0044423F" w:rsidP="00137C08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65FF">
              <w:rPr>
                <w:rFonts w:ascii="Arial" w:hAnsi="Arial" w:cs="Arial"/>
              </w:rPr>
              <w:t>Endoelektronik</w:t>
            </w:r>
            <w:proofErr w:type="spellEnd"/>
            <w:r w:rsidRPr="00FF65FF">
              <w:rPr>
                <w:rFonts w:ascii="Arial" w:hAnsi="Arial" w:cs="Arial"/>
              </w:rPr>
              <w:t xml:space="preserve"> Sp. z o.o. Sp.k.</w:t>
            </w:r>
          </w:p>
          <w:p w14:paraId="4869D024" w14:textId="77777777" w:rsidR="0044423F" w:rsidRPr="00BB547B" w:rsidRDefault="0044423F" w:rsidP="00137C08">
            <w:pPr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Borkowa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65FF">
              <w:rPr>
                <w:rFonts w:ascii="Arial" w:hAnsi="Arial" w:cs="Arial"/>
              </w:rPr>
              <w:t>12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E62CEFF" w14:textId="77777777" w:rsidR="0044423F" w:rsidRPr="00BB547B" w:rsidRDefault="0044423F" w:rsidP="00137C08">
            <w:pPr>
              <w:spacing w:after="80"/>
              <w:jc w:val="both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05-840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65FF">
              <w:rPr>
                <w:rFonts w:ascii="Arial" w:hAnsi="Arial" w:cs="Arial"/>
              </w:rPr>
              <w:t>Brwinów</w:t>
            </w:r>
          </w:p>
        </w:tc>
        <w:tc>
          <w:tcPr>
            <w:tcW w:w="2694" w:type="dxa"/>
          </w:tcPr>
          <w:p w14:paraId="0E3F5DF0" w14:textId="786B79D0" w:rsidR="0044423F" w:rsidRPr="00FF65FF" w:rsidRDefault="00627FDC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</w:t>
            </w:r>
          </w:p>
        </w:tc>
        <w:tc>
          <w:tcPr>
            <w:tcW w:w="2551" w:type="dxa"/>
          </w:tcPr>
          <w:p w14:paraId="73C7E4C1" w14:textId="35B620B6" w:rsidR="0044423F" w:rsidRPr="00FF65FF" w:rsidRDefault="00627FDC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4FABBEEA" w14:textId="5873F697" w:rsidR="0044423F" w:rsidRPr="00BB547B" w:rsidRDefault="0044423F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23 370.00 zł</w:t>
            </w:r>
          </w:p>
        </w:tc>
      </w:tr>
      <w:tr w:rsidR="0044423F" w:rsidRPr="00BB547B" w14:paraId="3A6DB1E6" w14:textId="77777777" w:rsidTr="0044423F">
        <w:tc>
          <w:tcPr>
            <w:tcW w:w="993" w:type="dxa"/>
            <w:shd w:val="clear" w:color="auto" w:fill="auto"/>
            <w:vAlign w:val="center"/>
          </w:tcPr>
          <w:p w14:paraId="32C02E65" w14:textId="77777777" w:rsidR="0044423F" w:rsidRPr="00BB547B" w:rsidRDefault="0044423F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C0A0ED" w14:textId="77777777" w:rsidR="0044423F" w:rsidRPr="00BB547B" w:rsidRDefault="0044423F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3</w:t>
            </w:r>
          </w:p>
        </w:tc>
        <w:tc>
          <w:tcPr>
            <w:tcW w:w="2976" w:type="dxa"/>
            <w:shd w:val="clear" w:color="auto" w:fill="auto"/>
          </w:tcPr>
          <w:p w14:paraId="25EA5B79" w14:textId="77777777" w:rsidR="0044423F" w:rsidRPr="00BB547B" w:rsidRDefault="0044423F" w:rsidP="00137C08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F65FF">
              <w:rPr>
                <w:rFonts w:ascii="Arial" w:hAnsi="Arial" w:cs="Arial"/>
              </w:rPr>
              <w:t>Ronomed</w:t>
            </w:r>
            <w:proofErr w:type="spellEnd"/>
            <w:r w:rsidRPr="00FF65FF">
              <w:rPr>
                <w:rFonts w:ascii="Arial" w:hAnsi="Arial" w:cs="Arial"/>
              </w:rPr>
              <w:t xml:space="preserve"> Sp. z o. o. Sp.k.</w:t>
            </w:r>
          </w:p>
          <w:p w14:paraId="2AC3ED5A" w14:textId="77777777" w:rsidR="0044423F" w:rsidRPr="00BB547B" w:rsidRDefault="0044423F" w:rsidP="00137C08">
            <w:pPr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Przyjaźni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65FF">
              <w:rPr>
                <w:rFonts w:ascii="Arial" w:hAnsi="Arial" w:cs="Arial"/>
              </w:rPr>
              <w:t>52/1U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975589B" w14:textId="77777777" w:rsidR="0044423F" w:rsidRPr="00BB547B" w:rsidRDefault="0044423F" w:rsidP="00137C08">
            <w:pPr>
              <w:spacing w:after="80"/>
              <w:jc w:val="both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53-030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65FF">
              <w:rPr>
                <w:rFonts w:ascii="Arial" w:hAnsi="Arial" w:cs="Arial"/>
              </w:rPr>
              <w:t>Wrocław</w:t>
            </w:r>
          </w:p>
        </w:tc>
        <w:tc>
          <w:tcPr>
            <w:tcW w:w="2694" w:type="dxa"/>
          </w:tcPr>
          <w:p w14:paraId="10C3AF10" w14:textId="6C7728C6" w:rsidR="0044423F" w:rsidRPr="00FF65FF" w:rsidRDefault="00627FDC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  <w:tc>
          <w:tcPr>
            <w:tcW w:w="2551" w:type="dxa"/>
          </w:tcPr>
          <w:p w14:paraId="49CFB31A" w14:textId="4459E5C3" w:rsidR="0044423F" w:rsidRPr="00FF65FF" w:rsidRDefault="00627FDC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5D51403" w14:textId="569FC183" w:rsidR="0044423F" w:rsidRPr="00BB547B" w:rsidRDefault="0044423F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39 061.44 zł</w:t>
            </w:r>
          </w:p>
        </w:tc>
      </w:tr>
      <w:tr w:rsidR="0044423F" w:rsidRPr="00BB547B" w14:paraId="0C97B919" w14:textId="77777777" w:rsidTr="0044423F">
        <w:tc>
          <w:tcPr>
            <w:tcW w:w="993" w:type="dxa"/>
            <w:shd w:val="clear" w:color="auto" w:fill="auto"/>
            <w:vAlign w:val="center"/>
          </w:tcPr>
          <w:p w14:paraId="1D4E933B" w14:textId="77777777" w:rsidR="0044423F" w:rsidRPr="00BB547B" w:rsidRDefault="0044423F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730DA1" w14:textId="77777777" w:rsidR="0044423F" w:rsidRPr="00BB547B" w:rsidRDefault="0044423F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3</w:t>
            </w:r>
          </w:p>
        </w:tc>
        <w:tc>
          <w:tcPr>
            <w:tcW w:w="2976" w:type="dxa"/>
            <w:shd w:val="clear" w:color="auto" w:fill="auto"/>
          </w:tcPr>
          <w:p w14:paraId="5ADED977" w14:textId="77777777" w:rsidR="0044423F" w:rsidRPr="00BB547B" w:rsidRDefault="0044423F" w:rsidP="00137C08">
            <w:pPr>
              <w:spacing w:before="80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F.H.U. Euro-</w:t>
            </w:r>
            <w:proofErr w:type="spellStart"/>
            <w:r w:rsidRPr="00FF65FF">
              <w:rPr>
                <w:rFonts w:ascii="Arial" w:hAnsi="Arial" w:cs="Arial"/>
              </w:rPr>
              <w:t>Medical</w:t>
            </w:r>
            <w:proofErr w:type="spellEnd"/>
            <w:r w:rsidRPr="00FF65FF">
              <w:rPr>
                <w:rFonts w:ascii="Arial" w:hAnsi="Arial" w:cs="Arial"/>
              </w:rPr>
              <w:t xml:space="preserve"> Maciej </w:t>
            </w:r>
            <w:proofErr w:type="spellStart"/>
            <w:r w:rsidRPr="00FF65FF">
              <w:rPr>
                <w:rFonts w:ascii="Arial" w:hAnsi="Arial" w:cs="Arial"/>
              </w:rPr>
              <w:t>Świda</w:t>
            </w:r>
            <w:proofErr w:type="spellEnd"/>
          </w:p>
          <w:p w14:paraId="32498D5D" w14:textId="77777777" w:rsidR="0044423F" w:rsidRPr="00BB547B" w:rsidRDefault="0044423F" w:rsidP="00137C08">
            <w:pPr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Ogrodowa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65FF">
              <w:rPr>
                <w:rFonts w:ascii="Arial" w:hAnsi="Arial" w:cs="Arial"/>
              </w:rPr>
              <w:t>3b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AC0E82D" w14:textId="77777777" w:rsidR="0044423F" w:rsidRPr="00BB547B" w:rsidRDefault="0044423F" w:rsidP="00137C08">
            <w:pPr>
              <w:spacing w:after="80"/>
              <w:jc w:val="both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43-300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65FF">
              <w:rPr>
                <w:rFonts w:ascii="Arial" w:hAnsi="Arial" w:cs="Arial"/>
              </w:rPr>
              <w:t>Bielsko-Biała</w:t>
            </w:r>
          </w:p>
        </w:tc>
        <w:tc>
          <w:tcPr>
            <w:tcW w:w="2694" w:type="dxa"/>
          </w:tcPr>
          <w:p w14:paraId="6039D374" w14:textId="1D67C8E0" w:rsidR="0044423F" w:rsidRPr="00FF65FF" w:rsidRDefault="00627FDC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  <w:tc>
          <w:tcPr>
            <w:tcW w:w="2551" w:type="dxa"/>
          </w:tcPr>
          <w:p w14:paraId="4759B251" w14:textId="5CCBBB05" w:rsidR="0044423F" w:rsidRPr="00FF65FF" w:rsidRDefault="007C1283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597D372" w14:textId="4016D798" w:rsidR="0044423F" w:rsidRPr="00BB547B" w:rsidRDefault="0044423F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36 040.68 zł</w:t>
            </w:r>
          </w:p>
        </w:tc>
      </w:tr>
      <w:tr w:rsidR="0044423F" w:rsidRPr="00BB547B" w14:paraId="0AB988EE" w14:textId="77777777" w:rsidTr="0044423F">
        <w:tc>
          <w:tcPr>
            <w:tcW w:w="993" w:type="dxa"/>
            <w:shd w:val="clear" w:color="auto" w:fill="auto"/>
            <w:vAlign w:val="center"/>
          </w:tcPr>
          <w:p w14:paraId="33A4B126" w14:textId="77777777" w:rsidR="0044423F" w:rsidRPr="00BB547B" w:rsidRDefault="0044423F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2CDA11" w14:textId="77777777" w:rsidR="0044423F" w:rsidRPr="00BB547B" w:rsidRDefault="0044423F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4</w:t>
            </w:r>
          </w:p>
        </w:tc>
        <w:tc>
          <w:tcPr>
            <w:tcW w:w="2976" w:type="dxa"/>
            <w:shd w:val="clear" w:color="auto" w:fill="auto"/>
          </w:tcPr>
          <w:p w14:paraId="63B6A127" w14:textId="77777777" w:rsidR="0044423F" w:rsidRPr="00BB547B" w:rsidRDefault="0044423F" w:rsidP="00137C08">
            <w:pPr>
              <w:spacing w:before="80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ALVO Spółka z ograniczoną odpowiedzialnością Sp.k.</w:t>
            </w:r>
          </w:p>
          <w:p w14:paraId="70515358" w14:textId="77777777" w:rsidR="0044423F" w:rsidRPr="00BB547B" w:rsidRDefault="0044423F" w:rsidP="00137C08">
            <w:pPr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Południowa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65FF">
              <w:rPr>
                <w:rFonts w:ascii="Arial" w:hAnsi="Arial" w:cs="Arial"/>
              </w:rPr>
              <w:t>21a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AF752AC" w14:textId="77777777" w:rsidR="0044423F" w:rsidRPr="00BB547B" w:rsidRDefault="0044423F" w:rsidP="00137C08">
            <w:pPr>
              <w:spacing w:after="80"/>
              <w:jc w:val="both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64-030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FF65FF">
              <w:rPr>
                <w:rFonts w:ascii="Arial" w:hAnsi="Arial" w:cs="Arial"/>
              </w:rPr>
              <w:t>Śmigiel</w:t>
            </w:r>
          </w:p>
        </w:tc>
        <w:tc>
          <w:tcPr>
            <w:tcW w:w="2694" w:type="dxa"/>
          </w:tcPr>
          <w:p w14:paraId="206D82B5" w14:textId="3FBA10B8" w:rsidR="0044423F" w:rsidRPr="00FF65FF" w:rsidRDefault="007C1283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</w:t>
            </w:r>
          </w:p>
        </w:tc>
        <w:tc>
          <w:tcPr>
            <w:tcW w:w="2551" w:type="dxa"/>
          </w:tcPr>
          <w:p w14:paraId="358F81DE" w14:textId="4E32695A" w:rsidR="0044423F" w:rsidRPr="00FF65FF" w:rsidRDefault="007C1283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7D2B8C7D" w14:textId="571AADEF" w:rsidR="0044423F" w:rsidRPr="00BB547B" w:rsidRDefault="0044423F" w:rsidP="00137C0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F65FF">
              <w:rPr>
                <w:rFonts w:ascii="Arial" w:hAnsi="Arial" w:cs="Arial"/>
              </w:rPr>
              <w:t>17 835.00 zł</w:t>
            </w:r>
          </w:p>
        </w:tc>
      </w:tr>
    </w:tbl>
    <w:p w14:paraId="0AC6CD22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07B84D73" w14:textId="0FB8A818" w:rsidR="00C236D3" w:rsidRDefault="00FF65FF" w:rsidP="00173B20">
      <w:pPr>
        <w:jc w:val="right"/>
        <w:rPr>
          <w:rFonts w:ascii="Arial" w:hAnsi="Arial" w:cs="Arial"/>
          <w:sz w:val="24"/>
          <w:szCs w:val="24"/>
        </w:rPr>
      </w:pPr>
      <w:r w:rsidRPr="00FF65FF">
        <w:rPr>
          <w:rFonts w:ascii="Arial" w:hAnsi="Arial" w:cs="Arial"/>
          <w:sz w:val="24"/>
          <w:szCs w:val="24"/>
        </w:rPr>
        <w:t xml:space="preserve">  </w:t>
      </w:r>
      <w:bookmarkEnd w:id="0"/>
      <w:r w:rsidR="007C1283">
        <w:rPr>
          <w:rFonts w:ascii="Arial" w:hAnsi="Arial" w:cs="Arial"/>
          <w:sz w:val="24"/>
          <w:szCs w:val="24"/>
        </w:rPr>
        <w:t>Dyrektor SP ZOZ Kolbuszowa</w:t>
      </w:r>
    </w:p>
    <w:p w14:paraId="3A155A57" w14:textId="1478DFC5" w:rsidR="007C1283" w:rsidRPr="00BB547B" w:rsidRDefault="007C1283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7C1283" w:rsidRPr="00BB547B" w:rsidSect="0044423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988B6" w14:textId="77777777" w:rsidR="00A74679" w:rsidRDefault="00A74679">
      <w:r>
        <w:separator/>
      </w:r>
    </w:p>
  </w:endnote>
  <w:endnote w:type="continuationSeparator" w:id="0">
    <w:p w14:paraId="02D160C2" w14:textId="77777777" w:rsidR="00A74679" w:rsidRDefault="00A74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B879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AD444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5D51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FB60366">
        <v:line id="_x0000_s1025" style="position:absolute;left:0;text-align:left;z-index:251657728" from="-3.85pt,8.7pt" to="455.15pt,8.7pt"/>
      </w:pict>
    </w:r>
  </w:p>
  <w:p w14:paraId="4C7C671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9612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1063DD" w14:textId="77777777" w:rsidR="009F189D" w:rsidRDefault="009F189D">
    <w:pPr>
      <w:pStyle w:val="Stopka"/>
      <w:tabs>
        <w:tab w:val="clear" w:pos="4536"/>
      </w:tabs>
      <w:jc w:val="center"/>
    </w:pPr>
  </w:p>
  <w:p w14:paraId="3FD401B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3E3E6" w14:textId="77777777" w:rsidR="00A74679" w:rsidRDefault="00A74679">
      <w:r>
        <w:separator/>
      </w:r>
    </w:p>
  </w:footnote>
  <w:footnote w:type="continuationSeparator" w:id="0">
    <w:p w14:paraId="24B19F78" w14:textId="77777777" w:rsidR="00A74679" w:rsidRDefault="00A746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1928B" w14:textId="77777777" w:rsidR="00FF65FF" w:rsidRDefault="00FF65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C72E1" w14:textId="77777777" w:rsidR="00FF65FF" w:rsidRDefault="00FF65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14978" w14:textId="77777777" w:rsidR="00FF65FF" w:rsidRDefault="00FF65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7467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4423F"/>
    <w:rsid w:val="00490DC0"/>
    <w:rsid w:val="00493F8C"/>
    <w:rsid w:val="004C7E9B"/>
    <w:rsid w:val="005614F2"/>
    <w:rsid w:val="00577BC6"/>
    <w:rsid w:val="00627FDC"/>
    <w:rsid w:val="0069085C"/>
    <w:rsid w:val="006B27ED"/>
    <w:rsid w:val="007C1283"/>
    <w:rsid w:val="00843263"/>
    <w:rsid w:val="00861E75"/>
    <w:rsid w:val="009D19BD"/>
    <w:rsid w:val="009F189D"/>
    <w:rsid w:val="00A74679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  <w:rsid w:val="00FF6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9D7DCB"/>
  <w15:chartTrackingRefBased/>
  <w15:docId w15:val="{DA233F42-42CA-4B9D-BA54-FEE5D88CA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280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2022-06-10T11:01:00Z</cp:lastPrinted>
  <dcterms:created xsi:type="dcterms:W3CDTF">2022-06-10T11:02:00Z</dcterms:created>
  <dcterms:modified xsi:type="dcterms:W3CDTF">2022-06-10T11:02:00Z</dcterms:modified>
</cp:coreProperties>
</file>