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60E" w:rsidRPr="00F7750D" w:rsidRDefault="000F260E" w:rsidP="000F260E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0F260E" w:rsidRPr="00F7750D" w:rsidRDefault="000F260E" w:rsidP="000F260E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0F260E" w:rsidRPr="00F7750D" w:rsidRDefault="000F260E" w:rsidP="000F260E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0F260E" w:rsidRPr="00F7750D" w:rsidRDefault="000F260E" w:rsidP="000F260E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0F260E" w:rsidRPr="00F7750D" w:rsidRDefault="000F260E" w:rsidP="000F260E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02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06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20</w:t>
      </w:r>
    </w:p>
    <w:p w:rsidR="000F260E" w:rsidRPr="00F7750D" w:rsidRDefault="000F260E" w:rsidP="000F260E">
      <w:pPr>
        <w:rPr>
          <w:sz w:val="24"/>
          <w:szCs w:val="24"/>
        </w:rPr>
      </w:pPr>
    </w:p>
    <w:p w:rsidR="000F260E" w:rsidRPr="00F7750D" w:rsidRDefault="000F260E" w:rsidP="000F260E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0F260E" w:rsidRPr="00F7750D" w:rsidRDefault="000F260E" w:rsidP="000F260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0F260E" w:rsidRPr="00F7750D" w:rsidRDefault="000F260E" w:rsidP="000F260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0F260E" w:rsidRPr="001C2C42" w:rsidRDefault="000F260E" w:rsidP="000F260E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0F260E" w:rsidRDefault="000F260E" w:rsidP="000F260E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0F260E" w:rsidRPr="000A1C0E" w:rsidRDefault="000F260E" w:rsidP="000F260E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0F260E" w:rsidRPr="000A1C0E" w:rsidRDefault="000F260E" w:rsidP="000F260E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SPECYFIKACJI WARUNKÓW ZAMÓWIENIA - 1</w:t>
      </w:r>
    </w:p>
    <w:p w:rsidR="000F260E" w:rsidRDefault="000F260E" w:rsidP="000F260E">
      <w:pPr>
        <w:jc w:val="both"/>
        <w:rPr>
          <w:i/>
          <w:sz w:val="22"/>
          <w:szCs w:val="22"/>
        </w:rPr>
      </w:pPr>
    </w:p>
    <w:p w:rsidR="000E7DD4" w:rsidRDefault="000E7DD4" w:rsidP="000F260E">
      <w:pPr>
        <w:jc w:val="both"/>
        <w:rPr>
          <w:i/>
          <w:sz w:val="22"/>
          <w:szCs w:val="22"/>
        </w:rPr>
      </w:pPr>
    </w:p>
    <w:p w:rsidR="000F260E" w:rsidRDefault="000F260E" w:rsidP="000F260E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0F260E" w:rsidRDefault="000F260E" w:rsidP="000F260E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0F260E" w:rsidRDefault="000F260E" w:rsidP="000F260E">
      <w:pPr>
        <w:jc w:val="both"/>
        <w:rPr>
          <w:b/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>
        <w:rPr>
          <w:b/>
          <w:bCs/>
          <w:i/>
          <w:sz w:val="22"/>
          <w:szCs w:val="22"/>
        </w:rPr>
        <w:t xml:space="preserve">Usługa ochrony osób i mienia w Okręgowym Szpitalu Kolejowym                                                     </w:t>
      </w:r>
    </w:p>
    <w:p w:rsidR="000F260E" w:rsidRPr="00C81F26" w:rsidRDefault="000F260E" w:rsidP="000F260E">
      <w:pPr>
        <w:jc w:val="both"/>
        <w:rPr>
          <w:b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 xml:space="preserve">               w Katowicach – </w:t>
      </w:r>
      <w:proofErr w:type="spellStart"/>
      <w:r>
        <w:rPr>
          <w:b/>
          <w:bCs/>
          <w:i/>
          <w:sz w:val="22"/>
          <w:szCs w:val="22"/>
        </w:rPr>
        <w:t>s.p.z.o.z</w:t>
      </w:r>
      <w:proofErr w:type="spellEnd"/>
      <w:r>
        <w:rPr>
          <w:b/>
          <w:bCs/>
          <w:i/>
          <w:sz w:val="22"/>
          <w:szCs w:val="22"/>
        </w:rPr>
        <w:t>.</w:t>
      </w:r>
      <w:r w:rsidRPr="00C81F26">
        <w:rPr>
          <w:bCs/>
          <w:i/>
          <w:sz w:val="22"/>
          <w:szCs w:val="22"/>
        </w:rPr>
        <w:t>”</w:t>
      </w:r>
      <w:r>
        <w:rPr>
          <w:b/>
          <w:i/>
          <w:sz w:val="22"/>
          <w:szCs w:val="22"/>
        </w:rPr>
        <w:t xml:space="preserve">;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02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0F260E" w:rsidRDefault="000F260E" w:rsidP="000F260E">
      <w:pPr>
        <w:jc w:val="both"/>
        <w:rPr>
          <w:b/>
          <w:sz w:val="22"/>
          <w:szCs w:val="22"/>
        </w:rPr>
      </w:pPr>
    </w:p>
    <w:p w:rsidR="000F260E" w:rsidRDefault="000F260E" w:rsidP="000F260E">
      <w:pPr>
        <w:jc w:val="both"/>
        <w:rPr>
          <w:sz w:val="24"/>
          <w:szCs w:val="24"/>
        </w:rPr>
      </w:pPr>
    </w:p>
    <w:p w:rsidR="000F260E" w:rsidRPr="00F7750D" w:rsidRDefault="000F260E" w:rsidP="000F260E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395BE6" w:rsidRDefault="00395BE6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6501A2" w:rsidRPr="00E935D6" w:rsidTr="001C40DA">
        <w:tc>
          <w:tcPr>
            <w:tcW w:w="9356" w:type="dxa"/>
            <w:shd w:val="clear" w:color="auto" w:fill="auto"/>
          </w:tcPr>
          <w:p w:rsidR="006501A2" w:rsidRDefault="006501A2" w:rsidP="00B9053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0F260E">
              <w:rPr>
                <w:sz w:val="24"/>
                <w:szCs w:val="24"/>
              </w:rPr>
              <w:t xml:space="preserve">W związku z zaległościami w płatnościach za wykonane usługi wnosimy o wprowadzenie zapisów w umowie pozwalających Wykonawcy na odstąpienie od realizacji usługi z winy Zamawiającego, w przypadku nie terminowych płatności przekraczających okres 30 dni </w:t>
            </w:r>
            <w:r w:rsidR="00B90533">
              <w:rPr>
                <w:sz w:val="24"/>
                <w:szCs w:val="24"/>
              </w:rPr>
              <w:t xml:space="preserve">    </w:t>
            </w:r>
            <w:r w:rsidRPr="000F260E">
              <w:rPr>
                <w:sz w:val="24"/>
                <w:szCs w:val="24"/>
              </w:rPr>
              <w:t>po 60- dniowym terminie płatności.</w:t>
            </w:r>
          </w:p>
          <w:p w:rsidR="00B90533" w:rsidRDefault="00B90533" w:rsidP="003E1C24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B90533">
              <w:rPr>
                <w:b/>
                <w:sz w:val="24"/>
                <w:szCs w:val="24"/>
              </w:rPr>
              <w:t>Odp.:</w:t>
            </w:r>
          </w:p>
          <w:p w:rsidR="005E763A" w:rsidRDefault="003E1C24" w:rsidP="003E1C24">
            <w:pPr>
              <w:ind w:left="28" w:right="-74"/>
              <w:jc w:val="both"/>
              <w:rPr>
                <w:sz w:val="24"/>
                <w:szCs w:val="24"/>
              </w:rPr>
            </w:pPr>
            <w:r w:rsidRPr="003E1C24">
              <w:rPr>
                <w:sz w:val="24"/>
                <w:szCs w:val="24"/>
              </w:rPr>
              <w:t>Zamawiający</w:t>
            </w:r>
            <w:r>
              <w:rPr>
                <w:sz w:val="24"/>
                <w:szCs w:val="24"/>
              </w:rPr>
              <w:t xml:space="preserve"> modyfikuje zapis </w:t>
            </w:r>
            <w:r w:rsidR="00B06424">
              <w:rPr>
                <w:sz w:val="24"/>
                <w:szCs w:val="24"/>
              </w:rPr>
              <w:t xml:space="preserve">§10 Projektu umowy poprzez dodanie </w:t>
            </w:r>
            <w:r w:rsidR="005E763A">
              <w:rPr>
                <w:sz w:val="24"/>
                <w:szCs w:val="24"/>
              </w:rPr>
              <w:t>nowego ust. o treści:</w:t>
            </w:r>
          </w:p>
          <w:p w:rsidR="00E76596" w:rsidRDefault="00E76596" w:rsidP="003E1C24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3E1C24" w:rsidRPr="003E1C24" w:rsidRDefault="005E763A" w:rsidP="003E1C24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„Wykonawca może odstąpić od realizacji </w:t>
            </w:r>
            <w:r w:rsidR="00D12CC8">
              <w:rPr>
                <w:sz w:val="24"/>
                <w:szCs w:val="24"/>
              </w:rPr>
              <w:t>umowy</w:t>
            </w:r>
            <w:r>
              <w:rPr>
                <w:sz w:val="24"/>
                <w:szCs w:val="24"/>
              </w:rPr>
              <w:t xml:space="preserve"> z winy Zamawiającego</w:t>
            </w:r>
            <w:r w:rsidR="00E76596">
              <w:rPr>
                <w:sz w:val="24"/>
                <w:szCs w:val="24"/>
              </w:rPr>
              <w:t xml:space="preserve">, w przypadku </w:t>
            </w:r>
            <w:r w:rsidR="00CB756D">
              <w:rPr>
                <w:sz w:val="24"/>
                <w:szCs w:val="24"/>
              </w:rPr>
              <w:t xml:space="preserve">zwłoki </w:t>
            </w:r>
            <w:r w:rsidR="001C114C">
              <w:rPr>
                <w:sz w:val="24"/>
                <w:szCs w:val="24"/>
              </w:rPr>
              <w:t>w płatności za wykona</w:t>
            </w:r>
            <w:r w:rsidR="00E76596">
              <w:rPr>
                <w:sz w:val="24"/>
                <w:szCs w:val="24"/>
              </w:rPr>
              <w:t>nie</w:t>
            </w:r>
            <w:r w:rsidR="001C114C">
              <w:rPr>
                <w:sz w:val="24"/>
                <w:szCs w:val="24"/>
              </w:rPr>
              <w:t xml:space="preserve"> usług</w:t>
            </w:r>
            <w:r w:rsidR="00070894">
              <w:rPr>
                <w:sz w:val="24"/>
                <w:szCs w:val="24"/>
              </w:rPr>
              <w:t>i</w:t>
            </w:r>
            <w:r w:rsidR="00AE3D74">
              <w:rPr>
                <w:sz w:val="24"/>
                <w:szCs w:val="24"/>
              </w:rPr>
              <w:t>,</w:t>
            </w:r>
            <w:r w:rsidR="001C114C">
              <w:rPr>
                <w:sz w:val="24"/>
                <w:szCs w:val="24"/>
              </w:rPr>
              <w:t xml:space="preserve"> za co najmniej </w:t>
            </w:r>
            <w:r w:rsidR="00AE3D74">
              <w:rPr>
                <w:sz w:val="24"/>
                <w:szCs w:val="24"/>
              </w:rPr>
              <w:t>dwa</w:t>
            </w:r>
            <w:r w:rsidR="001C114C">
              <w:rPr>
                <w:sz w:val="24"/>
                <w:szCs w:val="24"/>
              </w:rPr>
              <w:t xml:space="preserve"> </w:t>
            </w:r>
            <w:r w:rsidR="00E76596">
              <w:rPr>
                <w:sz w:val="24"/>
                <w:szCs w:val="24"/>
              </w:rPr>
              <w:t>okres</w:t>
            </w:r>
            <w:r w:rsidR="001C114C">
              <w:rPr>
                <w:sz w:val="24"/>
                <w:szCs w:val="24"/>
              </w:rPr>
              <w:t>y rozliczeniowe (2 miesiące)</w:t>
            </w:r>
            <w:r w:rsidR="00E76596">
              <w:rPr>
                <w:sz w:val="24"/>
                <w:szCs w:val="24"/>
              </w:rPr>
              <w:t xml:space="preserve">”. </w:t>
            </w:r>
            <w:r>
              <w:rPr>
                <w:sz w:val="24"/>
                <w:szCs w:val="24"/>
              </w:rPr>
              <w:t xml:space="preserve">  </w:t>
            </w:r>
            <w:r w:rsidR="00B06424">
              <w:rPr>
                <w:sz w:val="24"/>
                <w:szCs w:val="24"/>
              </w:rPr>
              <w:t xml:space="preserve">  </w:t>
            </w:r>
          </w:p>
          <w:p w:rsidR="006501A2" w:rsidRPr="006501A2" w:rsidRDefault="006501A2" w:rsidP="001C40D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900AC7" w:rsidRDefault="00900AC7" w:rsidP="00900AC7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E76596" w:rsidRDefault="00E76596" w:rsidP="00900AC7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900AC7" w:rsidRPr="001C3705" w:rsidRDefault="00900AC7" w:rsidP="00900AC7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900AC7" w:rsidRPr="001C3705" w:rsidRDefault="00900AC7" w:rsidP="00900AC7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900AC7" w:rsidRPr="00B179B1" w:rsidRDefault="00900AC7" w:rsidP="00900AC7">
      <w:pPr>
        <w:ind w:left="5664"/>
        <w:jc w:val="right"/>
        <w:rPr>
          <w:i/>
          <w:sz w:val="24"/>
          <w:szCs w:val="24"/>
        </w:rPr>
      </w:pPr>
      <w:r w:rsidRPr="00B179B1">
        <w:rPr>
          <w:i/>
          <w:sz w:val="24"/>
          <w:szCs w:val="24"/>
        </w:rPr>
        <w:t>p.o. Dyrekto</w:t>
      </w:r>
      <w:r>
        <w:rPr>
          <w:i/>
          <w:sz w:val="24"/>
          <w:szCs w:val="24"/>
        </w:rPr>
        <w:t>r</w:t>
      </w:r>
    </w:p>
    <w:p w:rsidR="00900AC7" w:rsidRPr="00B179B1" w:rsidRDefault="00900AC7" w:rsidP="00900AC7">
      <w:pPr>
        <w:widowControl w:val="0"/>
        <w:spacing w:line="360" w:lineRule="auto"/>
        <w:ind w:left="4956"/>
        <w:jc w:val="right"/>
        <w:rPr>
          <w:i/>
          <w:sz w:val="24"/>
          <w:szCs w:val="24"/>
        </w:rPr>
      </w:pPr>
      <w:r w:rsidRPr="00B179B1">
        <w:rPr>
          <w:i/>
          <w:sz w:val="24"/>
          <w:szCs w:val="24"/>
        </w:rPr>
        <w:t xml:space="preserve">    </w:t>
      </w:r>
      <w:r>
        <w:rPr>
          <w:i/>
          <w:sz w:val="24"/>
          <w:szCs w:val="24"/>
        </w:rPr>
        <w:t xml:space="preserve">       </w:t>
      </w:r>
      <w:r>
        <w:rPr>
          <w:i/>
          <w:sz w:val="24"/>
          <w:szCs w:val="24"/>
        </w:rPr>
        <w:tab/>
        <w:t xml:space="preserve">Bohdan Kozak </w:t>
      </w:r>
      <w:r w:rsidRPr="00B179B1">
        <w:rPr>
          <w:i/>
          <w:sz w:val="24"/>
          <w:szCs w:val="24"/>
        </w:rPr>
        <w:t xml:space="preserve"> </w:t>
      </w:r>
    </w:p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0F2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64FB" w:rsidRDefault="00BF64FB">
      <w:r>
        <w:separator/>
      </w:r>
    </w:p>
  </w:endnote>
  <w:endnote w:type="continuationSeparator" w:id="0">
    <w:p w:rsidR="00BF64FB" w:rsidRDefault="00BF64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C4A4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C4A41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C4A4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070894" w:rsidRPr="00070894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64FB" w:rsidRDefault="00BF64FB">
      <w:r>
        <w:separator/>
      </w:r>
    </w:p>
  </w:footnote>
  <w:footnote w:type="continuationSeparator" w:id="0">
    <w:p w:rsidR="00BF64FB" w:rsidRDefault="00BF64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1A2" w:rsidRDefault="006501A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1A2" w:rsidRDefault="006501A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1A2" w:rsidRDefault="006501A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B062E4"/>
    <w:multiLevelType w:val="hybridMultilevel"/>
    <w:tmpl w:val="541E5FF2"/>
    <w:lvl w:ilvl="0" w:tplc="85EA01E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6501A2"/>
    <w:rsid w:val="00031374"/>
    <w:rsid w:val="00070894"/>
    <w:rsid w:val="000A1097"/>
    <w:rsid w:val="000D4BA8"/>
    <w:rsid w:val="000E2A8F"/>
    <w:rsid w:val="000E7DD4"/>
    <w:rsid w:val="000F260E"/>
    <w:rsid w:val="0012774F"/>
    <w:rsid w:val="00144B7A"/>
    <w:rsid w:val="00180C6E"/>
    <w:rsid w:val="001C114C"/>
    <w:rsid w:val="001C2891"/>
    <w:rsid w:val="0029606A"/>
    <w:rsid w:val="00395BE6"/>
    <w:rsid w:val="003D3192"/>
    <w:rsid w:val="003E1C24"/>
    <w:rsid w:val="004848F3"/>
    <w:rsid w:val="004A75F2"/>
    <w:rsid w:val="005144A9"/>
    <w:rsid w:val="00520165"/>
    <w:rsid w:val="005B1B08"/>
    <w:rsid w:val="005E763A"/>
    <w:rsid w:val="00632C3C"/>
    <w:rsid w:val="00633FC3"/>
    <w:rsid w:val="006501A2"/>
    <w:rsid w:val="00653E75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C4A41"/>
    <w:rsid w:val="00900AC7"/>
    <w:rsid w:val="00A26304"/>
    <w:rsid w:val="00A905AC"/>
    <w:rsid w:val="00AE3D74"/>
    <w:rsid w:val="00B06424"/>
    <w:rsid w:val="00B90533"/>
    <w:rsid w:val="00BA6584"/>
    <w:rsid w:val="00BE7BFD"/>
    <w:rsid w:val="00BF64FB"/>
    <w:rsid w:val="00C35700"/>
    <w:rsid w:val="00C370F2"/>
    <w:rsid w:val="00C44EEC"/>
    <w:rsid w:val="00CB756D"/>
    <w:rsid w:val="00D12CC8"/>
    <w:rsid w:val="00D15F94"/>
    <w:rsid w:val="00D22FFA"/>
    <w:rsid w:val="00D55506"/>
    <w:rsid w:val="00D6533B"/>
    <w:rsid w:val="00D8461B"/>
    <w:rsid w:val="00D915F2"/>
    <w:rsid w:val="00DF32E8"/>
    <w:rsid w:val="00DF53CA"/>
    <w:rsid w:val="00E21B49"/>
    <w:rsid w:val="00E2789F"/>
    <w:rsid w:val="00E72428"/>
    <w:rsid w:val="00E74BC3"/>
    <w:rsid w:val="00E76596"/>
    <w:rsid w:val="00E935D6"/>
    <w:rsid w:val="00EA14B3"/>
    <w:rsid w:val="00EA416E"/>
    <w:rsid w:val="00F05763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05763"/>
  </w:style>
  <w:style w:type="paragraph" w:styleId="Nagwek1">
    <w:name w:val="heading 1"/>
    <w:basedOn w:val="Normalny"/>
    <w:next w:val="Normalny"/>
    <w:link w:val="Nagwek1Znak"/>
    <w:qFormat/>
    <w:rsid w:val="00F0576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0576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0576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576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05763"/>
  </w:style>
  <w:style w:type="paragraph" w:styleId="Tekstpodstawowywcity">
    <w:name w:val="Body Text Indent"/>
    <w:basedOn w:val="Normalny"/>
    <w:rsid w:val="00F0576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0576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0576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F05763"/>
    <w:rPr>
      <w:sz w:val="28"/>
    </w:rPr>
  </w:style>
  <w:style w:type="paragraph" w:styleId="Tekstpodstawowywcity3">
    <w:name w:val="Body Text Indent 3"/>
    <w:basedOn w:val="Normalny"/>
    <w:rsid w:val="00F05763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0F260E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0F260E"/>
  </w:style>
  <w:style w:type="character" w:customStyle="1" w:styleId="TekstpodstawowyZnak">
    <w:name w:val="Tekst podstawowy Znak"/>
    <w:basedOn w:val="Domylnaczcionkaakapitu"/>
    <w:link w:val="Tekstpodstawowy"/>
    <w:rsid w:val="00900AC7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1311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2022-06-20T12:19:00Z</cp:lastPrinted>
  <dcterms:created xsi:type="dcterms:W3CDTF">2022-06-20T12:46:00Z</dcterms:created>
  <dcterms:modified xsi:type="dcterms:W3CDTF">2022-06-20T12:46:00Z</dcterms:modified>
</cp:coreProperties>
</file>