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9C" w:rsidRPr="00F7750D" w:rsidRDefault="00876E9C" w:rsidP="00876E9C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876E9C" w:rsidRPr="00F7750D" w:rsidRDefault="00876E9C" w:rsidP="00876E9C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876E9C" w:rsidRPr="00F7750D" w:rsidRDefault="00876E9C" w:rsidP="00876E9C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876E9C" w:rsidRPr="00F7750D" w:rsidRDefault="00876E9C" w:rsidP="00876E9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76E9C" w:rsidRPr="00F7750D" w:rsidRDefault="00876E9C" w:rsidP="00876E9C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02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20</w:t>
      </w:r>
    </w:p>
    <w:p w:rsidR="00876E9C" w:rsidRPr="00F7750D" w:rsidRDefault="00876E9C" w:rsidP="00876E9C">
      <w:pPr>
        <w:rPr>
          <w:sz w:val="24"/>
          <w:szCs w:val="24"/>
        </w:rPr>
      </w:pPr>
    </w:p>
    <w:p w:rsidR="00876E9C" w:rsidRPr="00F7750D" w:rsidRDefault="00876E9C" w:rsidP="00876E9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76E9C" w:rsidRPr="00F7750D" w:rsidRDefault="00876E9C" w:rsidP="00876E9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876E9C" w:rsidRPr="00F7750D" w:rsidRDefault="00876E9C" w:rsidP="00876E9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876E9C" w:rsidRPr="001C2C42" w:rsidRDefault="00876E9C" w:rsidP="00876E9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76E9C" w:rsidRDefault="00876E9C" w:rsidP="00876E9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76E9C" w:rsidRPr="000A1C0E" w:rsidRDefault="00876E9C" w:rsidP="00876E9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876E9C" w:rsidRPr="000A1C0E" w:rsidRDefault="00876E9C" w:rsidP="00876E9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876E9C" w:rsidRDefault="00876E9C" w:rsidP="00876E9C">
      <w:pPr>
        <w:jc w:val="both"/>
        <w:rPr>
          <w:i/>
          <w:sz w:val="22"/>
          <w:szCs w:val="22"/>
        </w:rPr>
      </w:pPr>
    </w:p>
    <w:p w:rsidR="00876E9C" w:rsidRDefault="00876E9C" w:rsidP="00876E9C">
      <w:pPr>
        <w:jc w:val="both"/>
        <w:rPr>
          <w:i/>
          <w:sz w:val="22"/>
          <w:szCs w:val="22"/>
        </w:rPr>
      </w:pPr>
    </w:p>
    <w:p w:rsidR="00876E9C" w:rsidRDefault="00876E9C" w:rsidP="00876E9C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876E9C" w:rsidRDefault="00876E9C" w:rsidP="00876E9C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876E9C" w:rsidRDefault="00876E9C" w:rsidP="00876E9C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>
        <w:rPr>
          <w:b/>
          <w:bCs/>
          <w:i/>
          <w:sz w:val="22"/>
          <w:szCs w:val="22"/>
        </w:rPr>
        <w:t xml:space="preserve">Usługa ochrony osób i mienia w Okręgowym Szpitalu Kolejowym                                                     </w:t>
      </w:r>
    </w:p>
    <w:p w:rsidR="00876E9C" w:rsidRPr="00C81F26" w:rsidRDefault="00876E9C" w:rsidP="00876E9C">
      <w:pPr>
        <w:jc w:val="both"/>
        <w:rPr>
          <w:b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 w Katowicach – </w:t>
      </w:r>
      <w:proofErr w:type="spellStart"/>
      <w:r>
        <w:rPr>
          <w:b/>
          <w:bCs/>
          <w:i/>
          <w:sz w:val="22"/>
          <w:szCs w:val="22"/>
        </w:rPr>
        <w:t>s.p.z.o.z</w:t>
      </w:r>
      <w:proofErr w:type="spellEnd"/>
      <w:r>
        <w:rPr>
          <w:b/>
          <w:bCs/>
          <w:i/>
          <w:sz w:val="22"/>
          <w:szCs w:val="22"/>
        </w:rPr>
        <w:t>.</w:t>
      </w:r>
      <w:r w:rsidRPr="00C81F26">
        <w:rPr>
          <w:bCs/>
          <w:i/>
          <w:sz w:val="22"/>
          <w:szCs w:val="22"/>
        </w:rPr>
        <w:t>”</w:t>
      </w:r>
      <w:r>
        <w:rPr>
          <w:b/>
          <w:i/>
          <w:sz w:val="22"/>
          <w:szCs w:val="22"/>
        </w:rPr>
        <w:t xml:space="preserve">;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02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876E9C" w:rsidRDefault="00876E9C" w:rsidP="00876E9C">
      <w:pPr>
        <w:jc w:val="both"/>
        <w:rPr>
          <w:b/>
          <w:sz w:val="22"/>
          <w:szCs w:val="22"/>
        </w:rPr>
      </w:pPr>
    </w:p>
    <w:p w:rsidR="00876E9C" w:rsidRDefault="00876E9C" w:rsidP="00876E9C">
      <w:pPr>
        <w:jc w:val="both"/>
        <w:rPr>
          <w:sz w:val="24"/>
          <w:szCs w:val="24"/>
        </w:rPr>
      </w:pPr>
    </w:p>
    <w:p w:rsidR="00876E9C" w:rsidRPr="00F7750D" w:rsidRDefault="00876E9C" w:rsidP="00876E9C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876E9C" w:rsidRDefault="00876E9C" w:rsidP="00876E9C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76E9C" w:rsidRPr="00876E9C" w:rsidRDefault="00876E9C" w:rsidP="003C275A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876E9C">
        <w:rPr>
          <w:sz w:val="24"/>
          <w:szCs w:val="24"/>
        </w:rPr>
        <w:t xml:space="preserve">W opisie przedmiotu zamówienia nie odnajdujemy udziału grupy interwencyjnej. </w:t>
      </w:r>
    </w:p>
    <w:p w:rsidR="00876E9C" w:rsidRDefault="00876E9C" w:rsidP="003C275A">
      <w:pPr>
        <w:ind w:left="284" w:right="-74"/>
        <w:jc w:val="both"/>
        <w:rPr>
          <w:sz w:val="24"/>
          <w:szCs w:val="24"/>
        </w:rPr>
      </w:pPr>
      <w:r w:rsidRPr="00876E9C">
        <w:rPr>
          <w:sz w:val="24"/>
          <w:szCs w:val="24"/>
        </w:rPr>
        <w:t>Bardzo prosimy o potwierdzenie, iż Zamawiaj</w:t>
      </w:r>
      <w:r w:rsidR="003C275A">
        <w:rPr>
          <w:sz w:val="24"/>
          <w:szCs w:val="24"/>
        </w:rPr>
        <w:t>ą</w:t>
      </w:r>
      <w:r w:rsidRPr="00876E9C">
        <w:rPr>
          <w:sz w:val="24"/>
          <w:szCs w:val="24"/>
        </w:rPr>
        <w:t>cy nie wymaga w realizacji zamówienia udziału grupy interwencyjnej.</w:t>
      </w:r>
    </w:p>
    <w:p w:rsidR="003C275A" w:rsidRDefault="003C275A" w:rsidP="00D37E92">
      <w:pPr>
        <w:ind w:left="30" w:right="-72"/>
        <w:jc w:val="both"/>
        <w:rPr>
          <w:b/>
          <w:sz w:val="24"/>
          <w:szCs w:val="24"/>
        </w:rPr>
      </w:pPr>
      <w:r w:rsidRPr="003C275A">
        <w:rPr>
          <w:b/>
          <w:sz w:val="24"/>
          <w:szCs w:val="24"/>
        </w:rPr>
        <w:t>Odp.:</w:t>
      </w:r>
    </w:p>
    <w:p w:rsidR="00D37E92" w:rsidRPr="00EF7AB3" w:rsidRDefault="00D37E92" w:rsidP="00D37E92">
      <w:pPr>
        <w:ind w:left="28" w:right="-74"/>
        <w:jc w:val="both"/>
        <w:rPr>
          <w:rFonts w:ascii="Arial" w:hAnsi="Arial" w:cs="Arial"/>
          <w:sz w:val="22"/>
          <w:szCs w:val="22"/>
          <w:highlight w:val="darkGray"/>
        </w:rPr>
      </w:pPr>
      <w:r w:rsidRPr="00EF7AB3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wyjaśnia, iż nie wymaga </w:t>
      </w:r>
      <w:r w:rsidRPr="000E1C7F">
        <w:rPr>
          <w:sz w:val="24"/>
          <w:szCs w:val="24"/>
        </w:rPr>
        <w:t>zapewnienia gotowości grupy interwencyjnej</w:t>
      </w:r>
      <w:r>
        <w:rPr>
          <w:sz w:val="24"/>
          <w:szCs w:val="24"/>
        </w:rPr>
        <w:t xml:space="preserve">. Szczegółowy opis przedmiotu zamówienia określono w </w:t>
      </w:r>
      <w:r w:rsidRPr="00EF7AB3">
        <w:rPr>
          <w:i/>
          <w:sz w:val="24"/>
          <w:szCs w:val="24"/>
        </w:rPr>
        <w:t>Załączniku</w:t>
      </w:r>
      <w:r>
        <w:rPr>
          <w:i/>
          <w:sz w:val="24"/>
          <w:szCs w:val="24"/>
        </w:rPr>
        <w:t xml:space="preserve"> nr 3 do SWZ.</w:t>
      </w:r>
      <w:r w:rsidRPr="00EF7AB3">
        <w:rPr>
          <w:rFonts w:ascii="Arial" w:hAnsi="Arial" w:cs="Arial"/>
          <w:sz w:val="22"/>
          <w:szCs w:val="22"/>
          <w:highlight w:val="darkGray"/>
        </w:rPr>
        <w:t xml:space="preserve">  </w:t>
      </w:r>
    </w:p>
    <w:p w:rsidR="00876E9C" w:rsidRPr="00876E9C" w:rsidRDefault="00876E9C" w:rsidP="00D37E92">
      <w:pPr>
        <w:ind w:left="28" w:right="-74"/>
        <w:jc w:val="both"/>
        <w:rPr>
          <w:sz w:val="24"/>
          <w:szCs w:val="24"/>
        </w:rPr>
      </w:pPr>
    </w:p>
    <w:p w:rsidR="00876E9C" w:rsidRPr="00D37E92" w:rsidRDefault="00876E9C" w:rsidP="003C275A">
      <w:pPr>
        <w:numPr>
          <w:ilvl w:val="0"/>
          <w:numId w:val="9"/>
        </w:numPr>
        <w:ind w:left="391" w:right="-74"/>
        <w:jc w:val="both"/>
        <w:rPr>
          <w:sz w:val="24"/>
          <w:szCs w:val="24"/>
        </w:rPr>
      </w:pPr>
      <w:r w:rsidRPr="00D37E92">
        <w:rPr>
          <w:sz w:val="24"/>
          <w:szCs w:val="24"/>
        </w:rPr>
        <w:t>Czy Zamawiaj</w:t>
      </w:r>
      <w:r w:rsidR="003C275A" w:rsidRPr="00D37E92">
        <w:rPr>
          <w:sz w:val="24"/>
          <w:szCs w:val="24"/>
        </w:rPr>
        <w:t>ą</w:t>
      </w:r>
      <w:r w:rsidRPr="00D37E92">
        <w:rPr>
          <w:sz w:val="24"/>
          <w:szCs w:val="24"/>
        </w:rPr>
        <w:t xml:space="preserve">cy dopuszcza realizację usługi przez osoby posiadające orzeczenie </w:t>
      </w:r>
      <w:r w:rsidR="00D37E92">
        <w:rPr>
          <w:sz w:val="24"/>
          <w:szCs w:val="24"/>
        </w:rPr>
        <w:t xml:space="preserve">                       </w:t>
      </w:r>
      <w:r w:rsidRPr="00D37E92">
        <w:rPr>
          <w:sz w:val="24"/>
          <w:szCs w:val="24"/>
        </w:rPr>
        <w:t xml:space="preserve">o niepełnosprawności? </w:t>
      </w:r>
    </w:p>
    <w:p w:rsidR="003C275A" w:rsidRPr="003C275A" w:rsidRDefault="003C275A" w:rsidP="00D37E92">
      <w:pPr>
        <w:ind w:left="28" w:right="-74"/>
        <w:jc w:val="both"/>
        <w:rPr>
          <w:b/>
          <w:sz w:val="24"/>
          <w:szCs w:val="24"/>
        </w:rPr>
      </w:pPr>
      <w:r w:rsidRPr="003C275A">
        <w:rPr>
          <w:b/>
          <w:sz w:val="24"/>
          <w:szCs w:val="24"/>
        </w:rPr>
        <w:t>Odp.:</w:t>
      </w:r>
    </w:p>
    <w:p w:rsidR="00876E9C" w:rsidRDefault="00D37E92" w:rsidP="00D37E92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</w:t>
      </w:r>
      <w:r w:rsidRPr="00D37E92">
        <w:rPr>
          <w:sz w:val="24"/>
          <w:szCs w:val="24"/>
        </w:rPr>
        <w:t xml:space="preserve">realizację usługi przez osoby posiadające orzeczenie </w:t>
      </w:r>
      <w:r>
        <w:rPr>
          <w:sz w:val="24"/>
          <w:szCs w:val="24"/>
        </w:rPr>
        <w:t xml:space="preserve">                                   o</w:t>
      </w:r>
      <w:r w:rsidRPr="00D37E92">
        <w:rPr>
          <w:sz w:val="24"/>
          <w:szCs w:val="24"/>
        </w:rPr>
        <w:t xml:space="preserve"> niepełnosprawności</w:t>
      </w:r>
      <w:r>
        <w:rPr>
          <w:sz w:val="24"/>
          <w:szCs w:val="24"/>
        </w:rPr>
        <w:t>.</w:t>
      </w:r>
    </w:p>
    <w:p w:rsidR="00D37E92" w:rsidRPr="00876E9C" w:rsidRDefault="00D37E92" w:rsidP="00D37E92">
      <w:pPr>
        <w:ind w:left="28" w:right="-74"/>
        <w:jc w:val="both"/>
        <w:rPr>
          <w:sz w:val="24"/>
          <w:szCs w:val="24"/>
        </w:rPr>
      </w:pPr>
    </w:p>
    <w:p w:rsidR="00876E9C" w:rsidRPr="00876E9C" w:rsidRDefault="00876E9C" w:rsidP="00D37E92">
      <w:pPr>
        <w:ind w:left="28" w:right="-74"/>
        <w:jc w:val="both"/>
        <w:rPr>
          <w:sz w:val="24"/>
          <w:szCs w:val="24"/>
        </w:rPr>
      </w:pPr>
      <w:r w:rsidRPr="00876E9C">
        <w:rPr>
          <w:sz w:val="24"/>
          <w:szCs w:val="24"/>
        </w:rPr>
        <w:t>3. Prosimy o wskazanie przewidywanego terminu rozpoczęcia usługi.</w:t>
      </w:r>
    </w:p>
    <w:p w:rsidR="003C275A" w:rsidRPr="003C275A" w:rsidRDefault="003C275A" w:rsidP="00D37E92">
      <w:pPr>
        <w:ind w:left="28" w:right="-74"/>
        <w:jc w:val="both"/>
        <w:rPr>
          <w:b/>
          <w:sz w:val="24"/>
          <w:szCs w:val="24"/>
        </w:rPr>
      </w:pPr>
      <w:r w:rsidRPr="003C275A">
        <w:rPr>
          <w:b/>
          <w:sz w:val="24"/>
          <w:szCs w:val="24"/>
        </w:rPr>
        <w:t>Odp.:</w:t>
      </w:r>
    </w:p>
    <w:p w:rsidR="00876E9C" w:rsidRDefault="00D37E92" w:rsidP="00876E9C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iż </w:t>
      </w:r>
      <w:r w:rsidRPr="00876E9C">
        <w:rPr>
          <w:sz w:val="24"/>
          <w:szCs w:val="24"/>
        </w:rPr>
        <w:t>przewidywan</w:t>
      </w:r>
      <w:r>
        <w:rPr>
          <w:sz w:val="24"/>
          <w:szCs w:val="24"/>
        </w:rPr>
        <w:t>y</w:t>
      </w:r>
      <w:r w:rsidRPr="00876E9C">
        <w:rPr>
          <w:sz w:val="24"/>
          <w:szCs w:val="24"/>
        </w:rPr>
        <w:t xml:space="preserve"> termin rozpoczęcia usługi</w:t>
      </w:r>
      <w:r>
        <w:rPr>
          <w:sz w:val="24"/>
          <w:szCs w:val="24"/>
        </w:rPr>
        <w:t xml:space="preserve"> to 01 lipiec 2022r. </w:t>
      </w:r>
    </w:p>
    <w:p w:rsidR="00D37E92" w:rsidRPr="00876E9C" w:rsidRDefault="00D37E92" w:rsidP="00D37E92">
      <w:pPr>
        <w:ind w:left="28" w:right="-74"/>
        <w:jc w:val="both"/>
        <w:rPr>
          <w:sz w:val="24"/>
          <w:szCs w:val="24"/>
        </w:rPr>
      </w:pPr>
    </w:p>
    <w:p w:rsidR="00876E9C" w:rsidRPr="00876E9C" w:rsidRDefault="00876E9C" w:rsidP="00D37E92">
      <w:pPr>
        <w:ind w:left="284" w:right="-74" w:hanging="254"/>
        <w:jc w:val="both"/>
        <w:rPr>
          <w:sz w:val="24"/>
          <w:szCs w:val="24"/>
        </w:rPr>
      </w:pPr>
      <w:r w:rsidRPr="00876E9C">
        <w:rPr>
          <w:sz w:val="24"/>
          <w:szCs w:val="24"/>
        </w:rPr>
        <w:t>4. Prosimy o potwierdzenie, iż w przypadku zmiany wysokości minimalnego wynagrodzenia za pracę, mającego wpływ na koszty realizacji przedmiotu zamówienia- Zamawiaj</w:t>
      </w:r>
      <w:r w:rsidR="003C275A">
        <w:rPr>
          <w:sz w:val="24"/>
          <w:szCs w:val="24"/>
        </w:rPr>
        <w:t>ą</w:t>
      </w:r>
      <w:r w:rsidRPr="00876E9C">
        <w:rPr>
          <w:sz w:val="24"/>
          <w:szCs w:val="24"/>
        </w:rPr>
        <w:t>cy dokona zmiany wysokości wynagrodzenia należnego wykonawcy.</w:t>
      </w:r>
    </w:p>
    <w:p w:rsidR="003C275A" w:rsidRPr="003C275A" w:rsidRDefault="003C275A" w:rsidP="00D37E92">
      <w:pPr>
        <w:ind w:left="30" w:right="-74"/>
        <w:jc w:val="both"/>
        <w:rPr>
          <w:b/>
          <w:sz w:val="24"/>
          <w:szCs w:val="24"/>
        </w:rPr>
      </w:pPr>
      <w:r w:rsidRPr="003C275A">
        <w:rPr>
          <w:b/>
          <w:sz w:val="24"/>
          <w:szCs w:val="24"/>
        </w:rPr>
        <w:t>Odp.:</w:t>
      </w:r>
    </w:p>
    <w:p w:rsidR="00876E9C" w:rsidRDefault="00084D50" w:rsidP="00876E9C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zapisem §12 ust. 6 Projektu umowy. </w:t>
      </w:r>
    </w:p>
    <w:p w:rsidR="00D37E92" w:rsidRPr="00876E9C" w:rsidRDefault="00D37E92" w:rsidP="00876E9C">
      <w:pPr>
        <w:spacing w:after="120"/>
        <w:ind w:left="30" w:right="-72"/>
        <w:jc w:val="both"/>
        <w:rPr>
          <w:sz w:val="24"/>
          <w:szCs w:val="24"/>
        </w:rPr>
      </w:pPr>
    </w:p>
    <w:p w:rsidR="00876E9C" w:rsidRPr="00876E9C" w:rsidRDefault="00876E9C" w:rsidP="00084D50">
      <w:pPr>
        <w:ind w:left="284" w:right="-74" w:hanging="254"/>
        <w:jc w:val="both"/>
        <w:rPr>
          <w:sz w:val="24"/>
          <w:szCs w:val="24"/>
        </w:rPr>
      </w:pPr>
      <w:r w:rsidRPr="00876E9C">
        <w:rPr>
          <w:sz w:val="24"/>
          <w:szCs w:val="24"/>
        </w:rPr>
        <w:lastRenderedPageBreak/>
        <w:t xml:space="preserve">5. W związku z wymogiem zatrudnienia na umowę o pracę prosimy o potwierdzenie, </w:t>
      </w:r>
      <w:r w:rsidR="003C275A">
        <w:rPr>
          <w:sz w:val="24"/>
          <w:szCs w:val="24"/>
        </w:rPr>
        <w:t xml:space="preserve">                        </w:t>
      </w:r>
      <w:r w:rsidRPr="00876E9C">
        <w:rPr>
          <w:sz w:val="24"/>
          <w:szCs w:val="24"/>
        </w:rPr>
        <w:t xml:space="preserve">iż </w:t>
      </w:r>
      <w:r w:rsidR="002524DB">
        <w:rPr>
          <w:sz w:val="24"/>
          <w:szCs w:val="24"/>
        </w:rPr>
        <w:t>w sy</w:t>
      </w:r>
      <w:r w:rsidRPr="00876E9C">
        <w:rPr>
          <w:sz w:val="24"/>
          <w:szCs w:val="24"/>
        </w:rPr>
        <w:t xml:space="preserve">tuacjach wyjątkowych, nagłych jak np. choroba, wypadek lub </w:t>
      </w:r>
      <w:r w:rsidR="003C275A">
        <w:rPr>
          <w:sz w:val="24"/>
          <w:szCs w:val="24"/>
        </w:rPr>
        <w:t xml:space="preserve">                                  </w:t>
      </w:r>
      <w:r w:rsidRPr="00876E9C">
        <w:rPr>
          <w:sz w:val="24"/>
          <w:szCs w:val="24"/>
        </w:rPr>
        <w:t>w przypadku absencji urlopowej, chorobowej</w:t>
      </w:r>
      <w:r w:rsidR="003C275A">
        <w:rPr>
          <w:sz w:val="24"/>
          <w:szCs w:val="24"/>
        </w:rPr>
        <w:t xml:space="preserve"> </w:t>
      </w:r>
      <w:r w:rsidRPr="00876E9C">
        <w:rPr>
          <w:sz w:val="24"/>
          <w:szCs w:val="24"/>
        </w:rPr>
        <w:t xml:space="preserve">zamawiający dopuści realizację usługi przez osoby wykonujące usługę na podstawie umowy zlecenia. </w:t>
      </w:r>
    </w:p>
    <w:p w:rsidR="003C275A" w:rsidRPr="003C275A" w:rsidRDefault="003C275A" w:rsidP="00084D50">
      <w:pPr>
        <w:ind w:left="30" w:right="-74"/>
        <w:jc w:val="both"/>
        <w:rPr>
          <w:b/>
          <w:sz w:val="24"/>
          <w:szCs w:val="24"/>
        </w:rPr>
      </w:pPr>
      <w:r w:rsidRPr="003C275A">
        <w:rPr>
          <w:b/>
          <w:sz w:val="24"/>
          <w:szCs w:val="24"/>
        </w:rPr>
        <w:t>Odp.:</w:t>
      </w:r>
    </w:p>
    <w:p w:rsidR="001364C5" w:rsidRDefault="001364C5" w:rsidP="001364C5">
      <w:pPr>
        <w:ind w:left="284" w:right="-74" w:hanging="254"/>
        <w:jc w:val="both"/>
        <w:rPr>
          <w:sz w:val="24"/>
          <w:szCs w:val="24"/>
        </w:rPr>
      </w:pPr>
      <w:r>
        <w:rPr>
          <w:sz w:val="24"/>
          <w:szCs w:val="24"/>
        </w:rPr>
        <w:t>Zamawiający informuje, iż w sy</w:t>
      </w:r>
      <w:r w:rsidRPr="00876E9C">
        <w:rPr>
          <w:sz w:val="24"/>
          <w:szCs w:val="24"/>
        </w:rPr>
        <w:t xml:space="preserve">tuacjach wyjątkowych, nagłych jak np. choroba, wypadek lub </w:t>
      </w:r>
      <w:r>
        <w:rPr>
          <w:sz w:val="24"/>
          <w:szCs w:val="24"/>
        </w:rPr>
        <w:t xml:space="preserve">                                 </w:t>
      </w:r>
    </w:p>
    <w:p w:rsidR="001364C5" w:rsidRPr="00876E9C" w:rsidRDefault="001364C5" w:rsidP="001364C5">
      <w:pPr>
        <w:ind w:right="-74" w:firstLine="30"/>
        <w:jc w:val="both"/>
        <w:rPr>
          <w:sz w:val="24"/>
          <w:szCs w:val="24"/>
        </w:rPr>
      </w:pPr>
      <w:r w:rsidRPr="00876E9C">
        <w:rPr>
          <w:sz w:val="24"/>
          <w:szCs w:val="24"/>
        </w:rPr>
        <w:t>w przypadku absencji urlopowej, chorobowej</w:t>
      </w:r>
      <w:r>
        <w:rPr>
          <w:sz w:val="24"/>
          <w:szCs w:val="24"/>
        </w:rPr>
        <w:t xml:space="preserve"> Z</w:t>
      </w:r>
      <w:r w:rsidRPr="00876E9C">
        <w:rPr>
          <w:sz w:val="24"/>
          <w:szCs w:val="24"/>
        </w:rPr>
        <w:t>amawiający dopu</w:t>
      </w:r>
      <w:r>
        <w:rPr>
          <w:sz w:val="24"/>
          <w:szCs w:val="24"/>
        </w:rPr>
        <w:t xml:space="preserve">szcza realizację usługi przez </w:t>
      </w:r>
      <w:r w:rsidRPr="00876E9C">
        <w:rPr>
          <w:sz w:val="24"/>
          <w:szCs w:val="24"/>
        </w:rPr>
        <w:t>osoby wykonujące usłu</w:t>
      </w:r>
      <w:r w:rsidR="00106AC9">
        <w:rPr>
          <w:sz w:val="24"/>
          <w:szCs w:val="24"/>
        </w:rPr>
        <w:t>gę na podstawie umowy zlecenia</w:t>
      </w:r>
      <w:r w:rsidR="00EA0B4D">
        <w:rPr>
          <w:sz w:val="24"/>
          <w:szCs w:val="24"/>
        </w:rPr>
        <w:t>,</w:t>
      </w:r>
      <w:r w:rsidR="00106AC9">
        <w:rPr>
          <w:sz w:val="24"/>
          <w:szCs w:val="24"/>
        </w:rPr>
        <w:t xml:space="preserve"> pod warunkiem posiadania przez te osoby doświadczenia</w:t>
      </w:r>
      <w:r w:rsidR="00A376C1">
        <w:rPr>
          <w:sz w:val="24"/>
          <w:szCs w:val="24"/>
        </w:rPr>
        <w:t xml:space="preserve"> </w:t>
      </w:r>
      <w:r w:rsidR="00D757EA">
        <w:rPr>
          <w:sz w:val="24"/>
          <w:szCs w:val="24"/>
        </w:rPr>
        <w:t xml:space="preserve">w realizacji zamówienia w ochronie budynków użyteczności publicznej </w:t>
      </w:r>
      <w:r w:rsidR="00DD3323">
        <w:rPr>
          <w:sz w:val="24"/>
          <w:szCs w:val="24"/>
        </w:rPr>
        <w:t>nie gorszego niż doświadczenie osoby zastępowanej.</w:t>
      </w:r>
      <w:r w:rsidR="00A376C1">
        <w:rPr>
          <w:sz w:val="24"/>
          <w:szCs w:val="24"/>
        </w:rPr>
        <w:t xml:space="preserve"> </w:t>
      </w:r>
      <w:r w:rsidR="00106AC9">
        <w:rPr>
          <w:sz w:val="24"/>
          <w:szCs w:val="24"/>
        </w:rPr>
        <w:t xml:space="preserve"> </w:t>
      </w:r>
    </w:p>
    <w:p w:rsidR="00876E9C" w:rsidRDefault="00876E9C" w:rsidP="00876E9C">
      <w:pPr>
        <w:spacing w:after="120"/>
        <w:ind w:left="30" w:right="-72"/>
        <w:jc w:val="both"/>
        <w:rPr>
          <w:sz w:val="24"/>
          <w:szCs w:val="24"/>
        </w:rPr>
      </w:pPr>
    </w:p>
    <w:p w:rsidR="002524DB" w:rsidRDefault="00876E9C" w:rsidP="002524DB">
      <w:pPr>
        <w:ind w:left="28" w:right="-74"/>
        <w:jc w:val="both"/>
        <w:rPr>
          <w:sz w:val="24"/>
          <w:szCs w:val="24"/>
        </w:rPr>
      </w:pPr>
      <w:r w:rsidRPr="00876E9C">
        <w:rPr>
          <w:sz w:val="24"/>
          <w:szCs w:val="24"/>
        </w:rPr>
        <w:t xml:space="preserve">6. Proszę o czy po stronie Wykonawcy jest zapewnienie przycisków </w:t>
      </w:r>
      <w:proofErr w:type="spellStart"/>
      <w:r w:rsidRPr="00876E9C">
        <w:rPr>
          <w:sz w:val="24"/>
          <w:szCs w:val="24"/>
        </w:rPr>
        <w:t>antynapadowych</w:t>
      </w:r>
      <w:proofErr w:type="spellEnd"/>
      <w:r w:rsidRPr="00876E9C">
        <w:rPr>
          <w:sz w:val="24"/>
          <w:szCs w:val="24"/>
        </w:rPr>
        <w:t xml:space="preserve">? </w:t>
      </w:r>
    </w:p>
    <w:p w:rsidR="00876E9C" w:rsidRPr="00876E9C" w:rsidRDefault="002524DB" w:rsidP="002524DB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I</w:t>
      </w:r>
      <w:r w:rsidR="00876E9C" w:rsidRPr="00876E9C">
        <w:rPr>
          <w:sz w:val="24"/>
          <w:szCs w:val="24"/>
        </w:rPr>
        <w:t xml:space="preserve">le przycisków </w:t>
      </w:r>
      <w:proofErr w:type="spellStart"/>
      <w:r w:rsidR="00876E9C" w:rsidRPr="00876E9C">
        <w:rPr>
          <w:sz w:val="24"/>
          <w:szCs w:val="24"/>
        </w:rPr>
        <w:t>antynapadowych</w:t>
      </w:r>
      <w:proofErr w:type="spellEnd"/>
      <w:r w:rsidR="00876E9C" w:rsidRPr="00876E9C">
        <w:rPr>
          <w:sz w:val="24"/>
          <w:szCs w:val="24"/>
        </w:rPr>
        <w:t xml:space="preserve"> ma zapewnić Wykonawca?</w:t>
      </w:r>
    </w:p>
    <w:p w:rsidR="003C275A" w:rsidRDefault="003C275A" w:rsidP="00084D50">
      <w:pPr>
        <w:ind w:left="28" w:right="-74"/>
        <w:jc w:val="both"/>
        <w:rPr>
          <w:b/>
          <w:sz w:val="24"/>
          <w:szCs w:val="24"/>
        </w:rPr>
      </w:pPr>
      <w:r w:rsidRPr="003C275A">
        <w:rPr>
          <w:b/>
          <w:sz w:val="24"/>
          <w:szCs w:val="24"/>
        </w:rPr>
        <w:t>Odp.:</w:t>
      </w:r>
    </w:p>
    <w:p w:rsidR="001364C5" w:rsidRDefault="001364C5" w:rsidP="001364C5">
      <w:pPr>
        <w:ind w:right="-74"/>
        <w:jc w:val="both"/>
        <w:rPr>
          <w:sz w:val="24"/>
          <w:szCs w:val="24"/>
        </w:rPr>
      </w:pPr>
      <w:r w:rsidRPr="00876E9C">
        <w:rPr>
          <w:sz w:val="24"/>
          <w:szCs w:val="24"/>
        </w:rPr>
        <w:t>Zamawiaj</w:t>
      </w:r>
      <w:r>
        <w:rPr>
          <w:sz w:val="24"/>
          <w:szCs w:val="24"/>
        </w:rPr>
        <w:t>ą</w:t>
      </w:r>
      <w:r w:rsidRPr="00876E9C">
        <w:rPr>
          <w:sz w:val="24"/>
          <w:szCs w:val="24"/>
        </w:rPr>
        <w:t>cy nie wymaga w realizacji zamówien</w:t>
      </w:r>
      <w:r w:rsidR="00987BF5">
        <w:rPr>
          <w:sz w:val="24"/>
          <w:szCs w:val="24"/>
        </w:rPr>
        <w:t xml:space="preserve">ia udziału grupy interwencyjnej, w związku                z czym Wykonawca nie ma obowiązku zapewnienia przycisków </w:t>
      </w:r>
      <w:proofErr w:type="spellStart"/>
      <w:r w:rsidR="00987BF5">
        <w:rPr>
          <w:sz w:val="24"/>
          <w:szCs w:val="24"/>
        </w:rPr>
        <w:t>antynapadowych</w:t>
      </w:r>
      <w:proofErr w:type="spellEnd"/>
      <w:r w:rsidR="00987BF5">
        <w:rPr>
          <w:sz w:val="24"/>
          <w:szCs w:val="24"/>
        </w:rPr>
        <w:t>.</w:t>
      </w:r>
    </w:p>
    <w:p w:rsidR="00084D50" w:rsidRPr="00084D50" w:rsidRDefault="00084D50" w:rsidP="00084D50">
      <w:pPr>
        <w:ind w:left="28" w:right="-74"/>
        <w:jc w:val="both"/>
        <w:rPr>
          <w:sz w:val="24"/>
          <w:szCs w:val="24"/>
        </w:rPr>
      </w:pPr>
    </w:p>
    <w:p w:rsidR="00876E9C" w:rsidRPr="00876E9C" w:rsidRDefault="00876E9C" w:rsidP="00876E9C">
      <w:pPr>
        <w:spacing w:after="240"/>
        <w:jc w:val="right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876E9C" w:rsidRPr="00876E9C" w:rsidTr="001C40DA">
        <w:tc>
          <w:tcPr>
            <w:tcW w:w="9356" w:type="dxa"/>
            <w:shd w:val="clear" w:color="auto" w:fill="auto"/>
          </w:tcPr>
          <w:p w:rsidR="00876E9C" w:rsidRPr="00876E9C" w:rsidRDefault="00876E9C" w:rsidP="001C40D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876E9C" w:rsidRPr="00876E9C" w:rsidRDefault="003C275A" w:rsidP="00876E9C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="00876E9C" w:rsidRPr="00876E9C">
        <w:rPr>
          <w:i/>
          <w:sz w:val="24"/>
          <w:szCs w:val="24"/>
        </w:rPr>
        <w:t>amawiający</w:t>
      </w:r>
    </w:p>
    <w:p w:rsidR="00876E9C" w:rsidRPr="00876E9C" w:rsidRDefault="00876E9C" w:rsidP="00876E9C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876E9C" w:rsidRPr="00B179B1" w:rsidRDefault="00876E9C" w:rsidP="00876E9C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>p.o. Dyrekto</w:t>
      </w:r>
      <w:r>
        <w:rPr>
          <w:i/>
          <w:sz w:val="24"/>
          <w:szCs w:val="24"/>
        </w:rPr>
        <w:t>r</w:t>
      </w:r>
    </w:p>
    <w:p w:rsidR="00876E9C" w:rsidRPr="00B179B1" w:rsidRDefault="00876E9C" w:rsidP="00876E9C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    </w:t>
      </w:r>
      <w:r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ab/>
        <w:t xml:space="preserve">Bohdan Kozak </w:t>
      </w:r>
      <w:r w:rsidRPr="00B179B1">
        <w:rPr>
          <w:i/>
          <w:sz w:val="24"/>
          <w:szCs w:val="24"/>
        </w:rPr>
        <w:t xml:space="preserve"> </w:t>
      </w:r>
    </w:p>
    <w:p w:rsidR="00876E9C" w:rsidRDefault="00876E9C" w:rsidP="00876E9C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76E9C" w:rsidRDefault="00876E9C" w:rsidP="00876E9C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76E9C" w:rsidRDefault="00876E9C" w:rsidP="00876E9C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76E9C" w:rsidRPr="00E935D6" w:rsidRDefault="00876E9C" w:rsidP="00876E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D2613F" w:rsidRDefault="00D2613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613F" w:rsidRDefault="00D2613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613F" w:rsidRDefault="00D2613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613F" w:rsidRDefault="00D2613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613F" w:rsidRDefault="00D2613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2613F" w:rsidRDefault="00D2613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sectPr w:rsidR="006D4AB3" w:rsidRPr="00E935D6" w:rsidSect="00876E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B4A" w:rsidRDefault="00313B4A">
      <w:r>
        <w:separator/>
      </w:r>
    </w:p>
  </w:endnote>
  <w:endnote w:type="continuationSeparator" w:id="0">
    <w:p w:rsidR="00313B4A" w:rsidRDefault="00313B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322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322E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322E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D3323" w:rsidRPr="00DD332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B4A" w:rsidRDefault="00313B4A">
      <w:r>
        <w:separator/>
      </w:r>
    </w:p>
  </w:footnote>
  <w:footnote w:type="continuationSeparator" w:id="0">
    <w:p w:rsidR="00313B4A" w:rsidRDefault="00313B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47C" w:rsidRDefault="00B614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47C" w:rsidRDefault="00B614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47C" w:rsidRDefault="00B614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A4C4BCF"/>
    <w:multiLevelType w:val="hybridMultilevel"/>
    <w:tmpl w:val="39B4F984"/>
    <w:lvl w:ilvl="0" w:tplc="AAFCFB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9CC62B8"/>
    <w:multiLevelType w:val="hybridMultilevel"/>
    <w:tmpl w:val="3A66E0D8"/>
    <w:lvl w:ilvl="0" w:tplc="62D0292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6147C"/>
    <w:rsid w:val="00031374"/>
    <w:rsid w:val="00084D50"/>
    <w:rsid w:val="000A1097"/>
    <w:rsid w:val="000E2A8F"/>
    <w:rsid w:val="00106AC9"/>
    <w:rsid w:val="0012774F"/>
    <w:rsid w:val="001364C5"/>
    <w:rsid w:val="00144B7A"/>
    <w:rsid w:val="00180C6E"/>
    <w:rsid w:val="002322E5"/>
    <w:rsid w:val="002371D0"/>
    <w:rsid w:val="002524DB"/>
    <w:rsid w:val="0029606A"/>
    <w:rsid w:val="00313B4A"/>
    <w:rsid w:val="003B16B8"/>
    <w:rsid w:val="003C275A"/>
    <w:rsid w:val="004338A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14B1"/>
    <w:rsid w:val="006D4AB3"/>
    <w:rsid w:val="006F3B81"/>
    <w:rsid w:val="00781388"/>
    <w:rsid w:val="007D7198"/>
    <w:rsid w:val="00864A4B"/>
    <w:rsid w:val="00870414"/>
    <w:rsid w:val="00870F9F"/>
    <w:rsid w:val="00876E9C"/>
    <w:rsid w:val="008804B6"/>
    <w:rsid w:val="00897AB0"/>
    <w:rsid w:val="008A3553"/>
    <w:rsid w:val="00937E9D"/>
    <w:rsid w:val="00987BF5"/>
    <w:rsid w:val="00A376C1"/>
    <w:rsid w:val="00A905AC"/>
    <w:rsid w:val="00B6147C"/>
    <w:rsid w:val="00BA6584"/>
    <w:rsid w:val="00BD5F5F"/>
    <w:rsid w:val="00BE4F5B"/>
    <w:rsid w:val="00BE7BFD"/>
    <w:rsid w:val="00C370F2"/>
    <w:rsid w:val="00C44EEC"/>
    <w:rsid w:val="00D22FFA"/>
    <w:rsid w:val="00D2456E"/>
    <w:rsid w:val="00D2613F"/>
    <w:rsid w:val="00D37E92"/>
    <w:rsid w:val="00D757EA"/>
    <w:rsid w:val="00D8461B"/>
    <w:rsid w:val="00D915F2"/>
    <w:rsid w:val="00DD3323"/>
    <w:rsid w:val="00DF32E8"/>
    <w:rsid w:val="00DF53CA"/>
    <w:rsid w:val="00E21B49"/>
    <w:rsid w:val="00E2789F"/>
    <w:rsid w:val="00E72428"/>
    <w:rsid w:val="00E74BC3"/>
    <w:rsid w:val="00E935D6"/>
    <w:rsid w:val="00EA0B4D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71D0"/>
  </w:style>
  <w:style w:type="paragraph" w:styleId="Nagwek1">
    <w:name w:val="heading 1"/>
    <w:basedOn w:val="Normalny"/>
    <w:next w:val="Normalny"/>
    <w:link w:val="Nagwek1Znak"/>
    <w:qFormat/>
    <w:rsid w:val="002371D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371D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371D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371D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71D0"/>
  </w:style>
  <w:style w:type="paragraph" w:styleId="Tekstpodstawowywcity">
    <w:name w:val="Body Text Indent"/>
    <w:basedOn w:val="Normalny"/>
    <w:rsid w:val="002371D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371D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371D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2371D0"/>
    <w:rPr>
      <w:sz w:val="28"/>
    </w:rPr>
  </w:style>
  <w:style w:type="paragraph" w:styleId="Tekstpodstawowywcity3">
    <w:name w:val="Body Text Indent 3"/>
    <w:basedOn w:val="Normalny"/>
    <w:rsid w:val="002371D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76E9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76E9C"/>
  </w:style>
  <w:style w:type="character" w:customStyle="1" w:styleId="TekstpodstawowyZnak">
    <w:name w:val="Tekst podstawowy Znak"/>
    <w:basedOn w:val="Domylnaczcionkaakapitu"/>
    <w:link w:val="Tekstpodstawowy"/>
    <w:rsid w:val="00876E9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2022-06-20T09:45:00Z</cp:lastPrinted>
  <dcterms:created xsi:type="dcterms:W3CDTF">2022-06-20T12:48:00Z</dcterms:created>
  <dcterms:modified xsi:type="dcterms:W3CDTF">2022-06-20T12:48:00Z</dcterms:modified>
</cp:coreProperties>
</file>