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5EF" w:rsidRPr="00BB41D0" w:rsidRDefault="00C065EF" w:rsidP="00C065EF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C065EF" w:rsidRPr="00BB41D0" w:rsidRDefault="00C065EF" w:rsidP="00C065EF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C065EF" w:rsidRPr="00BB41D0" w:rsidRDefault="00C065EF" w:rsidP="00C065EF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C065EF" w:rsidRPr="00BB41D0" w:rsidRDefault="00C065EF" w:rsidP="00C065EF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6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3733BF">
        <w:rPr>
          <w:sz w:val="24"/>
          <w:szCs w:val="24"/>
        </w:rPr>
        <w:t>2</w:t>
      </w:r>
    </w:p>
    <w:p w:rsidR="00C065EF" w:rsidRPr="003F69B9" w:rsidRDefault="00C065EF" w:rsidP="00C065EF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02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C065EF" w:rsidRDefault="00C065EF" w:rsidP="00C065EF">
      <w:pPr>
        <w:jc w:val="right"/>
        <w:rPr>
          <w:sz w:val="22"/>
          <w:szCs w:val="22"/>
        </w:rPr>
      </w:pPr>
    </w:p>
    <w:p w:rsidR="00C065EF" w:rsidRDefault="00C065EF" w:rsidP="00C065E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065EF" w:rsidRPr="00A80738" w:rsidRDefault="00C065EF" w:rsidP="00C065E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065EF" w:rsidRPr="00BB18D2" w:rsidRDefault="00C065EF" w:rsidP="00C065EF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C065EF" w:rsidRPr="00790561" w:rsidRDefault="00C065EF" w:rsidP="00790561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790561" w:rsidRDefault="00790561" w:rsidP="00790561">
      <w:pPr>
        <w:jc w:val="both"/>
        <w:rPr>
          <w:bCs/>
          <w:i/>
          <w:sz w:val="24"/>
          <w:szCs w:val="24"/>
        </w:rPr>
      </w:pPr>
    </w:p>
    <w:p w:rsidR="00C065EF" w:rsidRPr="003F69B9" w:rsidRDefault="00C065EF" w:rsidP="00C065EF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C065EF" w:rsidRPr="003F69B9" w:rsidRDefault="00C065EF" w:rsidP="00C065EF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C065EF" w:rsidRDefault="00C065EF" w:rsidP="00790561">
      <w:pPr>
        <w:pStyle w:val="Tekstpodstawowywcity"/>
        <w:ind w:firstLine="0"/>
        <w:jc w:val="center"/>
        <w:rPr>
          <w:b/>
          <w:szCs w:val="24"/>
        </w:rPr>
      </w:pPr>
    </w:p>
    <w:p w:rsidR="00C065EF" w:rsidRDefault="00C065EF" w:rsidP="00C065EF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Usługa ochrony osób i mienia </w:t>
      </w:r>
    </w:p>
    <w:p w:rsidR="00C065EF" w:rsidRDefault="00C065EF" w:rsidP="00C065EF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Okręgowego Szpitala Kolejowego w Katowicach – </w:t>
      </w:r>
      <w:proofErr w:type="spellStart"/>
      <w:r>
        <w:rPr>
          <w:b/>
          <w:szCs w:val="24"/>
        </w:rPr>
        <w:t>s.p.z.o.z</w:t>
      </w:r>
      <w:proofErr w:type="spellEnd"/>
      <w:r>
        <w:rPr>
          <w:b/>
          <w:szCs w:val="24"/>
        </w:rPr>
        <w:t xml:space="preserve">. </w:t>
      </w:r>
    </w:p>
    <w:p w:rsidR="00C065EF" w:rsidRPr="006650F2" w:rsidRDefault="00C065EF" w:rsidP="00C065EF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AZP/02/P/2022</w:t>
      </w:r>
    </w:p>
    <w:p w:rsidR="00C065EF" w:rsidRPr="003E03F1" w:rsidRDefault="00C065EF" w:rsidP="00C065EF">
      <w:pPr>
        <w:jc w:val="both"/>
        <w:rPr>
          <w:sz w:val="18"/>
          <w:szCs w:val="18"/>
        </w:rPr>
      </w:pPr>
    </w:p>
    <w:p w:rsidR="00C065EF" w:rsidRDefault="00C065EF" w:rsidP="00C065EF">
      <w:pPr>
        <w:jc w:val="both"/>
        <w:rPr>
          <w:sz w:val="22"/>
          <w:szCs w:val="22"/>
        </w:rPr>
      </w:pPr>
    </w:p>
    <w:p w:rsidR="00C065EF" w:rsidRPr="00BB41D0" w:rsidRDefault="00C065EF" w:rsidP="00C065E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C065EF" w:rsidRPr="00BB41D0" w:rsidRDefault="00C065EF" w:rsidP="00C065EF">
      <w:pPr>
        <w:jc w:val="both"/>
        <w:rPr>
          <w:sz w:val="24"/>
          <w:szCs w:val="24"/>
        </w:rPr>
      </w:pPr>
    </w:p>
    <w:p w:rsidR="00C065EF" w:rsidRDefault="00C065EF" w:rsidP="00C065E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22</w:t>
      </w:r>
      <w:r w:rsidRPr="00BB41D0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6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790561" w:rsidRPr="00BB41D0" w:rsidRDefault="00790561" w:rsidP="00C065EF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811"/>
        <w:gridCol w:w="2268"/>
      </w:tblGrid>
      <w:tr w:rsidR="00D665F5" w:rsidRPr="00355C9D" w:rsidTr="00296E88">
        <w:tc>
          <w:tcPr>
            <w:tcW w:w="993" w:type="dxa"/>
            <w:shd w:val="clear" w:color="auto" w:fill="auto"/>
            <w:vAlign w:val="center"/>
          </w:tcPr>
          <w:p w:rsidR="00D665F5" w:rsidRPr="00C065E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665F5" w:rsidRPr="00C065EF" w:rsidRDefault="00D665F5" w:rsidP="00C065E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Nazwa</w:t>
            </w:r>
            <w:r w:rsidR="003F57CD" w:rsidRPr="00C065EF">
              <w:rPr>
                <w:sz w:val="22"/>
                <w:szCs w:val="22"/>
              </w:rPr>
              <w:t xml:space="preserve"> </w:t>
            </w:r>
            <w:r w:rsidRPr="00C065EF">
              <w:rPr>
                <w:sz w:val="22"/>
                <w:szCs w:val="22"/>
              </w:rPr>
              <w:t xml:space="preserve">i adres </w:t>
            </w:r>
            <w:r w:rsidR="00C065EF">
              <w:rPr>
                <w:sz w:val="22"/>
                <w:szCs w:val="22"/>
              </w:rPr>
              <w:t>W</w:t>
            </w:r>
            <w:r w:rsidRPr="00C065EF">
              <w:rPr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C065E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Cena oferty</w:t>
            </w:r>
            <w:r w:rsidR="00C065EF">
              <w:rPr>
                <w:sz w:val="22"/>
                <w:szCs w:val="22"/>
              </w:rPr>
              <w:t xml:space="preserve"> brutto</w:t>
            </w:r>
          </w:p>
        </w:tc>
      </w:tr>
      <w:tr w:rsidR="007F1E44" w:rsidRPr="00355C9D" w:rsidTr="00296E88">
        <w:tc>
          <w:tcPr>
            <w:tcW w:w="993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7F1E44" w:rsidRPr="00C065EF" w:rsidRDefault="007F1E44" w:rsidP="00D02F31">
            <w:pPr>
              <w:spacing w:before="80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Przedsiębiorstwo Usługowe TOMBOR Celina Toman, </w:t>
            </w:r>
            <w:r w:rsidR="00296E88">
              <w:rPr>
                <w:sz w:val="22"/>
                <w:szCs w:val="22"/>
              </w:rPr>
              <w:t xml:space="preserve">              </w:t>
            </w:r>
            <w:r w:rsidRPr="00C065EF">
              <w:rPr>
                <w:sz w:val="22"/>
                <w:szCs w:val="22"/>
              </w:rPr>
              <w:t>Jerzy Toman Sp. J.</w:t>
            </w:r>
          </w:p>
          <w:p w:rsidR="007F1E44" w:rsidRPr="00C065EF" w:rsidRDefault="007F1E44" w:rsidP="00296E88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Zbożowa 38</w:t>
            </w:r>
            <w:r w:rsidR="00296E88">
              <w:rPr>
                <w:sz w:val="22"/>
                <w:szCs w:val="22"/>
              </w:rPr>
              <w:t xml:space="preserve">, </w:t>
            </w:r>
            <w:r w:rsidRPr="00C065EF">
              <w:rPr>
                <w:sz w:val="22"/>
                <w:szCs w:val="22"/>
              </w:rPr>
              <w:t>40-657 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193 838.65 zł</w:t>
            </w:r>
          </w:p>
        </w:tc>
      </w:tr>
      <w:tr w:rsidR="007F1E44" w:rsidRPr="00355C9D" w:rsidTr="00296E88">
        <w:tc>
          <w:tcPr>
            <w:tcW w:w="993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:rsidR="007F1E44" w:rsidRPr="00C065EF" w:rsidRDefault="007F1E44" w:rsidP="00D02F31">
            <w:pPr>
              <w:spacing w:before="80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Przedsiębiorstwo Wielobranżowe WIKA Sp. z o.o. Sp. K.</w:t>
            </w:r>
          </w:p>
          <w:p w:rsidR="007F1E44" w:rsidRPr="00C065EF" w:rsidRDefault="007F1E44" w:rsidP="00D02F31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Szydłówek Górny 12c </w:t>
            </w:r>
          </w:p>
          <w:p w:rsidR="007F1E44" w:rsidRPr="00C065EF" w:rsidRDefault="007F1E44" w:rsidP="00D02F31">
            <w:pPr>
              <w:spacing w:after="80"/>
              <w:jc w:val="both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25-411 Kielce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202 027.50 zł</w:t>
            </w:r>
          </w:p>
        </w:tc>
      </w:tr>
      <w:tr w:rsidR="007F1E44" w:rsidRPr="00355C9D" w:rsidTr="00296E88">
        <w:tc>
          <w:tcPr>
            <w:tcW w:w="993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7F1E44" w:rsidRPr="00C065EF" w:rsidRDefault="007F1E44" w:rsidP="00D02F31">
            <w:pPr>
              <w:spacing w:before="80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Przedsiębiorstwo Usługowe </w:t>
            </w:r>
            <w:proofErr w:type="spellStart"/>
            <w:r w:rsidRPr="00C065EF">
              <w:rPr>
                <w:sz w:val="22"/>
                <w:szCs w:val="22"/>
              </w:rPr>
              <w:t>SED-HUT</w:t>
            </w:r>
            <w:proofErr w:type="spellEnd"/>
            <w:r w:rsidRPr="00C065EF">
              <w:rPr>
                <w:sz w:val="22"/>
                <w:szCs w:val="22"/>
              </w:rPr>
              <w:t xml:space="preserve"> S.A.</w:t>
            </w:r>
          </w:p>
          <w:p w:rsidR="007F1E44" w:rsidRPr="00C065EF" w:rsidRDefault="007F1E44" w:rsidP="00D02F31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Tadeusza Sendzimira 5 </w:t>
            </w:r>
          </w:p>
          <w:p w:rsidR="007F1E44" w:rsidRPr="00C065EF" w:rsidRDefault="007F1E44" w:rsidP="00D02F31">
            <w:pPr>
              <w:spacing w:after="80"/>
              <w:jc w:val="both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31-752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191 791.44 zł</w:t>
            </w:r>
          </w:p>
        </w:tc>
      </w:tr>
      <w:tr w:rsidR="007F1E44" w:rsidRPr="00355C9D" w:rsidTr="00296E88">
        <w:tc>
          <w:tcPr>
            <w:tcW w:w="993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E954AA" w:rsidRDefault="00E954AA" w:rsidP="00D02F31">
            <w:pPr>
              <w:spacing w:before="80"/>
              <w:rPr>
                <w:sz w:val="22"/>
                <w:szCs w:val="22"/>
              </w:rPr>
            </w:pPr>
            <w:r w:rsidRPr="00E954AA">
              <w:rPr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7F1E44" w:rsidRPr="00C065EF" w:rsidRDefault="007F1E44" w:rsidP="00D02F31">
            <w:pPr>
              <w:spacing w:before="80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MAXUS Sp. z o.o.</w:t>
            </w:r>
          </w:p>
          <w:p w:rsidR="007F1E44" w:rsidRDefault="007F1E44" w:rsidP="00E954AA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3-go Maja 64/66N </w:t>
            </w:r>
            <w:r w:rsidR="00E954AA">
              <w:rPr>
                <w:sz w:val="22"/>
                <w:szCs w:val="22"/>
              </w:rPr>
              <w:t xml:space="preserve">, </w:t>
            </w:r>
            <w:r w:rsidRPr="00C065EF">
              <w:rPr>
                <w:sz w:val="22"/>
                <w:szCs w:val="22"/>
              </w:rPr>
              <w:t>93-408 Łódź</w:t>
            </w:r>
          </w:p>
          <w:p w:rsidR="00E954AA" w:rsidRPr="00C065EF" w:rsidRDefault="00E954AA" w:rsidP="00E954AA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MM Service Security</w:t>
            </w:r>
            <w:r w:rsidRPr="00C065EF">
              <w:rPr>
                <w:sz w:val="22"/>
                <w:szCs w:val="22"/>
              </w:rPr>
              <w:t xml:space="preserve"> Sp. z o.o.</w:t>
            </w:r>
          </w:p>
          <w:p w:rsidR="00E954AA" w:rsidRPr="00C065EF" w:rsidRDefault="00E954AA" w:rsidP="00E954AA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3-go Maja 64/66N </w:t>
            </w:r>
            <w:r>
              <w:rPr>
                <w:sz w:val="22"/>
                <w:szCs w:val="22"/>
              </w:rPr>
              <w:t xml:space="preserve">, </w:t>
            </w:r>
            <w:r w:rsidRPr="00C065EF">
              <w:rPr>
                <w:sz w:val="22"/>
                <w:szCs w:val="22"/>
              </w:rPr>
              <w:t>93-408 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212 910.05 zł</w:t>
            </w:r>
          </w:p>
        </w:tc>
      </w:tr>
      <w:tr w:rsidR="007F1E44" w:rsidRPr="00355C9D" w:rsidTr="00296E88">
        <w:tc>
          <w:tcPr>
            <w:tcW w:w="993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5</w:t>
            </w:r>
          </w:p>
        </w:tc>
        <w:tc>
          <w:tcPr>
            <w:tcW w:w="5811" w:type="dxa"/>
            <w:shd w:val="clear" w:color="auto" w:fill="auto"/>
          </w:tcPr>
          <w:p w:rsidR="007F1E44" w:rsidRPr="00C065EF" w:rsidRDefault="007F1E44" w:rsidP="00D02F31">
            <w:pPr>
              <w:spacing w:before="80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COMBAT SPEED Lidia Wiącek</w:t>
            </w:r>
          </w:p>
          <w:p w:rsidR="007F1E44" w:rsidRPr="00C065EF" w:rsidRDefault="007F1E44" w:rsidP="00D02F31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Stalmacha 28 </w:t>
            </w:r>
          </w:p>
          <w:p w:rsidR="007F1E44" w:rsidRPr="00C065EF" w:rsidRDefault="007F1E44" w:rsidP="00D02F31">
            <w:pPr>
              <w:spacing w:after="80"/>
              <w:jc w:val="both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42-700 Lubliniec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171 319.32 zł</w:t>
            </w:r>
          </w:p>
        </w:tc>
      </w:tr>
      <w:tr w:rsidR="007F1E44" w:rsidRPr="00355C9D" w:rsidTr="00296E88">
        <w:tc>
          <w:tcPr>
            <w:tcW w:w="993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6</w:t>
            </w:r>
          </w:p>
        </w:tc>
        <w:tc>
          <w:tcPr>
            <w:tcW w:w="5811" w:type="dxa"/>
            <w:shd w:val="clear" w:color="auto" w:fill="auto"/>
          </w:tcPr>
          <w:p w:rsidR="007F1E44" w:rsidRPr="00C065EF" w:rsidRDefault="007F1E44" w:rsidP="00D02F31">
            <w:pPr>
              <w:spacing w:before="80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Przedsiębiorstwo Usługowe JAREXS Sp. z o.o.</w:t>
            </w:r>
          </w:p>
          <w:p w:rsidR="007F1E44" w:rsidRPr="00C065EF" w:rsidRDefault="007F1E44" w:rsidP="00D02F31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Okólna 1A </w:t>
            </w:r>
          </w:p>
          <w:p w:rsidR="00790561" w:rsidRPr="00C065EF" w:rsidRDefault="007F1E44" w:rsidP="00E954AA">
            <w:pPr>
              <w:spacing w:after="80"/>
              <w:jc w:val="both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59-220 Legnica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207 953.64 zł</w:t>
            </w:r>
          </w:p>
        </w:tc>
      </w:tr>
      <w:tr w:rsidR="007F1E44" w:rsidRPr="00355C9D" w:rsidTr="00296E88">
        <w:tc>
          <w:tcPr>
            <w:tcW w:w="993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5811" w:type="dxa"/>
            <w:shd w:val="clear" w:color="auto" w:fill="auto"/>
          </w:tcPr>
          <w:p w:rsidR="00EA3AE7" w:rsidRDefault="00EA3AE7" w:rsidP="00D02F31">
            <w:pPr>
              <w:spacing w:before="80"/>
              <w:rPr>
                <w:sz w:val="22"/>
                <w:szCs w:val="22"/>
              </w:rPr>
            </w:pPr>
            <w:r w:rsidRPr="00EA3AE7">
              <w:rPr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7F1E44" w:rsidRPr="00C065EF" w:rsidRDefault="007F1E44" w:rsidP="00D02F31">
            <w:pPr>
              <w:spacing w:before="80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Przedsi</w:t>
            </w:r>
            <w:r w:rsidR="00EA3AE7">
              <w:rPr>
                <w:sz w:val="22"/>
                <w:szCs w:val="22"/>
              </w:rPr>
              <w:t>ę</w:t>
            </w:r>
            <w:r w:rsidRPr="00C065EF">
              <w:rPr>
                <w:sz w:val="22"/>
                <w:szCs w:val="22"/>
              </w:rPr>
              <w:t>biorstwo Handlowo-Usługowe HETMAN Sp. z o.o.</w:t>
            </w:r>
          </w:p>
          <w:p w:rsidR="007F1E44" w:rsidRDefault="007F1E44" w:rsidP="00EA3AE7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Al. W. Korfantego 51/9a</w:t>
            </w:r>
            <w:r w:rsidR="00EA3AE7">
              <w:rPr>
                <w:sz w:val="22"/>
                <w:szCs w:val="22"/>
              </w:rPr>
              <w:t xml:space="preserve">, </w:t>
            </w:r>
            <w:r w:rsidRPr="00C065EF">
              <w:rPr>
                <w:sz w:val="22"/>
                <w:szCs w:val="22"/>
              </w:rPr>
              <w:t>40-161 Katowice</w:t>
            </w:r>
          </w:p>
          <w:p w:rsidR="00997CDB" w:rsidRPr="00997CDB" w:rsidRDefault="00997CDB" w:rsidP="00997CDB">
            <w:pPr>
              <w:rPr>
                <w:sz w:val="18"/>
                <w:szCs w:val="18"/>
              </w:rPr>
            </w:pPr>
          </w:p>
          <w:p w:rsidR="00EA3AE7" w:rsidRDefault="00EA3AE7" w:rsidP="00EA3A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Handlowo-Usługowe PARASOL Sp. z o.o.</w:t>
            </w:r>
          </w:p>
          <w:p w:rsidR="00EA3AE7" w:rsidRPr="00C065EF" w:rsidRDefault="00F04974" w:rsidP="00F04974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Al. W. Korfantego 51/</w:t>
            </w:r>
            <w:r>
              <w:rPr>
                <w:sz w:val="22"/>
                <w:szCs w:val="22"/>
              </w:rPr>
              <w:t xml:space="preserve">21, </w:t>
            </w:r>
            <w:r w:rsidRPr="00C065EF">
              <w:rPr>
                <w:sz w:val="22"/>
                <w:szCs w:val="22"/>
              </w:rPr>
              <w:t>40-161 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193 299.91 zł</w:t>
            </w:r>
          </w:p>
        </w:tc>
      </w:tr>
      <w:tr w:rsidR="007F1E44" w:rsidRPr="00355C9D" w:rsidTr="00296E88">
        <w:tc>
          <w:tcPr>
            <w:tcW w:w="993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8</w:t>
            </w:r>
          </w:p>
        </w:tc>
        <w:tc>
          <w:tcPr>
            <w:tcW w:w="5811" w:type="dxa"/>
            <w:shd w:val="clear" w:color="auto" w:fill="auto"/>
          </w:tcPr>
          <w:p w:rsidR="00F04974" w:rsidRDefault="00F04974" w:rsidP="00D02F31">
            <w:pPr>
              <w:spacing w:before="80"/>
              <w:rPr>
                <w:sz w:val="22"/>
                <w:szCs w:val="22"/>
              </w:rPr>
            </w:pPr>
            <w:r w:rsidRPr="00F04974">
              <w:rPr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7F1E44" w:rsidRPr="00C065EF" w:rsidRDefault="007F1E44" w:rsidP="00D02F31">
            <w:pPr>
              <w:spacing w:before="80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DGP Security Partner Sp. z o.o.</w:t>
            </w:r>
          </w:p>
          <w:p w:rsidR="007F1E44" w:rsidRDefault="007F1E44" w:rsidP="00F04974">
            <w:pPr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Jesionowa 9A</w:t>
            </w:r>
            <w:r w:rsidR="00F04974">
              <w:rPr>
                <w:sz w:val="22"/>
                <w:szCs w:val="22"/>
              </w:rPr>
              <w:t xml:space="preserve">, </w:t>
            </w:r>
            <w:r w:rsidRPr="00C065EF">
              <w:rPr>
                <w:sz w:val="22"/>
                <w:szCs w:val="22"/>
              </w:rPr>
              <w:t>40-159 Katowice</w:t>
            </w:r>
          </w:p>
          <w:p w:rsidR="00F04974" w:rsidRPr="00C065EF" w:rsidRDefault="00F04974" w:rsidP="00F04974">
            <w:pPr>
              <w:spacing w:before="80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DGP </w:t>
            </w:r>
            <w:proofErr w:type="spellStart"/>
            <w:r w:rsidRPr="00C065EF">
              <w:rPr>
                <w:sz w:val="22"/>
                <w:szCs w:val="22"/>
              </w:rPr>
              <w:t>Pr</w:t>
            </w:r>
            <w:r>
              <w:rPr>
                <w:sz w:val="22"/>
                <w:szCs w:val="22"/>
              </w:rPr>
              <w:t>ovider</w:t>
            </w:r>
            <w:proofErr w:type="spellEnd"/>
            <w:r w:rsidRPr="00C065EF">
              <w:rPr>
                <w:sz w:val="22"/>
                <w:szCs w:val="22"/>
              </w:rPr>
              <w:t xml:space="preserve"> Sp. z o.o.</w:t>
            </w:r>
          </w:p>
          <w:p w:rsidR="00F04974" w:rsidRDefault="00F04974" w:rsidP="00F04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Środko</w:t>
            </w:r>
            <w:r w:rsidRPr="00C065EF">
              <w:rPr>
                <w:sz w:val="22"/>
                <w:szCs w:val="22"/>
              </w:rPr>
              <w:t xml:space="preserve">wa </w:t>
            </w:r>
            <w:r>
              <w:rPr>
                <w:sz w:val="22"/>
                <w:szCs w:val="22"/>
              </w:rPr>
              <w:t>20, 59</w:t>
            </w:r>
            <w:r w:rsidRPr="00C065E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220</w:t>
            </w:r>
            <w:r w:rsidRPr="00C065E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</w:t>
            </w:r>
            <w:r w:rsidRPr="00C065EF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gnica</w:t>
            </w:r>
          </w:p>
          <w:p w:rsidR="00F04974" w:rsidRPr="00C065EF" w:rsidRDefault="00F04974" w:rsidP="00F04974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CTG</w:t>
            </w:r>
            <w:r w:rsidRPr="00C065EF">
              <w:rPr>
                <w:sz w:val="22"/>
                <w:szCs w:val="22"/>
              </w:rPr>
              <w:t xml:space="preserve"> Sp. z o.o.</w:t>
            </w:r>
          </w:p>
          <w:p w:rsidR="00F04974" w:rsidRDefault="00997CDB" w:rsidP="00F04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Najświętszej Marii Panny 14/1</w:t>
            </w:r>
            <w:r w:rsidR="00F04974">
              <w:rPr>
                <w:sz w:val="22"/>
                <w:szCs w:val="22"/>
              </w:rPr>
              <w:t>, 59</w:t>
            </w:r>
            <w:r w:rsidR="00F04974" w:rsidRPr="00C065EF">
              <w:rPr>
                <w:sz w:val="22"/>
                <w:szCs w:val="22"/>
              </w:rPr>
              <w:t>-</w:t>
            </w:r>
            <w:r w:rsidR="00F04974">
              <w:rPr>
                <w:sz w:val="22"/>
                <w:szCs w:val="22"/>
              </w:rPr>
              <w:t>220</w:t>
            </w:r>
            <w:r w:rsidR="00F04974" w:rsidRPr="00C065EF">
              <w:rPr>
                <w:sz w:val="22"/>
                <w:szCs w:val="22"/>
              </w:rPr>
              <w:t xml:space="preserve"> </w:t>
            </w:r>
            <w:r w:rsidR="00F04974">
              <w:rPr>
                <w:sz w:val="22"/>
                <w:szCs w:val="22"/>
              </w:rPr>
              <w:t>L</w:t>
            </w:r>
            <w:r w:rsidR="00F04974" w:rsidRPr="00C065EF">
              <w:rPr>
                <w:sz w:val="22"/>
                <w:szCs w:val="22"/>
              </w:rPr>
              <w:t>e</w:t>
            </w:r>
            <w:r w:rsidR="00F04974">
              <w:rPr>
                <w:sz w:val="22"/>
                <w:szCs w:val="22"/>
              </w:rPr>
              <w:t>gnica</w:t>
            </w:r>
          </w:p>
          <w:p w:rsidR="00997CDB" w:rsidRPr="00C065EF" w:rsidRDefault="00997CDB" w:rsidP="00997CDB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MG</w:t>
            </w:r>
            <w:r w:rsidRPr="00C065EF">
              <w:rPr>
                <w:sz w:val="22"/>
                <w:szCs w:val="22"/>
              </w:rPr>
              <w:t xml:space="preserve"> Sp. z o.o.</w:t>
            </w:r>
          </w:p>
          <w:p w:rsidR="00F04974" w:rsidRPr="00C065EF" w:rsidRDefault="00997CDB" w:rsidP="00997C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Najświętszej Marii Panny 14, 59</w:t>
            </w:r>
            <w:r w:rsidRPr="00C065E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220</w:t>
            </w:r>
            <w:r w:rsidRPr="00C065E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</w:t>
            </w:r>
            <w:r w:rsidRPr="00C065EF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gnica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1E44" w:rsidRPr="00C065EF" w:rsidRDefault="007F1E44" w:rsidP="00D02F3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208 061.39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296E88" w:rsidRDefault="00296E88" w:rsidP="00296E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296E88" w:rsidRDefault="00296E88" w:rsidP="00296E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296E88" w:rsidRPr="001C3705" w:rsidRDefault="00296E88" w:rsidP="00296E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Zamawiający</w:t>
      </w:r>
    </w:p>
    <w:p w:rsidR="00296E88" w:rsidRPr="001C3705" w:rsidRDefault="00296E88" w:rsidP="00296E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296E88" w:rsidRDefault="00296E88" w:rsidP="00296E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 xml:space="preserve">p.o. </w:t>
      </w:r>
      <w:r w:rsidR="003733BF">
        <w:rPr>
          <w:i/>
          <w:szCs w:val="24"/>
        </w:rPr>
        <w:t xml:space="preserve">Zastępcy </w:t>
      </w:r>
      <w:r w:rsidRPr="001C3705">
        <w:rPr>
          <w:i/>
          <w:szCs w:val="24"/>
        </w:rPr>
        <w:t>Dyrektor</w:t>
      </w:r>
      <w:r w:rsidR="003733BF">
        <w:rPr>
          <w:i/>
          <w:szCs w:val="24"/>
        </w:rPr>
        <w:t>a</w:t>
      </w:r>
    </w:p>
    <w:p w:rsidR="003733BF" w:rsidRDefault="003733BF" w:rsidP="00296E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ds. Administracyjno-Ekonomicznych</w:t>
      </w:r>
    </w:p>
    <w:p w:rsidR="00296E88" w:rsidRPr="001C3705" w:rsidRDefault="00296E88" w:rsidP="00296E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Bo</w:t>
      </w:r>
      <w:r w:rsidR="003733BF">
        <w:rPr>
          <w:i/>
          <w:szCs w:val="24"/>
        </w:rPr>
        <w:t>że</w:t>
      </w:r>
      <w:r>
        <w:rPr>
          <w:i/>
          <w:szCs w:val="24"/>
        </w:rPr>
        <w:t>n</w:t>
      </w:r>
      <w:r w:rsidR="003733BF">
        <w:rPr>
          <w:i/>
          <w:szCs w:val="24"/>
        </w:rPr>
        <w:t>a</w:t>
      </w:r>
      <w:r>
        <w:rPr>
          <w:i/>
          <w:szCs w:val="24"/>
        </w:rPr>
        <w:t xml:space="preserve"> </w:t>
      </w:r>
      <w:proofErr w:type="spellStart"/>
      <w:r w:rsidR="003733BF">
        <w:rPr>
          <w:i/>
          <w:szCs w:val="24"/>
        </w:rPr>
        <w:t>Bioli</w:t>
      </w:r>
      <w:r>
        <w:rPr>
          <w:i/>
          <w:szCs w:val="24"/>
        </w:rPr>
        <w:t>k</w:t>
      </w:r>
      <w:r w:rsidR="003733BF">
        <w:rPr>
          <w:i/>
          <w:szCs w:val="24"/>
        </w:rPr>
        <w:t>-Stich</w:t>
      </w:r>
      <w:proofErr w:type="spellEnd"/>
    </w:p>
    <w:sectPr w:rsidR="00296E88" w:rsidRPr="001C3705" w:rsidSect="007905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078" w:rsidRDefault="00D75078">
      <w:r>
        <w:separator/>
      </w:r>
    </w:p>
  </w:endnote>
  <w:endnote w:type="continuationSeparator" w:id="0">
    <w:p w:rsidR="00D75078" w:rsidRDefault="00D75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51C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51C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51C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51C43">
      <w:rPr>
        <w:rStyle w:val="Numerstrony"/>
        <w:rFonts w:ascii="Arial" w:hAnsi="Arial"/>
        <w:sz w:val="18"/>
        <w:szCs w:val="18"/>
      </w:rPr>
      <w:fldChar w:fldCharType="separate"/>
    </w:r>
    <w:r w:rsidR="00E954AA">
      <w:rPr>
        <w:rStyle w:val="Numerstrony"/>
        <w:rFonts w:ascii="Arial" w:hAnsi="Arial"/>
        <w:noProof/>
        <w:sz w:val="18"/>
        <w:szCs w:val="18"/>
      </w:rPr>
      <w:t>2</w:t>
    </w:r>
    <w:r w:rsidR="00551C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51C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51C43">
      <w:rPr>
        <w:rStyle w:val="Numerstrony"/>
        <w:rFonts w:ascii="Arial" w:hAnsi="Arial"/>
        <w:sz w:val="18"/>
        <w:szCs w:val="18"/>
      </w:rPr>
      <w:fldChar w:fldCharType="separate"/>
    </w:r>
    <w:r w:rsidR="00E954AA">
      <w:rPr>
        <w:rStyle w:val="Numerstrony"/>
        <w:rFonts w:ascii="Arial" w:hAnsi="Arial"/>
        <w:noProof/>
        <w:sz w:val="18"/>
        <w:szCs w:val="18"/>
      </w:rPr>
      <w:t>2</w:t>
    </w:r>
    <w:r w:rsidR="00551C4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51C4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51C43">
      <w:rPr>
        <w:rStyle w:val="Numerstrony"/>
      </w:rPr>
      <w:fldChar w:fldCharType="separate"/>
    </w:r>
    <w:r>
      <w:rPr>
        <w:rStyle w:val="Numerstrony"/>
        <w:noProof/>
      </w:rPr>
      <w:t>1</w:t>
    </w:r>
    <w:r w:rsidR="00551C43">
      <w:rPr>
        <w:rStyle w:val="Numerstrony"/>
      </w:rPr>
      <w:fldChar w:fldCharType="end"/>
    </w:r>
    <w:r>
      <w:rPr>
        <w:rStyle w:val="Numerstrony"/>
      </w:rPr>
      <w:t>/</w:t>
    </w:r>
    <w:r w:rsidR="00551C4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51C43">
      <w:rPr>
        <w:rStyle w:val="Numerstrony"/>
      </w:rPr>
      <w:fldChar w:fldCharType="separate"/>
    </w:r>
    <w:r w:rsidR="00E954AA">
      <w:rPr>
        <w:rStyle w:val="Numerstrony"/>
        <w:noProof/>
      </w:rPr>
      <w:t>2</w:t>
    </w:r>
    <w:r w:rsidR="00551C4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078" w:rsidRDefault="00D75078">
      <w:r>
        <w:separator/>
      </w:r>
    </w:p>
  </w:footnote>
  <w:footnote w:type="continuationSeparator" w:id="0">
    <w:p w:rsidR="00D75078" w:rsidRDefault="00D750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E44" w:rsidRDefault="007F1E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E44" w:rsidRDefault="007F1E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E44" w:rsidRDefault="007F1E4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E44"/>
    <w:rsid w:val="00007727"/>
    <w:rsid w:val="00017720"/>
    <w:rsid w:val="00035488"/>
    <w:rsid w:val="000D7F25"/>
    <w:rsid w:val="000E00E5"/>
    <w:rsid w:val="001146A4"/>
    <w:rsid w:val="0012113B"/>
    <w:rsid w:val="00173B20"/>
    <w:rsid w:val="001C69FF"/>
    <w:rsid w:val="0023318D"/>
    <w:rsid w:val="00296E88"/>
    <w:rsid w:val="002F310F"/>
    <w:rsid w:val="00355C9D"/>
    <w:rsid w:val="003733BF"/>
    <w:rsid w:val="003B6B36"/>
    <w:rsid w:val="003D72FD"/>
    <w:rsid w:val="003F57CD"/>
    <w:rsid w:val="00423179"/>
    <w:rsid w:val="00425015"/>
    <w:rsid w:val="00490DC0"/>
    <w:rsid w:val="00493F8C"/>
    <w:rsid w:val="004C7E9B"/>
    <w:rsid w:val="00551C43"/>
    <w:rsid w:val="00577BC6"/>
    <w:rsid w:val="00601802"/>
    <w:rsid w:val="0069085C"/>
    <w:rsid w:val="00790561"/>
    <w:rsid w:val="007F1E44"/>
    <w:rsid w:val="00843263"/>
    <w:rsid w:val="00861E75"/>
    <w:rsid w:val="008A26A5"/>
    <w:rsid w:val="00997CDB"/>
    <w:rsid w:val="009D19BD"/>
    <w:rsid w:val="009F189D"/>
    <w:rsid w:val="00A80738"/>
    <w:rsid w:val="00AF4229"/>
    <w:rsid w:val="00BF4CEB"/>
    <w:rsid w:val="00C065EF"/>
    <w:rsid w:val="00C236D3"/>
    <w:rsid w:val="00C659E2"/>
    <w:rsid w:val="00CB0802"/>
    <w:rsid w:val="00D665F5"/>
    <w:rsid w:val="00D7128F"/>
    <w:rsid w:val="00D75078"/>
    <w:rsid w:val="00DD28D9"/>
    <w:rsid w:val="00E954AA"/>
    <w:rsid w:val="00EA3476"/>
    <w:rsid w:val="00EA3AE7"/>
    <w:rsid w:val="00F04974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065EF"/>
  </w:style>
  <w:style w:type="character" w:customStyle="1" w:styleId="TekstpodstawowywcityZnak">
    <w:name w:val="Tekst podstawowy wcięty Znak"/>
    <w:basedOn w:val="Domylnaczcionkaakapitu"/>
    <w:link w:val="Tekstpodstawowywcity"/>
    <w:rsid w:val="00C065E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96E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2022-06-22T16:05:00Z</cp:lastPrinted>
  <dcterms:created xsi:type="dcterms:W3CDTF">2022-06-22T16:05:00Z</dcterms:created>
  <dcterms:modified xsi:type="dcterms:W3CDTF">2022-06-22T16:05:00Z</dcterms:modified>
</cp:coreProperties>
</file>