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9D7" w:rsidRPr="00A7226F" w:rsidRDefault="00DF79D7" w:rsidP="00DF79D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F79D7" w:rsidRPr="00A7226F" w:rsidRDefault="00DF79D7" w:rsidP="00DF79D7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F79D7" w:rsidRPr="00A7226F" w:rsidRDefault="00DF79D7" w:rsidP="00DF79D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F79D7" w:rsidRDefault="00DF79D7" w:rsidP="00DF79D7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30</w:t>
      </w:r>
    </w:p>
    <w:p w:rsidR="00DF79D7" w:rsidRDefault="00DF79D7" w:rsidP="00DF79D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DF79D7" w:rsidRDefault="00DF79D7" w:rsidP="00DF79D7">
      <w:pPr>
        <w:jc w:val="right"/>
        <w:rPr>
          <w:sz w:val="22"/>
          <w:szCs w:val="22"/>
        </w:rPr>
      </w:pPr>
    </w:p>
    <w:p w:rsidR="00DF79D7" w:rsidRDefault="00DF79D7" w:rsidP="00DF79D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F79D7" w:rsidRPr="000B6CF4" w:rsidRDefault="00DF79D7" w:rsidP="00DF79D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DF79D7" w:rsidRPr="000B6CF4" w:rsidRDefault="00DF79D7" w:rsidP="00DF79D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DF79D7" w:rsidRDefault="00DF79D7" w:rsidP="00DF79D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F79D7" w:rsidRDefault="00DF79D7" w:rsidP="00DF79D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F79D7" w:rsidRDefault="00DF79D7" w:rsidP="00DF79D7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DF79D7" w:rsidRDefault="00DF79D7" w:rsidP="00DF79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DF79D7" w:rsidRDefault="00DF79D7" w:rsidP="00DF79D7">
      <w:pPr>
        <w:jc w:val="center"/>
        <w:rPr>
          <w:b/>
          <w:sz w:val="24"/>
          <w:szCs w:val="24"/>
        </w:rPr>
      </w:pPr>
    </w:p>
    <w:p w:rsidR="00DF79D7" w:rsidRDefault="00DF79D7" w:rsidP="00DF79D7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Świadczenie u</w:t>
      </w:r>
      <w:r w:rsidRPr="00486043">
        <w:rPr>
          <w:b/>
          <w:szCs w:val="24"/>
        </w:rPr>
        <w:t>sług in</w:t>
      </w:r>
      <w:r>
        <w:rPr>
          <w:b/>
          <w:szCs w:val="24"/>
        </w:rPr>
        <w:t>formatycznych</w:t>
      </w:r>
      <w:r w:rsidRPr="00486043">
        <w:rPr>
          <w:b/>
          <w:szCs w:val="24"/>
        </w:rPr>
        <w:t xml:space="preserve"> </w:t>
      </w:r>
    </w:p>
    <w:p w:rsidR="00DF79D7" w:rsidRPr="00486043" w:rsidRDefault="00DF79D7" w:rsidP="00DF79D7">
      <w:pPr>
        <w:pStyle w:val="Tekstpodstawowywcity"/>
        <w:ind w:firstLine="0"/>
        <w:jc w:val="center"/>
        <w:rPr>
          <w:szCs w:val="24"/>
        </w:rPr>
      </w:pPr>
      <w:r w:rsidRPr="00486043">
        <w:rPr>
          <w:b/>
          <w:szCs w:val="24"/>
        </w:rPr>
        <w:t xml:space="preserve">w Okręgowym Szpitalu Kolejowym w Katowicach - </w:t>
      </w:r>
      <w:proofErr w:type="spellStart"/>
      <w:r w:rsidRPr="00486043">
        <w:rPr>
          <w:b/>
          <w:szCs w:val="24"/>
        </w:rPr>
        <w:t>s.p.z.o.z</w:t>
      </w:r>
      <w:proofErr w:type="spellEnd"/>
      <w:r w:rsidRPr="00486043">
        <w:rPr>
          <w:b/>
          <w:szCs w:val="24"/>
        </w:rPr>
        <w:t>.</w:t>
      </w:r>
    </w:p>
    <w:p w:rsidR="00DF79D7" w:rsidRDefault="00DF79D7" w:rsidP="00DF79D7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nr postępowania: AZP/06/P/2022 </w:t>
      </w:r>
    </w:p>
    <w:p w:rsidR="00DF79D7" w:rsidRDefault="00DF79D7" w:rsidP="00DF79D7">
      <w:pPr>
        <w:jc w:val="center"/>
        <w:rPr>
          <w:sz w:val="22"/>
          <w:szCs w:val="22"/>
        </w:rPr>
      </w:pPr>
    </w:p>
    <w:p w:rsidR="00DF79D7" w:rsidRDefault="00DF79D7" w:rsidP="00DF79D7">
      <w:pPr>
        <w:jc w:val="both"/>
        <w:rPr>
          <w:sz w:val="24"/>
          <w:szCs w:val="24"/>
        </w:rPr>
      </w:pPr>
    </w:p>
    <w:p w:rsidR="00DF79D7" w:rsidRPr="007E18CE" w:rsidRDefault="00DF79D7" w:rsidP="00DF79D7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DF79D7" w:rsidRPr="00382A4A" w:rsidRDefault="00DF79D7" w:rsidP="00DF79D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F79D7" w:rsidRPr="00486043" w:rsidRDefault="00DF79D7" w:rsidP="00DF79D7">
      <w:pPr>
        <w:spacing w:before="120" w:after="120"/>
        <w:jc w:val="center"/>
        <w:rPr>
          <w:sz w:val="22"/>
          <w:szCs w:val="22"/>
        </w:rPr>
      </w:pPr>
      <w:r>
        <w:rPr>
          <w:b/>
          <w:sz w:val="24"/>
          <w:szCs w:val="24"/>
        </w:rPr>
        <w:t>3</w:t>
      </w:r>
      <w:r w:rsidRPr="00486043">
        <w:rPr>
          <w:b/>
          <w:sz w:val="24"/>
          <w:szCs w:val="24"/>
        </w:rPr>
        <w:t xml:space="preserve">20 </w:t>
      </w:r>
      <w:r>
        <w:rPr>
          <w:b/>
          <w:sz w:val="24"/>
          <w:szCs w:val="24"/>
        </w:rPr>
        <w:t>00</w:t>
      </w:r>
      <w:r w:rsidRPr="00486043">
        <w:rPr>
          <w:b/>
          <w:sz w:val="24"/>
          <w:szCs w:val="24"/>
        </w:rPr>
        <w:t>0.</w:t>
      </w:r>
      <w:r>
        <w:rPr>
          <w:b/>
          <w:sz w:val="24"/>
          <w:szCs w:val="24"/>
        </w:rPr>
        <w:t>0</w:t>
      </w:r>
      <w:r w:rsidRPr="00486043">
        <w:rPr>
          <w:b/>
          <w:sz w:val="24"/>
          <w:szCs w:val="24"/>
        </w:rPr>
        <w:t>0</w:t>
      </w:r>
      <w:r w:rsidRPr="00486043">
        <w:rPr>
          <w:sz w:val="24"/>
          <w:szCs w:val="24"/>
        </w:rPr>
        <w:t xml:space="preserve"> zł brutto.</w:t>
      </w:r>
    </w:p>
    <w:p w:rsidR="00DF79D7" w:rsidRPr="00382A4A" w:rsidRDefault="00DF79D7" w:rsidP="00DF79D7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DF79D7" w:rsidRPr="00382A4A" w:rsidRDefault="00DF79D7" w:rsidP="00DF79D7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DF79D7" w:rsidRPr="001C3705" w:rsidRDefault="00DF79D7" w:rsidP="00DF79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DF79D7" w:rsidRPr="001C3705" w:rsidRDefault="00DF79D7" w:rsidP="00DF79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DF79D7" w:rsidRDefault="00DF79D7" w:rsidP="00DF79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r>
        <w:rPr>
          <w:i/>
          <w:szCs w:val="24"/>
        </w:rPr>
        <w:t xml:space="preserve">Zastępcy </w:t>
      </w:r>
      <w:r w:rsidRPr="001C3705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DF79D7" w:rsidRDefault="00DF79D7" w:rsidP="00DF79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DF79D7" w:rsidRPr="001C3705" w:rsidRDefault="00DF79D7" w:rsidP="00DF79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Bożena </w:t>
      </w:r>
      <w:proofErr w:type="spellStart"/>
      <w:r>
        <w:rPr>
          <w:i/>
          <w:szCs w:val="24"/>
        </w:rPr>
        <w:t>Biolik-Stich</w:t>
      </w:r>
      <w:proofErr w:type="spellEnd"/>
    </w:p>
    <w:p w:rsidR="00DF79D7" w:rsidRPr="001C3705" w:rsidRDefault="00DF79D7" w:rsidP="00DF79D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DF79D7" w:rsidRPr="00382A4A" w:rsidRDefault="00DF79D7" w:rsidP="00DF79D7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001F17" w:rsidRDefault="00001F1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01F17" w:rsidRDefault="00001F1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01F17" w:rsidRDefault="00001F1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01F17" w:rsidRDefault="00001F1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79D7" w:rsidRDefault="00DF79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79D7" w:rsidRDefault="00DF79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79D7" w:rsidRDefault="00DF79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79D7" w:rsidRDefault="00DF79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F79D7" w:rsidSect="00DF79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C8C" w:rsidRDefault="00064C8C">
      <w:r>
        <w:separator/>
      </w:r>
    </w:p>
  </w:endnote>
  <w:endnote w:type="continuationSeparator" w:id="0">
    <w:p w:rsidR="00064C8C" w:rsidRDefault="00064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160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160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160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1607A">
      <w:rPr>
        <w:rStyle w:val="Numerstrony"/>
        <w:rFonts w:ascii="Arial" w:hAnsi="Arial"/>
        <w:sz w:val="18"/>
        <w:szCs w:val="18"/>
      </w:rPr>
      <w:fldChar w:fldCharType="separate"/>
    </w:r>
    <w:r w:rsidR="00DF79D7">
      <w:rPr>
        <w:rStyle w:val="Numerstrony"/>
        <w:rFonts w:ascii="Arial" w:hAnsi="Arial"/>
        <w:noProof/>
        <w:sz w:val="18"/>
        <w:szCs w:val="18"/>
      </w:rPr>
      <w:t>1</w:t>
    </w:r>
    <w:r w:rsidR="00F1607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160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1607A">
      <w:rPr>
        <w:rStyle w:val="Numerstrony"/>
        <w:rFonts w:ascii="Arial" w:hAnsi="Arial"/>
        <w:sz w:val="18"/>
        <w:szCs w:val="18"/>
      </w:rPr>
      <w:fldChar w:fldCharType="separate"/>
    </w:r>
    <w:r w:rsidR="00DF79D7">
      <w:rPr>
        <w:rStyle w:val="Numerstrony"/>
        <w:rFonts w:ascii="Arial" w:hAnsi="Arial"/>
        <w:noProof/>
        <w:sz w:val="18"/>
        <w:szCs w:val="18"/>
      </w:rPr>
      <w:t>1</w:t>
    </w:r>
    <w:r w:rsidR="00F1607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1607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1607A">
      <w:rPr>
        <w:rStyle w:val="Numerstrony"/>
      </w:rPr>
      <w:fldChar w:fldCharType="separate"/>
    </w:r>
    <w:r>
      <w:rPr>
        <w:rStyle w:val="Numerstrony"/>
        <w:noProof/>
      </w:rPr>
      <w:t>1</w:t>
    </w:r>
    <w:r w:rsidR="00F1607A">
      <w:rPr>
        <w:rStyle w:val="Numerstrony"/>
      </w:rPr>
      <w:fldChar w:fldCharType="end"/>
    </w:r>
    <w:r>
      <w:rPr>
        <w:rStyle w:val="Numerstrony"/>
      </w:rPr>
      <w:t>/</w:t>
    </w:r>
    <w:r w:rsidR="00F1607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1607A">
      <w:rPr>
        <w:rStyle w:val="Numerstrony"/>
      </w:rPr>
      <w:fldChar w:fldCharType="separate"/>
    </w:r>
    <w:r w:rsidR="00DF79D7">
      <w:rPr>
        <w:rStyle w:val="Numerstrony"/>
        <w:noProof/>
      </w:rPr>
      <w:t>1</w:t>
    </w:r>
    <w:r w:rsidR="00F1607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C8C" w:rsidRDefault="00064C8C">
      <w:r>
        <w:separator/>
      </w:r>
    </w:p>
  </w:footnote>
  <w:footnote w:type="continuationSeparator" w:id="0">
    <w:p w:rsidR="00064C8C" w:rsidRDefault="00064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7B4" w:rsidRDefault="00C827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7B4" w:rsidRDefault="00C827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7B4" w:rsidRDefault="00C827B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27B4"/>
    <w:rsid w:val="00001F17"/>
    <w:rsid w:val="00007727"/>
    <w:rsid w:val="00017720"/>
    <w:rsid w:val="00035488"/>
    <w:rsid w:val="00064C8C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27B4"/>
    <w:rsid w:val="00CB0802"/>
    <w:rsid w:val="00D7128F"/>
    <w:rsid w:val="00DF79D7"/>
    <w:rsid w:val="00EA3476"/>
    <w:rsid w:val="00F1607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F79D7"/>
  </w:style>
  <w:style w:type="character" w:customStyle="1" w:styleId="TekstpodstawowywcityZnak">
    <w:name w:val="Tekst podstawowy wcięty Znak"/>
    <w:basedOn w:val="Domylnaczcionkaakapitu"/>
    <w:link w:val="Tekstpodstawowywcity"/>
    <w:rsid w:val="00DF79D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F79D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2022-06-30T09:03:00Z</cp:lastPrinted>
  <dcterms:created xsi:type="dcterms:W3CDTF">2022-06-30T09:03:00Z</dcterms:created>
  <dcterms:modified xsi:type="dcterms:W3CDTF">2022-06-30T09:03:00Z</dcterms:modified>
</cp:coreProperties>
</file>