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ADC36" w14:textId="77777777" w:rsidR="00FB7F50" w:rsidRPr="002245BE" w:rsidRDefault="00682CB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82CBD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682CBD">
        <w:rPr>
          <w:sz w:val="22"/>
          <w:szCs w:val="22"/>
        </w:rPr>
        <w:t>2022-07-04</w:t>
      </w:r>
    </w:p>
    <w:p w14:paraId="7B2EE10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07C9CF8" w14:textId="77777777" w:rsidR="00FB7F50" w:rsidRPr="002245BE" w:rsidRDefault="00682CBD" w:rsidP="00FB7F50">
      <w:pPr>
        <w:spacing w:after="40"/>
        <w:rPr>
          <w:b/>
          <w:bCs/>
          <w:sz w:val="22"/>
          <w:szCs w:val="22"/>
        </w:rPr>
      </w:pPr>
      <w:r w:rsidRPr="00682CBD">
        <w:rPr>
          <w:b/>
          <w:bCs/>
          <w:sz w:val="22"/>
          <w:szCs w:val="22"/>
        </w:rPr>
        <w:t>Samodzielny Publiczny Zespół Opieki Zdrowotnej w Kolbuszowej</w:t>
      </w:r>
    </w:p>
    <w:p w14:paraId="579EA9A3" w14:textId="77777777" w:rsidR="00FB7F50" w:rsidRPr="002245BE" w:rsidRDefault="00682CBD" w:rsidP="00FB7F50">
      <w:pPr>
        <w:rPr>
          <w:sz w:val="22"/>
          <w:szCs w:val="22"/>
        </w:rPr>
      </w:pPr>
      <w:r w:rsidRPr="00682CBD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682CBD">
        <w:rPr>
          <w:sz w:val="22"/>
          <w:szCs w:val="22"/>
        </w:rPr>
        <w:t>4</w:t>
      </w:r>
    </w:p>
    <w:p w14:paraId="7CDEC05B" w14:textId="77777777" w:rsidR="00FB7F50" w:rsidRPr="002245BE" w:rsidRDefault="00682CBD" w:rsidP="00FB7F50">
      <w:pPr>
        <w:rPr>
          <w:sz w:val="22"/>
          <w:szCs w:val="22"/>
        </w:rPr>
      </w:pPr>
      <w:r w:rsidRPr="00682CBD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682CBD">
        <w:rPr>
          <w:sz w:val="22"/>
          <w:szCs w:val="22"/>
        </w:rPr>
        <w:t>Kolbuszowa</w:t>
      </w:r>
    </w:p>
    <w:p w14:paraId="088663B7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6AC1250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2474EB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4A2CF0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82CBD" w:rsidRPr="00607F9B" w14:paraId="5250AD5D" w14:textId="77777777" w:rsidTr="00270A75">
        <w:trPr>
          <w:trHeight w:val="638"/>
        </w:trPr>
        <w:tc>
          <w:tcPr>
            <w:tcW w:w="959" w:type="dxa"/>
            <w:shd w:val="clear" w:color="auto" w:fill="auto"/>
          </w:tcPr>
          <w:p w14:paraId="24ECA9D1" w14:textId="77777777" w:rsidR="00682CBD" w:rsidRPr="00607F9B" w:rsidRDefault="00682CBD" w:rsidP="00270A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3B76FE" w14:textId="77777777" w:rsidR="00682CBD" w:rsidRPr="00607F9B" w:rsidRDefault="00682CBD" w:rsidP="00270A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82CB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82CB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82CBD">
              <w:rPr>
                <w:b/>
                <w:bCs/>
                <w:sz w:val="22"/>
                <w:szCs w:val="22"/>
              </w:rPr>
              <w:t>Dostawa  sprzętu i urządzeń medycznych  - 8 pakietów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82CBD">
              <w:rPr>
                <w:b/>
                <w:sz w:val="22"/>
                <w:szCs w:val="22"/>
              </w:rPr>
              <w:t>Eap-2412/9/22/M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C17A05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82CBD" w:rsidRPr="00682CBD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82CBD" w:rsidRPr="00682CBD">
        <w:rPr>
          <w:sz w:val="22"/>
          <w:szCs w:val="22"/>
        </w:rPr>
        <w:t>(</w:t>
      </w:r>
      <w:proofErr w:type="spellStart"/>
      <w:r w:rsidR="00682CBD" w:rsidRPr="00682CBD">
        <w:rPr>
          <w:sz w:val="22"/>
          <w:szCs w:val="22"/>
        </w:rPr>
        <w:t>t.j</w:t>
      </w:r>
      <w:proofErr w:type="spellEnd"/>
      <w:r w:rsidR="00682CBD" w:rsidRPr="00682CBD">
        <w:rPr>
          <w:sz w:val="22"/>
          <w:szCs w:val="22"/>
        </w:rPr>
        <w:t xml:space="preserve">. Dz.U. z 2021r. poz. 1129 z </w:t>
      </w:r>
      <w:proofErr w:type="spellStart"/>
      <w:r w:rsidR="00682CBD" w:rsidRPr="00682CBD">
        <w:rPr>
          <w:sz w:val="22"/>
          <w:szCs w:val="22"/>
        </w:rPr>
        <w:t>późn</w:t>
      </w:r>
      <w:proofErr w:type="spellEnd"/>
      <w:r w:rsidR="00682CBD" w:rsidRPr="00682CBD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82CBD" w14:paraId="32DF2EB2" w14:textId="77777777" w:rsidTr="00270A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17069AE" w14:textId="77777777" w:rsidR="00682CBD" w:rsidRPr="00D26ED6" w:rsidRDefault="00682CBD" w:rsidP="00270A7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82CBD">
              <w:rPr>
                <w:b/>
                <w:sz w:val="22"/>
                <w:szCs w:val="22"/>
              </w:rPr>
              <w:t>Biameditek</w:t>
            </w:r>
            <w:proofErr w:type="spellEnd"/>
            <w:r w:rsidRPr="00682CBD">
              <w:rPr>
                <w:b/>
                <w:sz w:val="22"/>
                <w:szCs w:val="22"/>
              </w:rPr>
              <w:t xml:space="preserve"> Sp. z o.o.</w:t>
            </w:r>
          </w:p>
          <w:p w14:paraId="4092F3C7" w14:textId="77777777" w:rsidR="00682CBD" w:rsidRPr="009F0E5C" w:rsidRDefault="00682CBD" w:rsidP="00270A75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682CBD">
              <w:rPr>
                <w:bCs/>
                <w:sz w:val="22"/>
                <w:szCs w:val="22"/>
              </w:rPr>
              <w:t>Elewatorska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CBD">
              <w:rPr>
                <w:bCs/>
                <w:sz w:val="22"/>
                <w:szCs w:val="22"/>
              </w:rPr>
              <w:t>58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09F02A4" w14:textId="77777777" w:rsidR="00682CBD" w:rsidRPr="009F0E5C" w:rsidRDefault="00682CBD" w:rsidP="00270A75">
            <w:pPr>
              <w:jc w:val="both"/>
              <w:rPr>
                <w:bCs/>
                <w:sz w:val="22"/>
                <w:szCs w:val="22"/>
              </w:rPr>
            </w:pPr>
            <w:r w:rsidRPr="00682CBD">
              <w:rPr>
                <w:bCs/>
                <w:sz w:val="22"/>
                <w:szCs w:val="22"/>
              </w:rPr>
              <w:t>15-620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CBD">
              <w:rPr>
                <w:bCs/>
                <w:sz w:val="22"/>
                <w:szCs w:val="22"/>
              </w:rPr>
              <w:t>Białystok</w:t>
            </w:r>
          </w:p>
          <w:p w14:paraId="4F353641" w14:textId="77777777" w:rsidR="00682CBD" w:rsidRDefault="00682CBD" w:rsidP="00270A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76F2BF0" w14:textId="77777777" w:rsidR="00682CBD" w:rsidRPr="00211A34" w:rsidRDefault="00682CBD" w:rsidP="00270A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82CB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2CBD">
              <w:rPr>
                <w:sz w:val="22"/>
                <w:szCs w:val="22"/>
              </w:rPr>
              <w:t>Pakiet 1 - Przenośny kardiomonitor z opcją EKG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82CBD">
              <w:rPr>
                <w:b/>
                <w:sz w:val="22"/>
                <w:szCs w:val="22"/>
              </w:rPr>
              <w:t>7 376.40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EF5653D" w14:textId="77777777" w:rsidR="00682CBD" w:rsidRPr="00D26ED6" w:rsidRDefault="00682CBD" w:rsidP="00270A7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739A0D6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Uzasadnienie wyboru oferty najkorzystniejszej:</w:t>
            </w:r>
          </w:p>
          <w:p w14:paraId="78DC1D1C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</w:t>
            </w:r>
            <w:r w:rsidRPr="00682CBD">
              <w:tab/>
              <w:t xml:space="preserve">treść wybranej oferty odpowiada treści SWZ, </w:t>
            </w:r>
          </w:p>
          <w:p w14:paraId="2F55C69D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</w:t>
            </w:r>
            <w:r w:rsidRPr="00682CBD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8B1503A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I. Kryterium: Cena oferty - 60 punktów</w:t>
            </w:r>
          </w:p>
          <w:p w14:paraId="155F76B9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II. Termin udzielenia gwarancji i - 30 punktów</w:t>
            </w:r>
          </w:p>
          <w:p w14:paraId="0A5A4CC9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III. Termin dostawy  - 10 punktów</w:t>
            </w:r>
          </w:p>
          <w:p w14:paraId="454069A0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 oferta wpłynęła do Zamawiającego w wyznaczonym terminie , a Wykonawca  ją składający nie podlega wykluczeniu z postępowania</w:t>
            </w:r>
          </w:p>
          <w:p w14:paraId="5320F837" w14:textId="77777777" w:rsid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 kwota oferty nie przekraczała kwoty jaką Zamawiający zamierza przeznaczyć na sfinansowanie zamówienia.</w:t>
            </w:r>
          </w:p>
        </w:tc>
      </w:tr>
      <w:tr w:rsidR="00682CBD" w14:paraId="737B46CA" w14:textId="77777777" w:rsidTr="00270A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70F3EE7" w14:textId="77777777" w:rsidR="00682CBD" w:rsidRPr="00D26ED6" w:rsidRDefault="00682CBD" w:rsidP="00270A7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82CBD">
              <w:rPr>
                <w:b/>
                <w:sz w:val="22"/>
                <w:szCs w:val="22"/>
              </w:rPr>
              <w:lastRenderedPageBreak/>
              <w:t>Biameditek</w:t>
            </w:r>
            <w:proofErr w:type="spellEnd"/>
            <w:r w:rsidRPr="00682CBD">
              <w:rPr>
                <w:b/>
                <w:sz w:val="22"/>
                <w:szCs w:val="22"/>
              </w:rPr>
              <w:t xml:space="preserve"> Sp. z o.o.</w:t>
            </w:r>
          </w:p>
          <w:p w14:paraId="5EECEE65" w14:textId="77777777" w:rsidR="00682CBD" w:rsidRPr="009F0E5C" w:rsidRDefault="00682CBD" w:rsidP="00270A75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682CBD">
              <w:rPr>
                <w:bCs/>
                <w:sz w:val="22"/>
                <w:szCs w:val="22"/>
              </w:rPr>
              <w:t>Elewatorska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CBD">
              <w:rPr>
                <w:bCs/>
                <w:sz w:val="22"/>
                <w:szCs w:val="22"/>
              </w:rPr>
              <w:t>58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28287A9" w14:textId="77777777" w:rsidR="00682CBD" w:rsidRPr="009F0E5C" w:rsidRDefault="00682CBD" w:rsidP="00270A75">
            <w:pPr>
              <w:jc w:val="both"/>
              <w:rPr>
                <w:bCs/>
                <w:sz w:val="22"/>
                <w:szCs w:val="22"/>
              </w:rPr>
            </w:pPr>
            <w:r w:rsidRPr="00682CBD">
              <w:rPr>
                <w:bCs/>
                <w:sz w:val="22"/>
                <w:szCs w:val="22"/>
              </w:rPr>
              <w:t>15-620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CBD">
              <w:rPr>
                <w:bCs/>
                <w:sz w:val="22"/>
                <w:szCs w:val="22"/>
              </w:rPr>
              <w:t>Białystok</w:t>
            </w:r>
          </w:p>
          <w:p w14:paraId="249B389C" w14:textId="77777777" w:rsidR="00682CBD" w:rsidRDefault="00682CBD" w:rsidP="00270A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1D786D2" w14:textId="77777777" w:rsidR="00682CBD" w:rsidRPr="00211A34" w:rsidRDefault="00682CBD" w:rsidP="00270A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82CBD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2CBD">
              <w:rPr>
                <w:sz w:val="22"/>
                <w:szCs w:val="22"/>
              </w:rPr>
              <w:t>Pakiet 2 - Defibrylator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82CBD">
              <w:rPr>
                <w:b/>
                <w:sz w:val="22"/>
                <w:szCs w:val="22"/>
              </w:rPr>
              <w:t>25 227.72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45C116F" w14:textId="77777777" w:rsidR="00682CBD" w:rsidRPr="00D26ED6" w:rsidRDefault="00682CBD" w:rsidP="00270A7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B15C5F0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Uzasadnienie wyboru oferty najkorzystniejszej:</w:t>
            </w:r>
          </w:p>
          <w:p w14:paraId="5D575058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</w:t>
            </w:r>
            <w:r w:rsidRPr="00682CBD">
              <w:tab/>
              <w:t xml:space="preserve">treść wybranej oferty odpowiada treści SWZ, </w:t>
            </w:r>
          </w:p>
          <w:p w14:paraId="79B216BC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</w:t>
            </w:r>
            <w:r w:rsidRPr="00682CBD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01F112C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I. Kryterium: Cena oferty - 60 punktów</w:t>
            </w:r>
          </w:p>
          <w:p w14:paraId="02E2ADF7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II. Termin udzielenia gwarancji  - 30 punktów</w:t>
            </w:r>
          </w:p>
          <w:p w14:paraId="4D387C33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III. Termin dostawy  - 10 punktów</w:t>
            </w:r>
          </w:p>
          <w:p w14:paraId="0B019576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 oferta wpłynęła do Zamawiającego w wyznaczonym terminie , a Wykonawca  ją składający nie podlega wykluczeniu z postępowania</w:t>
            </w:r>
          </w:p>
          <w:p w14:paraId="56CF8DAF" w14:textId="77777777" w:rsid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 kwota oferty nie przekraczała kwoty jaką Zamawiający zamierza przeznaczyć na sfinansowanie zamówienia.</w:t>
            </w:r>
          </w:p>
        </w:tc>
      </w:tr>
      <w:tr w:rsidR="00682CBD" w14:paraId="7104FC26" w14:textId="77777777" w:rsidTr="00270A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B57B9E1" w14:textId="77777777" w:rsidR="00682CBD" w:rsidRPr="00D26ED6" w:rsidRDefault="00682CBD" w:rsidP="00270A7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2CBD">
              <w:rPr>
                <w:b/>
                <w:sz w:val="22"/>
                <w:szCs w:val="22"/>
              </w:rPr>
              <w:t>F.H.U. Euro-</w:t>
            </w:r>
            <w:proofErr w:type="spellStart"/>
            <w:r w:rsidRPr="00682CBD">
              <w:rPr>
                <w:b/>
                <w:sz w:val="22"/>
                <w:szCs w:val="22"/>
              </w:rPr>
              <w:t>Medical</w:t>
            </w:r>
            <w:proofErr w:type="spellEnd"/>
            <w:r w:rsidRPr="00682CBD">
              <w:rPr>
                <w:b/>
                <w:sz w:val="22"/>
                <w:szCs w:val="22"/>
              </w:rPr>
              <w:t xml:space="preserve"> Maciej </w:t>
            </w:r>
            <w:proofErr w:type="spellStart"/>
            <w:r w:rsidRPr="00682CBD">
              <w:rPr>
                <w:b/>
                <w:sz w:val="22"/>
                <w:szCs w:val="22"/>
              </w:rPr>
              <w:t>Świda</w:t>
            </w:r>
            <w:proofErr w:type="spellEnd"/>
          </w:p>
          <w:p w14:paraId="4F82C860" w14:textId="77777777" w:rsidR="00682CBD" w:rsidRPr="009F0E5C" w:rsidRDefault="00682CBD" w:rsidP="00270A75">
            <w:pPr>
              <w:jc w:val="both"/>
              <w:rPr>
                <w:bCs/>
                <w:sz w:val="22"/>
                <w:szCs w:val="22"/>
              </w:rPr>
            </w:pPr>
            <w:r w:rsidRPr="00682CBD">
              <w:rPr>
                <w:bCs/>
                <w:sz w:val="22"/>
                <w:szCs w:val="22"/>
              </w:rPr>
              <w:t>Ogrodowa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CBD">
              <w:rPr>
                <w:bCs/>
                <w:sz w:val="22"/>
                <w:szCs w:val="22"/>
              </w:rPr>
              <w:t>3b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74DEA55" w14:textId="77777777" w:rsidR="00682CBD" w:rsidRPr="009F0E5C" w:rsidRDefault="00682CBD" w:rsidP="00270A75">
            <w:pPr>
              <w:jc w:val="both"/>
              <w:rPr>
                <w:bCs/>
                <w:sz w:val="22"/>
                <w:szCs w:val="22"/>
              </w:rPr>
            </w:pPr>
            <w:r w:rsidRPr="00682CBD">
              <w:rPr>
                <w:bCs/>
                <w:sz w:val="22"/>
                <w:szCs w:val="22"/>
              </w:rPr>
              <w:t>43-300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CBD">
              <w:rPr>
                <w:bCs/>
                <w:sz w:val="22"/>
                <w:szCs w:val="22"/>
              </w:rPr>
              <w:t>Bielsko-Biała</w:t>
            </w:r>
          </w:p>
          <w:p w14:paraId="3323A874" w14:textId="77777777" w:rsidR="00682CBD" w:rsidRDefault="00682CBD" w:rsidP="00270A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A02415B" w14:textId="77777777" w:rsidR="00682CBD" w:rsidRPr="00211A34" w:rsidRDefault="00682CBD" w:rsidP="00270A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82CBD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2CBD">
              <w:rPr>
                <w:sz w:val="22"/>
                <w:szCs w:val="22"/>
              </w:rPr>
              <w:t>Pakiet 3 -  Sprzęt i urządzenia do terapii rehabilitacyjnej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82CBD">
              <w:rPr>
                <w:b/>
                <w:sz w:val="22"/>
                <w:szCs w:val="22"/>
              </w:rPr>
              <w:t>36 040.68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3922A62" w14:textId="77777777" w:rsidR="00682CBD" w:rsidRPr="00D26ED6" w:rsidRDefault="00682CBD" w:rsidP="00270A7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970C1D9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Uzasadnienie wyboru oferty najkorzystniejszej:</w:t>
            </w:r>
          </w:p>
          <w:p w14:paraId="55C99046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</w:t>
            </w:r>
            <w:r w:rsidRPr="00682CBD">
              <w:tab/>
              <w:t xml:space="preserve">treść wybranej oferty odpowiada treści SWZ, </w:t>
            </w:r>
          </w:p>
          <w:p w14:paraId="30B0C398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</w:t>
            </w:r>
            <w:r w:rsidRPr="00682CBD">
              <w:tab/>
              <w:t xml:space="preserve">wybrana oferta spełnia wszystkie wymagania Zamawiającego opisane w SWZ i uzyskała największą ilość punktów - 95  pkt. /wyliczenie wg. wzoru zamieszczonego w SWZ / przy kryterium oceny: </w:t>
            </w:r>
          </w:p>
          <w:p w14:paraId="084C62DB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I. Kryterium: Cena oferty - 60 punktów</w:t>
            </w:r>
          </w:p>
          <w:p w14:paraId="75792DB8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II. Termin udzielenia gwarancji i rękojmi - 30 punktów</w:t>
            </w:r>
          </w:p>
          <w:p w14:paraId="44DBD498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III. Termin dostawy  - 10 punktów</w:t>
            </w:r>
          </w:p>
          <w:p w14:paraId="4077A2A9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 oferta wpłynęła do Zamawiającego w wyznaczonym terminie , a Wykonawca  ją składający nie podlega wykluczeniu z postępowania</w:t>
            </w:r>
          </w:p>
          <w:p w14:paraId="48A80642" w14:textId="77777777" w:rsid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 kwota oferty nie przekraczała kwoty jaką Zamawiający zamierza przeznaczyć na sfinansowanie zamówienia.</w:t>
            </w:r>
          </w:p>
        </w:tc>
      </w:tr>
      <w:tr w:rsidR="00682CBD" w14:paraId="124A292D" w14:textId="77777777" w:rsidTr="00270A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74A2667" w14:textId="77777777" w:rsidR="00682CBD" w:rsidRPr="00D26ED6" w:rsidRDefault="00682CBD" w:rsidP="00270A7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2CBD">
              <w:rPr>
                <w:b/>
                <w:sz w:val="22"/>
                <w:szCs w:val="22"/>
              </w:rPr>
              <w:lastRenderedPageBreak/>
              <w:t>ALVO Spółka z ograniczoną odpowiedzialnością Sp.k.</w:t>
            </w:r>
          </w:p>
          <w:p w14:paraId="22B02D23" w14:textId="77777777" w:rsidR="00682CBD" w:rsidRPr="009F0E5C" w:rsidRDefault="00682CBD" w:rsidP="00270A75">
            <w:pPr>
              <w:jc w:val="both"/>
              <w:rPr>
                <w:bCs/>
                <w:sz w:val="22"/>
                <w:szCs w:val="22"/>
              </w:rPr>
            </w:pPr>
            <w:r w:rsidRPr="00682CBD">
              <w:rPr>
                <w:bCs/>
                <w:sz w:val="22"/>
                <w:szCs w:val="22"/>
              </w:rPr>
              <w:t>Południowa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CBD">
              <w:rPr>
                <w:bCs/>
                <w:sz w:val="22"/>
                <w:szCs w:val="22"/>
              </w:rPr>
              <w:t>21a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BC06AE2" w14:textId="77777777" w:rsidR="00682CBD" w:rsidRPr="009F0E5C" w:rsidRDefault="00682CBD" w:rsidP="00270A75">
            <w:pPr>
              <w:jc w:val="both"/>
              <w:rPr>
                <w:bCs/>
                <w:sz w:val="22"/>
                <w:szCs w:val="22"/>
              </w:rPr>
            </w:pPr>
            <w:r w:rsidRPr="00682CBD">
              <w:rPr>
                <w:bCs/>
                <w:sz w:val="22"/>
                <w:szCs w:val="22"/>
              </w:rPr>
              <w:t>64-030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CBD">
              <w:rPr>
                <w:bCs/>
                <w:sz w:val="22"/>
                <w:szCs w:val="22"/>
              </w:rPr>
              <w:t>Śmigiel</w:t>
            </w:r>
          </w:p>
          <w:p w14:paraId="7FD151C4" w14:textId="77777777" w:rsidR="00682CBD" w:rsidRDefault="00682CBD" w:rsidP="00270A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C3ABB19" w14:textId="77777777" w:rsidR="00682CBD" w:rsidRPr="00211A34" w:rsidRDefault="00682CBD" w:rsidP="00270A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82CBD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2CBD">
              <w:rPr>
                <w:sz w:val="22"/>
                <w:szCs w:val="22"/>
              </w:rPr>
              <w:t>Pakiet 4  - Szafa endoskopowa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82CBD">
              <w:rPr>
                <w:b/>
                <w:sz w:val="22"/>
                <w:szCs w:val="22"/>
              </w:rPr>
              <w:t>17 835.00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4288155" w14:textId="77777777" w:rsidR="00682CBD" w:rsidRPr="00D26ED6" w:rsidRDefault="00682CBD" w:rsidP="00270A7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0F645C9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Uzasadnienie wyboru oferty najkorzystniejszej:</w:t>
            </w:r>
          </w:p>
          <w:p w14:paraId="32E01ACB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</w:t>
            </w:r>
            <w:r w:rsidRPr="00682CBD">
              <w:tab/>
              <w:t xml:space="preserve">treść wybranej oferty odpowiada treści SWZ, </w:t>
            </w:r>
          </w:p>
          <w:p w14:paraId="5A70B171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</w:t>
            </w:r>
            <w:r w:rsidRPr="00682CBD">
              <w:tab/>
              <w:t xml:space="preserve">wybrana oferta spełnia wszystkie wymagania Zamawiającego opisane w SWZ i uzyskała największą ilość punktów - 98,57 pkt. /wyliczenie wg. wzoru zamieszczonego w SWZ / przy kryterium oceny: </w:t>
            </w:r>
          </w:p>
          <w:p w14:paraId="305411C5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I. Kryterium: Cena oferty - 60 punktów</w:t>
            </w:r>
          </w:p>
          <w:p w14:paraId="243A849D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II. Termin udzielenia gwarancji i rękojmi - 30 punktów</w:t>
            </w:r>
          </w:p>
          <w:p w14:paraId="73FE50E6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III. Termin dostawy  - 10 punktów</w:t>
            </w:r>
          </w:p>
          <w:p w14:paraId="7E728DE6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 oferta wpłynęła do Zamawiającego w wyznaczonym terminie , a Wykonawca  ją składający nie podlega wykluczeniu z postępowania</w:t>
            </w:r>
          </w:p>
          <w:p w14:paraId="0BBAA49F" w14:textId="77777777" w:rsid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 kwota oferty nie przekraczała kwoty jaką Zamawiający zamierza przeznaczyć na sfinansowanie zamówienia.</w:t>
            </w:r>
          </w:p>
        </w:tc>
      </w:tr>
      <w:tr w:rsidR="00682CBD" w14:paraId="7A422733" w14:textId="77777777" w:rsidTr="00270A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21A6CC7" w14:textId="77777777" w:rsidR="00682CBD" w:rsidRPr="00D26ED6" w:rsidRDefault="00682CBD" w:rsidP="00270A7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82CBD">
              <w:rPr>
                <w:b/>
                <w:sz w:val="22"/>
                <w:szCs w:val="22"/>
              </w:rPr>
              <w:t>Meden-Inmed</w:t>
            </w:r>
            <w:proofErr w:type="spellEnd"/>
            <w:r w:rsidRPr="00682CBD">
              <w:rPr>
                <w:b/>
                <w:sz w:val="22"/>
                <w:szCs w:val="22"/>
              </w:rPr>
              <w:t xml:space="preserve"> Sp. </w:t>
            </w:r>
            <w:proofErr w:type="spellStart"/>
            <w:r w:rsidRPr="00682CBD">
              <w:rPr>
                <w:b/>
                <w:sz w:val="22"/>
                <w:szCs w:val="22"/>
              </w:rPr>
              <w:t>zo.o</w:t>
            </w:r>
            <w:proofErr w:type="spellEnd"/>
            <w:r w:rsidRPr="00682CBD">
              <w:rPr>
                <w:b/>
                <w:sz w:val="22"/>
                <w:szCs w:val="22"/>
              </w:rPr>
              <w:t>.</w:t>
            </w:r>
          </w:p>
          <w:p w14:paraId="0ACBE86F" w14:textId="77777777" w:rsidR="00682CBD" w:rsidRPr="009F0E5C" w:rsidRDefault="00682CBD" w:rsidP="00270A75">
            <w:pPr>
              <w:jc w:val="both"/>
              <w:rPr>
                <w:bCs/>
                <w:sz w:val="22"/>
                <w:szCs w:val="22"/>
              </w:rPr>
            </w:pPr>
            <w:r w:rsidRPr="00682CBD">
              <w:rPr>
                <w:bCs/>
                <w:sz w:val="22"/>
                <w:szCs w:val="22"/>
              </w:rPr>
              <w:t>Wenedów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CBD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BA0B181" w14:textId="77777777" w:rsidR="00682CBD" w:rsidRPr="009F0E5C" w:rsidRDefault="00682CBD" w:rsidP="00270A75">
            <w:pPr>
              <w:jc w:val="both"/>
              <w:rPr>
                <w:bCs/>
                <w:sz w:val="22"/>
                <w:szCs w:val="22"/>
              </w:rPr>
            </w:pPr>
            <w:r w:rsidRPr="00682CBD">
              <w:rPr>
                <w:bCs/>
                <w:sz w:val="22"/>
                <w:szCs w:val="22"/>
              </w:rPr>
              <w:t>75-847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CBD">
              <w:rPr>
                <w:bCs/>
                <w:sz w:val="22"/>
                <w:szCs w:val="22"/>
              </w:rPr>
              <w:t>Koszalin</w:t>
            </w:r>
          </w:p>
          <w:p w14:paraId="6EC69121" w14:textId="77777777" w:rsidR="00682CBD" w:rsidRDefault="00682CBD" w:rsidP="00270A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2BA9513" w14:textId="77777777" w:rsidR="00682CBD" w:rsidRPr="00211A34" w:rsidRDefault="00682CBD" w:rsidP="00270A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82CBD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2CBD">
              <w:rPr>
                <w:sz w:val="22"/>
                <w:szCs w:val="22"/>
              </w:rPr>
              <w:t xml:space="preserve">Pakiet 5 - </w:t>
            </w:r>
            <w:proofErr w:type="spellStart"/>
            <w:r w:rsidRPr="00682CBD">
              <w:rPr>
                <w:sz w:val="22"/>
                <w:szCs w:val="22"/>
              </w:rPr>
              <w:t>Ureterorenoskopy</w:t>
            </w:r>
            <w:proofErr w:type="spellEnd"/>
            <w:r w:rsidRPr="00682CBD">
              <w:rPr>
                <w:sz w:val="22"/>
                <w:szCs w:val="22"/>
              </w:rPr>
              <w:t xml:space="preserve"> giętkie ze sterownikiem i akcesoriami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82CBD">
              <w:rPr>
                <w:b/>
                <w:sz w:val="22"/>
                <w:szCs w:val="22"/>
              </w:rPr>
              <w:t>108 090.00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AF5DDEE" w14:textId="77777777" w:rsidR="00682CBD" w:rsidRPr="00D26ED6" w:rsidRDefault="00682CBD" w:rsidP="00270A7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54FE01C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Uzasadnienie wyboru oferty najkorzystniejszej:</w:t>
            </w:r>
          </w:p>
          <w:p w14:paraId="04555430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</w:t>
            </w:r>
            <w:r w:rsidRPr="00682CBD">
              <w:tab/>
              <w:t xml:space="preserve">treść wybranej oferty odpowiada treści SWZ, </w:t>
            </w:r>
          </w:p>
          <w:p w14:paraId="588B69E3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</w:t>
            </w:r>
            <w:r w:rsidRPr="00682CBD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76A08FF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I. Kryterium: Cena oferty - 60 punktów</w:t>
            </w:r>
          </w:p>
          <w:p w14:paraId="39E80F2E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II. Termin udzielenia gwarancji i rękojmi - 30 punktów</w:t>
            </w:r>
          </w:p>
          <w:p w14:paraId="169B2AF6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III. Termin dostawy  - 10 punktów</w:t>
            </w:r>
          </w:p>
          <w:p w14:paraId="59CBCB46" w14:textId="77777777" w:rsid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 oferta wpłynęła do Zamawiającego w wyznaczonym terminie , a Wykonawca  ją składający nie podlega wykluczeniu z postępowania</w:t>
            </w:r>
          </w:p>
        </w:tc>
      </w:tr>
      <w:tr w:rsidR="00682CBD" w14:paraId="54CF77F2" w14:textId="77777777" w:rsidTr="00270A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6E6C982" w14:textId="77777777" w:rsidR="00682CBD" w:rsidRPr="00D26ED6" w:rsidRDefault="00682CBD" w:rsidP="00270A7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2CBD">
              <w:rPr>
                <w:b/>
                <w:sz w:val="22"/>
                <w:szCs w:val="22"/>
              </w:rPr>
              <w:lastRenderedPageBreak/>
              <w:t>FRESENIUS MEDICAL CARE POLSKA</w:t>
            </w:r>
          </w:p>
          <w:p w14:paraId="6ECD7556" w14:textId="77777777" w:rsidR="00682CBD" w:rsidRPr="009F0E5C" w:rsidRDefault="00682CBD" w:rsidP="00270A75">
            <w:pPr>
              <w:jc w:val="both"/>
              <w:rPr>
                <w:bCs/>
                <w:sz w:val="22"/>
                <w:szCs w:val="22"/>
              </w:rPr>
            </w:pPr>
            <w:r w:rsidRPr="00682CBD">
              <w:rPr>
                <w:bCs/>
                <w:sz w:val="22"/>
                <w:szCs w:val="22"/>
              </w:rPr>
              <w:t>UL. KRZYWA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CBD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B1B60C6" w14:textId="77777777" w:rsidR="00682CBD" w:rsidRPr="009F0E5C" w:rsidRDefault="00682CBD" w:rsidP="00270A75">
            <w:pPr>
              <w:jc w:val="both"/>
              <w:rPr>
                <w:bCs/>
                <w:sz w:val="22"/>
                <w:szCs w:val="22"/>
              </w:rPr>
            </w:pPr>
            <w:r w:rsidRPr="00682CBD">
              <w:rPr>
                <w:bCs/>
                <w:sz w:val="22"/>
                <w:szCs w:val="22"/>
              </w:rPr>
              <w:t>60-118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CBD">
              <w:rPr>
                <w:bCs/>
                <w:sz w:val="22"/>
                <w:szCs w:val="22"/>
              </w:rPr>
              <w:t>POZNAŃ</w:t>
            </w:r>
          </w:p>
          <w:p w14:paraId="445C6193" w14:textId="77777777" w:rsidR="00682CBD" w:rsidRDefault="00682CBD" w:rsidP="00270A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7180F7B" w14:textId="77777777" w:rsidR="00682CBD" w:rsidRPr="00211A34" w:rsidRDefault="00682CBD" w:rsidP="00270A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82CBD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2CBD">
              <w:rPr>
                <w:sz w:val="22"/>
                <w:szCs w:val="22"/>
              </w:rPr>
              <w:t>Pakiet 6 - Aparaty do hemodializy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82CBD">
              <w:rPr>
                <w:b/>
                <w:sz w:val="22"/>
                <w:szCs w:val="22"/>
              </w:rPr>
              <w:t>75 600.00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116BBAC" w14:textId="77777777" w:rsidR="00682CBD" w:rsidRPr="00D26ED6" w:rsidRDefault="00682CBD" w:rsidP="00270A7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2A9518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Uzasadnienie wyboru oferty najkorzystniejszej:</w:t>
            </w:r>
          </w:p>
          <w:p w14:paraId="3CA68ADE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</w:t>
            </w:r>
            <w:r w:rsidRPr="00682CBD">
              <w:tab/>
              <w:t xml:space="preserve">treść wybranej oferty odpowiada treści SWZ, </w:t>
            </w:r>
          </w:p>
          <w:p w14:paraId="5C2A359F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</w:t>
            </w:r>
            <w:r w:rsidRPr="00682CBD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A57FFD5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I. Kryterium: Cena oferty - 60 punktów</w:t>
            </w:r>
          </w:p>
          <w:p w14:paraId="7CFE7DDE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II. Termin udzielenia gwarancji i - 30 punktów</w:t>
            </w:r>
          </w:p>
          <w:p w14:paraId="4A2FB8A4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III. Termin dostawy  - 10 punktów</w:t>
            </w:r>
          </w:p>
          <w:p w14:paraId="23CB4352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 oferta wpłynęła do Zamawiającego w wyznaczonym terminie , a Wykonawca  ją składający nie podlega wykluczeniu z postępowania</w:t>
            </w:r>
          </w:p>
          <w:p w14:paraId="47E26F2A" w14:textId="77777777" w:rsid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 kwota oferty nie przekraczała kwoty jaką Zamawiający zamierza przeznaczyć na sfinansowanie zamówienia.</w:t>
            </w:r>
          </w:p>
        </w:tc>
      </w:tr>
      <w:tr w:rsidR="00682CBD" w14:paraId="19AED926" w14:textId="77777777" w:rsidTr="00270A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6396903" w14:textId="77777777" w:rsidR="00682CBD" w:rsidRPr="00D26ED6" w:rsidRDefault="00682CBD" w:rsidP="00270A7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2CBD">
              <w:rPr>
                <w:b/>
                <w:sz w:val="22"/>
                <w:szCs w:val="22"/>
              </w:rPr>
              <w:t>KALMED Iwona Renz</w:t>
            </w:r>
          </w:p>
          <w:p w14:paraId="537E79B8" w14:textId="77777777" w:rsidR="00682CBD" w:rsidRPr="009F0E5C" w:rsidRDefault="00682CBD" w:rsidP="00270A75">
            <w:pPr>
              <w:jc w:val="both"/>
              <w:rPr>
                <w:bCs/>
                <w:sz w:val="22"/>
                <w:szCs w:val="22"/>
              </w:rPr>
            </w:pPr>
            <w:r w:rsidRPr="00682CBD">
              <w:rPr>
                <w:bCs/>
                <w:sz w:val="22"/>
                <w:szCs w:val="22"/>
              </w:rPr>
              <w:t>Wilczak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CBD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6107BAF" w14:textId="77777777" w:rsidR="00682CBD" w:rsidRPr="009F0E5C" w:rsidRDefault="00682CBD" w:rsidP="00270A75">
            <w:pPr>
              <w:jc w:val="both"/>
              <w:rPr>
                <w:bCs/>
                <w:sz w:val="22"/>
                <w:szCs w:val="22"/>
              </w:rPr>
            </w:pPr>
            <w:r w:rsidRPr="00682CBD">
              <w:rPr>
                <w:bCs/>
                <w:sz w:val="22"/>
                <w:szCs w:val="22"/>
              </w:rPr>
              <w:t>61-623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CBD">
              <w:rPr>
                <w:bCs/>
                <w:sz w:val="22"/>
                <w:szCs w:val="22"/>
              </w:rPr>
              <w:t>Poznań</w:t>
            </w:r>
          </w:p>
          <w:p w14:paraId="3165BB5F" w14:textId="77777777" w:rsidR="00682CBD" w:rsidRDefault="00682CBD" w:rsidP="00270A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6D1FA57" w14:textId="77777777" w:rsidR="00682CBD" w:rsidRPr="00211A34" w:rsidRDefault="00682CBD" w:rsidP="00270A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82CBD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2CBD">
              <w:rPr>
                <w:sz w:val="22"/>
                <w:szCs w:val="22"/>
              </w:rPr>
              <w:t>Pakiet 7 - Zestaw do ćwiczeń biernych stawu biodrowego i kolanowego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82CBD">
              <w:rPr>
                <w:b/>
                <w:sz w:val="22"/>
                <w:szCs w:val="22"/>
              </w:rPr>
              <w:t>44 712.00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07D9260" w14:textId="77777777" w:rsidR="00682CBD" w:rsidRPr="00D26ED6" w:rsidRDefault="00682CBD" w:rsidP="00270A7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C65649C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Uzasadnienie wyboru oferty najkorzystniejszej:</w:t>
            </w:r>
          </w:p>
          <w:p w14:paraId="68D1988D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</w:t>
            </w:r>
            <w:r w:rsidRPr="00682CBD">
              <w:tab/>
              <w:t xml:space="preserve">treść wybranej oferty odpowiada treści SWZ, </w:t>
            </w:r>
          </w:p>
          <w:p w14:paraId="4BD637EE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</w:t>
            </w:r>
            <w:r w:rsidRPr="00682CBD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42C9613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I. Kryterium: Cena oferty - 60 punktów</w:t>
            </w:r>
          </w:p>
          <w:p w14:paraId="6D865754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II. Termin udzielenia gwarancji i - 30 punktów</w:t>
            </w:r>
          </w:p>
          <w:p w14:paraId="55D1183E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III. Termin dostawy  - 10 punktów</w:t>
            </w:r>
          </w:p>
          <w:p w14:paraId="519BDD90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 oferta wpłynęła do Zamawiającego w wyznaczonym terminie , a Wykonawca  ją składający nie podlega wykluczeniu z postępowania</w:t>
            </w:r>
          </w:p>
          <w:p w14:paraId="638FAB63" w14:textId="77777777" w:rsid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 kwota oferty nie przekraczała kwoty jaką Zamawiający zamierza przeznaczyć na sfinansowanie zamówienia.</w:t>
            </w:r>
          </w:p>
        </w:tc>
      </w:tr>
      <w:tr w:rsidR="00682CBD" w14:paraId="4DF5E66A" w14:textId="77777777" w:rsidTr="00270A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3CD34A9" w14:textId="77777777" w:rsidR="00682CBD" w:rsidRPr="00D26ED6" w:rsidRDefault="00682CBD" w:rsidP="00270A7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82CBD">
              <w:rPr>
                <w:b/>
                <w:sz w:val="22"/>
                <w:szCs w:val="22"/>
              </w:rPr>
              <w:lastRenderedPageBreak/>
              <w:t>Arthrex</w:t>
            </w:r>
            <w:proofErr w:type="spellEnd"/>
            <w:r w:rsidRPr="00682CBD">
              <w:rPr>
                <w:b/>
                <w:sz w:val="22"/>
                <w:szCs w:val="22"/>
              </w:rPr>
              <w:t xml:space="preserve"> Polska Sp. z o.o.</w:t>
            </w:r>
          </w:p>
          <w:p w14:paraId="526A1787" w14:textId="77777777" w:rsidR="00682CBD" w:rsidRPr="009F0E5C" w:rsidRDefault="00682CBD" w:rsidP="00270A75">
            <w:pPr>
              <w:jc w:val="both"/>
              <w:rPr>
                <w:bCs/>
                <w:sz w:val="22"/>
                <w:szCs w:val="22"/>
              </w:rPr>
            </w:pPr>
            <w:r w:rsidRPr="00682CBD">
              <w:rPr>
                <w:bCs/>
                <w:sz w:val="22"/>
                <w:szCs w:val="22"/>
              </w:rPr>
              <w:t>Łopuszańska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CBD">
              <w:rPr>
                <w:bCs/>
                <w:sz w:val="22"/>
                <w:szCs w:val="22"/>
              </w:rPr>
              <w:t>95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B15719B" w14:textId="77777777" w:rsidR="00682CBD" w:rsidRPr="009F0E5C" w:rsidRDefault="00682CBD" w:rsidP="00270A75">
            <w:pPr>
              <w:jc w:val="both"/>
              <w:rPr>
                <w:bCs/>
                <w:sz w:val="22"/>
                <w:szCs w:val="22"/>
              </w:rPr>
            </w:pPr>
            <w:r w:rsidRPr="00682CBD">
              <w:rPr>
                <w:bCs/>
                <w:sz w:val="22"/>
                <w:szCs w:val="22"/>
              </w:rPr>
              <w:t>02-457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CBD">
              <w:rPr>
                <w:bCs/>
                <w:sz w:val="22"/>
                <w:szCs w:val="22"/>
              </w:rPr>
              <w:t>Warszawa</w:t>
            </w:r>
          </w:p>
          <w:p w14:paraId="10B41FCD" w14:textId="77777777" w:rsidR="00682CBD" w:rsidRDefault="00682CBD" w:rsidP="00270A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34C2CD" w14:textId="77777777" w:rsidR="00682CBD" w:rsidRPr="00211A34" w:rsidRDefault="00682CBD" w:rsidP="00270A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82CBD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2CBD">
              <w:rPr>
                <w:sz w:val="22"/>
                <w:szCs w:val="22"/>
              </w:rPr>
              <w:t>Pakiet 8 - Napęd ortopedyczny z narzędziami do procedur małoinwazyjnych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82CBD">
              <w:rPr>
                <w:b/>
                <w:sz w:val="22"/>
                <w:szCs w:val="22"/>
              </w:rPr>
              <w:t>71 244.36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8222FAE" w14:textId="77777777" w:rsidR="00682CBD" w:rsidRPr="00D26ED6" w:rsidRDefault="00682CBD" w:rsidP="00270A7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28BEDB1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Uzasadnienie wyboru oferty najkorzystniejszej:</w:t>
            </w:r>
          </w:p>
          <w:p w14:paraId="0D2A8415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</w:t>
            </w:r>
            <w:r w:rsidRPr="00682CBD">
              <w:tab/>
              <w:t xml:space="preserve">treść wybranej oferty odpowiada treści SWZ, </w:t>
            </w:r>
          </w:p>
          <w:p w14:paraId="3319D8DF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</w:t>
            </w:r>
            <w:r w:rsidRPr="00682CBD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1A1A22E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I. Kryterium: Cena oferty - 60 punktów</w:t>
            </w:r>
          </w:p>
          <w:p w14:paraId="30D776E9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II. Termin udzielenia gwarancji i - 30 punktów</w:t>
            </w:r>
          </w:p>
          <w:p w14:paraId="54F984F6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III. Termin dostawy  - 10 punktów</w:t>
            </w:r>
          </w:p>
          <w:p w14:paraId="036EBF2E" w14:textId="77777777" w:rsidR="00682CBD" w:rsidRP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 oferta wpłynęła do Zamawiającego w wyznaczonym terminie , a Wykonawca  ją składający nie podlega wykluczeniu z postępowania</w:t>
            </w:r>
          </w:p>
          <w:p w14:paraId="4AA8EF6C" w14:textId="77777777" w:rsidR="00682CBD" w:rsidRDefault="00682CBD" w:rsidP="00270A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2CBD">
              <w:t>- kwota oferty nie przekraczała kwoty jaką Zamawiający zamierza przeznaczyć na sfinansowanie zamówienia.</w:t>
            </w:r>
          </w:p>
        </w:tc>
      </w:tr>
    </w:tbl>
    <w:p w14:paraId="6D9544B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2059B5C" w14:textId="77777777" w:rsidTr="00596EA3">
        <w:tc>
          <w:tcPr>
            <w:tcW w:w="2169" w:type="dxa"/>
            <w:shd w:val="clear" w:color="auto" w:fill="F3F3F3"/>
          </w:tcPr>
          <w:p w14:paraId="127A73B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EB59C0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82F980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4E721B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82CBD" w:rsidRPr="00834EF4" w14:paraId="188C8220" w14:textId="77777777" w:rsidTr="00270A75">
        <w:tc>
          <w:tcPr>
            <w:tcW w:w="2169" w:type="dxa"/>
            <w:shd w:val="clear" w:color="auto" w:fill="auto"/>
          </w:tcPr>
          <w:p w14:paraId="0C25FAA8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2CBD">
              <w:rPr>
                <w:sz w:val="20"/>
                <w:szCs w:val="20"/>
              </w:rPr>
              <w:t>Pakiet 1 - Przenośny kardiomonitor z opcją EKG</w:t>
            </w:r>
          </w:p>
        </w:tc>
        <w:tc>
          <w:tcPr>
            <w:tcW w:w="2793" w:type="dxa"/>
            <w:shd w:val="clear" w:color="auto" w:fill="auto"/>
          </w:tcPr>
          <w:p w14:paraId="280DB787" w14:textId="77777777" w:rsidR="00682CBD" w:rsidRPr="00211A34" w:rsidRDefault="00682CBD" w:rsidP="00270A7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82CBD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682CB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1468E3C" w14:textId="77777777" w:rsidR="00682CBD" w:rsidRPr="00211A34" w:rsidRDefault="00682CBD" w:rsidP="00270A75">
            <w:pPr>
              <w:rPr>
                <w:sz w:val="20"/>
                <w:szCs w:val="20"/>
              </w:rPr>
            </w:pPr>
            <w:proofErr w:type="spellStart"/>
            <w:r w:rsidRPr="00682CBD">
              <w:rPr>
                <w:sz w:val="20"/>
                <w:szCs w:val="20"/>
              </w:rPr>
              <w:t>Elewatorska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58</w:t>
            </w:r>
          </w:p>
          <w:p w14:paraId="7ACB659E" w14:textId="77777777" w:rsidR="00682CBD" w:rsidRPr="00211A34" w:rsidRDefault="00682CBD" w:rsidP="00270A75">
            <w:pPr>
              <w:spacing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14:paraId="680645B9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1 - Cena - 60.00</w:t>
            </w:r>
          </w:p>
          <w:p w14:paraId="53ADB6A1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2 - Okres udzielenia gwarancji - 30.00</w:t>
            </w:r>
          </w:p>
          <w:p w14:paraId="4A4411F5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71CB2E" w14:textId="77777777" w:rsidR="00682CBD" w:rsidRPr="00211A34" w:rsidRDefault="00682CBD" w:rsidP="00270A75">
            <w:pPr>
              <w:jc w:val="center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 xml:space="preserve">  100,00</w:t>
            </w:r>
          </w:p>
        </w:tc>
      </w:tr>
      <w:tr w:rsidR="00682CBD" w:rsidRPr="00834EF4" w14:paraId="17BE63CE" w14:textId="77777777" w:rsidTr="00270A75">
        <w:tc>
          <w:tcPr>
            <w:tcW w:w="2169" w:type="dxa"/>
            <w:shd w:val="clear" w:color="auto" w:fill="auto"/>
          </w:tcPr>
          <w:p w14:paraId="6168B401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2CBD">
              <w:rPr>
                <w:sz w:val="20"/>
                <w:szCs w:val="20"/>
              </w:rPr>
              <w:t>Pakiet 2 - Defibrylator</w:t>
            </w:r>
          </w:p>
        </w:tc>
        <w:tc>
          <w:tcPr>
            <w:tcW w:w="2793" w:type="dxa"/>
            <w:shd w:val="clear" w:color="auto" w:fill="auto"/>
          </w:tcPr>
          <w:p w14:paraId="08CE74EA" w14:textId="77777777" w:rsidR="00682CBD" w:rsidRPr="00211A34" w:rsidRDefault="00682CBD" w:rsidP="00270A7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82CBD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682CB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367F3B8" w14:textId="77777777" w:rsidR="00682CBD" w:rsidRPr="00211A34" w:rsidRDefault="00682CBD" w:rsidP="00270A75">
            <w:pPr>
              <w:rPr>
                <w:sz w:val="20"/>
                <w:szCs w:val="20"/>
              </w:rPr>
            </w:pPr>
            <w:proofErr w:type="spellStart"/>
            <w:r w:rsidRPr="00682CBD">
              <w:rPr>
                <w:sz w:val="20"/>
                <w:szCs w:val="20"/>
              </w:rPr>
              <w:t>Elewatorska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58</w:t>
            </w:r>
          </w:p>
          <w:p w14:paraId="75FDDB51" w14:textId="77777777" w:rsidR="00682CBD" w:rsidRPr="00211A34" w:rsidRDefault="00682CBD" w:rsidP="00270A75">
            <w:pPr>
              <w:spacing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14:paraId="26D3ADD6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1 - Cena - 60.00</w:t>
            </w:r>
          </w:p>
          <w:p w14:paraId="21C0A484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2 - Okres udzielenia gwarancji - 30.00</w:t>
            </w:r>
          </w:p>
          <w:p w14:paraId="76741126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C2DDA8" w14:textId="77777777" w:rsidR="00682CBD" w:rsidRPr="00211A34" w:rsidRDefault="00682CBD" w:rsidP="00270A75">
            <w:pPr>
              <w:jc w:val="center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 xml:space="preserve">  100,00</w:t>
            </w:r>
          </w:p>
        </w:tc>
      </w:tr>
      <w:tr w:rsidR="00682CBD" w:rsidRPr="00834EF4" w14:paraId="72A63988" w14:textId="77777777" w:rsidTr="00270A75">
        <w:tc>
          <w:tcPr>
            <w:tcW w:w="2169" w:type="dxa"/>
            <w:shd w:val="clear" w:color="auto" w:fill="auto"/>
          </w:tcPr>
          <w:p w14:paraId="7E078D48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2CBD">
              <w:rPr>
                <w:sz w:val="20"/>
                <w:szCs w:val="20"/>
              </w:rPr>
              <w:t>Pakiet 3 -  Sprzęt i urządzenia do terapii rehabilitacyjnej</w:t>
            </w:r>
          </w:p>
        </w:tc>
        <w:tc>
          <w:tcPr>
            <w:tcW w:w="2793" w:type="dxa"/>
            <w:shd w:val="clear" w:color="auto" w:fill="auto"/>
          </w:tcPr>
          <w:p w14:paraId="02C3ECE2" w14:textId="77777777" w:rsidR="00682CBD" w:rsidRPr="00211A34" w:rsidRDefault="00682CBD" w:rsidP="00270A7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82CBD">
              <w:rPr>
                <w:b/>
                <w:bCs/>
                <w:sz w:val="20"/>
                <w:szCs w:val="20"/>
              </w:rPr>
              <w:t>Ronomed</w:t>
            </w:r>
            <w:proofErr w:type="spellEnd"/>
            <w:r w:rsidRPr="00682CBD">
              <w:rPr>
                <w:b/>
                <w:bCs/>
                <w:sz w:val="20"/>
                <w:szCs w:val="20"/>
              </w:rPr>
              <w:t xml:space="preserve"> Sp. z o. o. Sp.k.</w:t>
            </w:r>
          </w:p>
          <w:p w14:paraId="316358F8" w14:textId="77777777" w:rsidR="00682CBD" w:rsidRPr="00211A34" w:rsidRDefault="00682CBD" w:rsidP="00270A75">
            <w:pPr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Przyjaźni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52/1U</w:t>
            </w:r>
          </w:p>
          <w:p w14:paraId="4B58E4C8" w14:textId="77777777" w:rsidR="00682CBD" w:rsidRPr="00211A34" w:rsidRDefault="00682CBD" w:rsidP="00270A75">
            <w:pPr>
              <w:spacing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53-030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C4DB076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1 - Cena - 55.36</w:t>
            </w:r>
          </w:p>
          <w:p w14:paraId="3B77769C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2 - Okres udzielenia gwarancji - 25.71</w:t>
            </w:r>
          </w:p>
          <w:p w14:paraId="710E0D0B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175F0C" w14:textId="77777777" w:rsidR="00682CBD" w:rsidRPr="00211A34" w:rsidRDefault="00682CBD" w:rsidP="00270A75">
            <w:pPr>
              <w:jc w:val="center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 xml:space="preserve">  91,07</w:t>
            </w:r>
          </w:p>
        </w:tc>
      </w:tr>
      <w:tr w:rsidR="00682CBD" w:rsidRPr="00834EF4" w14:paraId="5C689A5F" w14:textId="77777777" w:rsidTr="00270A75">
        <w:tc>
          <w:tcPr>
            <w:tcW w:w="2169" w:type="dxa"/>
            <w:shd w:val="clear" w:color="auto" w:fill="auto"/>
          </w:tcPr>
          <w:p w14:paraId="6DF9FF01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2CBD">
              <w:rPr>
                <w:sz w:val="20"/>
                <w:szCs w:val="20"/>
              </w:rPr>
              <w:t>Pakiet 3 -  Sprzęt i urządzenia do terapii rehabilitacyjnej</w:t>
            </w:r>
          </w:p>
        </w:tc>
        <w:tc>
          <w:tcPr>
            <w:tcW w:w="2793" w:type="dxa"/>
            <w:shd w:val="clear" w:color="auto" w:fill="auto"/>
          </w:tcPr>
          <w:p w14:paraId="2AB8B915" w14:textId="77777777" w:rsidR="00682CBD" w:rsidRPr="00211A34" w:rsidRDefault="00682CBD" w:rsidP="00270A7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2CBD">
              <w:rPr>
                <w:b/>
                <w:bCs/>
                <w:sz w:val="20"/>
                <w:szCs w:val="20"/>
              </w:rPr>
              <w:t>F.H.U. Euro-</w:t>
            </w:r>
            <w:proofErr w:type="spellStart"/>
            <w:r w:rsidRPr="00682CBD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682CBD">
              <w:rPr>
                <w:b/>
                <w:bCs/>
                <w:sz w:val="20"/>
                <w:szCs w:val="20"/>
              </w:rPr>
              <w:t xml:space="preserve"> Maciej </w:t>
            </w:r>
            <w:proofErr w:type="spellStart"/>
            <w:r w:rsidRPr="00682CBD">
              <w:rPr>
                <w:b/>
                <w:bCs/>
                <w:sz w:val="20"/>
                <w:szCs w:val="20"/>
              </w:rPr>
              <w:t>Świda</w:t>
            </w:r>
            <w:proofErr w:type="spellEnd"/>
          </w:p>
          <w:p w14:paraId="0BA12DE1" w14:textId="77777777" w:rsidR="00682CBD" w:rsidRPr="00211A34" w:rsidRDefault="00682CBD" w:rsidP="00270A75">
            <w:pPr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Ogrodowa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3b</w:t>
            </w:r>
          </w:p>
          <w:p w14:paraId="4169BCA6" w14:textId="77777777" w:rsidR="00682CBD" w:rsidRPr="00211A34" w:rsidRDefault="00682CBD" w:rsidP="00270A75">
            <w:pPr>
              <w:spacing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14:paraId="1076F0B8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1 - Cena - 60.00</w:t>
            </w:r>
          </w:p>
          <w:p w14:paraId="3DFD701A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2 - Okres udzielenia gwarancji - 30.00</w:t>
            </w:r>
          </w:p>
          <w:p w14:paraId="3EC26432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8AA855" w14:textId="77777777" w:rsidR="00682CBD" w:rsidRPr="00211A34" w:rsidRDefault="00682CBD" w:rsidP="00270A75">
            <w:pPr>
              <w:jc w:val="center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 xml:space="preserve">  95,00</w:t>
            </w:r>
          </w:p>
        </w:tc>
      </w:tr>
      <w:tr w:rsidR="00682CBD" w:rsidRPr="00834EF4" w14:paraId="0DD32AD7" w14:textId="77777777" w:rsidTr="00270A75">
        <w:tc>
          <w:tcPr>
            <w:tcW w:w="2169" w:type="dxa"/>
            <w:shd w:val="clear" w:color="auto" w:fill="auto"/>
          </w:tcPr>
          <w:p w14:paraId="33F71204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2CBD">
              <w:rPr>
                <w:sz w:val="20"/>
                <w:szCs w:val="20"/>
              </w:rPr>
              <w:t>Pakiet 4  - Szafa endoskopowa</w:t>
            </w:r>
          </w:p>
        </w:tc>
        <w:tc>
          <w:tcPr>
            <w:tcW w:w="2793" w:type="dxa"/>
            <w:shd w:val="clear" w:color="auto" w:fill="auto"/>
          </w:tcPr>
          <w:p w14:paraId="287B05B0" w14:textId="77777777" w:rsidR="00682CBD" w:rsidRPr="00211A34" w:rsidRDefault="00682CBD" w:rsidP="00270A7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2CBD">
              <w:rPr>
                <w:b/>
                <w:bCs/>
                <w:sz w:val="20"/>
                <w:szCs w:val="20"/>
              </w:rPr>
              <w:t>ALVO Spółka z ograniczoną odpowiedzialnością Sp.k.</w:t>
            </w:r>
          </w:p>
          <w:p w14:paraId="1295E970" w14:textId="77777777" w:rsidR="00682CBD" w:rsidRPr="00211A34" w:rsidRDefault="00682CBD" w:rsidP="00270A75">
            <w:pPr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Południowa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21a</w:t>
            </w:r>
          </w:p>
          <w:p w14:paraId="1C291F84" w14:textId="77777777" w:rsidR="00682CBD" w:rsidRPr="00211A34" w:rsidRDefault="00682CBD" w:rsidP="00270A75">
            <w:pPr>
              <w:spacing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64-030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Śmigiel</w:t>
            </w:r>
          </w:p>
        </w:tc>
        <w:tc>
          <w:tcPr>
            <w:tcW w:w="2976" w:type="dxa"/>
            <w:shd w:val="clear" w:color="auto" w:fill="auto"/>
          </w:tcPr>
          <w:p w14:paraId="70AADCC6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1 - Cena - 60.00</w:t>
            </w:r>
          </w:p>
          <w:p w14:paraId="65E47F41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2 - Okres udzielenia gwarancji - 30.00</w:t>
            </w:r>
          </w:p>
          <w:p w14:paraId="09F2CD0A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3 - Termin dostawy - 8.57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B0A5BD" w14:textId="77777777" w:rsidR="00682CBD" w:rsidRPr="00211A34" w:rsidRDefault="00682CBD" w:rsidP="00270A75">
            <w:pPr>
              <w:jc w:val="center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 xml:space="preserve">  98,57</w:t>
            </w:r>
          </w:p>
        </w:tc>
      </w:tr>
      <w:tr w:rsidR="00682CBD" w:rsidRPr="00834EF4" w14:paraId="162388D4" w14:textId="77777777" w:rsidTr="00270A75">
        <w:tc>
          <w:tcPr>
            <w:tcW w:w="2169" w:type="dxa"/>
            <w:shd w:val="clear" w:color="auto" w:fill="auto"/>
          </w:tcPr>
          <w:p w14:paraId="791F3226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2CBD">
              <w:rPr>
                <w:sz w:val="20"/>
                <w:szCs w:val="20"/>
              </w:rPr>
              <w:t>Pakiet 4  - Szafa endoskopowa</w:t>
            </w:r>
          </w:p>
        </w:tc>
        <w:tc>
          <w:tcPr>
            <w:tcW w:w="2793" w:type="dxa"/>
            <w:shd w:val="clear" w:color="auto" w:fill="auto"/>
          </w:tcPr>
          <w:p w14:paraId="3CD3D6EA" w14:textId="77777777" w:rsidR="00682CBD" w:rsidRPr="00211A34" w:rsidRDefault="00682CBD" w:rsidP="00270A7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82CBD">
              <w:rPr>
                <w:b/>
                <w:bCs/>
                <w:sz w:val="20"/>
                <w:szCs w:val="20"/>
              </w:rPr>
              <w:t>Endoelektronik</w:t>
            </w:r>
            <w:proofErr w:type="spellEnd"/>
            <w:r w:rsidRPr="00682CBD">
              <w:rPr>
                <w:b/>
                <w:bCs/>
                <w:sz w:val="20"/>
                <w:szCs w:val="20"/>
              </w:rPr>
              <w:t xml:space="preserve"> Sp. z o.o. Sp.k.</w:t>
            </w:r>
          </w:p>
          <w:p w14:paraId="25E89345" w14:textId="77777777" w:rsidR="00682CBD" w:rsidRPr="00211A34" w:rsidRDefault="00682CBD" w:rsidP="00270A75">
            <w:pPr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Borkowa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12</w:t>
            </w:r>
          </w:p>
          <w:p w14:paraId="666683BF" w14:textId="77777777" w:rsidR="00682CBD" w:rsidRPr="00211A34" w:rsidRDefault="00682CBD" w:rsidP="00270A75">
            <w:pPr>
              <w:spacing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05-840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Brwinów</w:t>
            </w:r>
          </w:p>
        </w:tc>
        <w:tc>
          <w:tcPr>
            <w:tcW w:w="2976" w:type="dxa"/>
            <w:shd w:val="clear" w:color="auto" w:fill="auto"/>
          </w:tcPr>
          <w:p w14:paraId="05D933BF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1 - Cena - 45.79</w:t>
            </w:r>
          </w:p>
          <w:p w14:paraId="78A2D570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2 - Okres udzielenia gwarancji - 15.00</w:t>
            </w:r>
          </w:p>
          <w:p w14:paraId="19E32C97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325CEB" w14:textId="77777777" w:rsidR="00682CBD" w:rsidRPr="00211A34" w:rsidRDefault="00682CBD" w:rsidP="00270A75">
            <w:pPr>
              <w:jc w:val="center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 xml:space="preserve">  70,79</w:t>
            </w:r>
          </w:p>
        </w:tc>
      </w:tr>
      <w:tr w:rsidR="00682CBD" w:rsidRPr="00834EF4" w14:paraId="15B155BC" w14:textId="77777777" w:rsidTr="00270A75">
        <w:tc>
          <w:tcPr>
            <w:tcW w:w="2169" w:type="dxa"/>
            <w:shd w:val="clear" w:color="auto" w:fill="auto"/>
          </w:tcPr>
          <w:p w14:paraId="6C44DE3E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2CBD">
              <w:rPr>
                <w:sz w:val="20"/>
                <w:szCs w:val="20"/>
              </w:rPr>
              <w:t xml:space="preserve">Pakiet 5 - </w:t>
            </w:r>
            <w:proofErr w:type="spellStart"/>
            <w:r w:rsidRPr="00682CBD">
              <w:rPr>
                <w:sz w:val="20"/>
                <w:szCs w:val="20"/>
              </w:rPr>
              <w:t>Ureterorenoskopy</w:t>
            </w:r>
            <w:proofErr w:type="spellEnd"/>
            <w:r w:rsidRPr="00682CBD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lastRenderedPageBreak/>
              <w:t>giętkie ze sterownikiem i akcesoriami</w:t>
            </w:r>
          </w:p>
        </w:tc>
        <w:tc>
          <w:tcPr>
            <w:tcW w:w="2793" w:type="dxa"/>
            <w:shd w:val="clear" w:color="auto" w:fill="auto"/>
          </w:tcPr>
          <w:p w14:paraId="290ED754" w14:textId="77777777" w:rsidR="00682CBD" w:rsidRPr="00211A34" w:rsidRDefault="00682CBD" w:rsidP="00270A7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82CBD">
              <w:rPr>
                <w:b/>
                <w:bCs/>
                <w:sz w:val="20"/>
                <w:szCs w:val="20"/>
              </w:rPr>
              <w:lastRenderedPageBreak/>
              <w:t>Meden-Inmed</w:t>
            </w:r>
            <w:proofErr w:type="spellEnd"/>
            <w:r w:rsidRPr="00682CBD">
              <w:rPr>
                <w:b/>
                <w:bCs/>
                <w:sz w:val="20"/>
                <w:szCs w:val="20"/>
              </w:rPr>
              <w:t xml:space="preserve"> Sp. </w:t>
            </w:r>
            <w:proofErr w:type="spellStart"/>
            <w:r w:rsidRPr="00682CBD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682CBD">
              <w:rPr>
                <w:b/>
                <w:bCs/>
                <w:sz w:val="20"/>
                <w:szCs w:val="20"/>
              </w:rPr>
              <w:t>.</w:t>
            </w:r>
          </w:p>
          <w:p w14:paraId="39676D16" w14:textId="77777777" w:rsidR="00682CBD" w:rsidRPr="00211A34" w:rsidRDefault="00682CBD" w:rsidP="00270A75">
            <w:pPr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Wenedów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2</w:t>
            </w:r>
          </w:p>
          <w:p w14:paraId="4FD0A7FA" w14:textId="77777777" w:rsidR="00682CBD" w:rsidRPr="00211A34" w:rsidRDefault="00682CBD" w:rsidP="00270A75">
            <w:pPr>
              <w:spacing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lastRenderedPageBreak/>
              <w:t>75-847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Koszalin</w:t>
            </w:r>
          </w:p>
        </w:tc>
        <w:tc>
          <w:tcPr>
            <w:tcW w:w="2976" w:type="dxa"/>
            <w:shd w:val="clear" w:color="auto" w:fill="auto"/>
          </w:tcPr>
          <w:p w14:paraId="12C90A80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lastRenderedPageBreak/>
              <w:t>1 - Cena - 60.00</w:t>
            </w:r>
          </w:p>
          <w:p w14:paraId="45A47A76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 xml:space="preserve">2 - Okres udzielenia gwarancji - </w:t>
            </w:r>
            <w:r w:rsidRPr="00682CBD">
              <w:rPr>
                <w:sz w:val="20"/>
                <w:szCs w:val="20"/>
              </w:rPr>
              <w:lastRenderedPageBreak/>
              <w:t>30.00</w:t>
            </w:r>
          </w:p>
          <w:p w14:paraId="51FACFEA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07360D" w14:textId="77777777" w:rsidR="00682CBD" w:rsidRPr="00211A34" w:rsidRDefault="00682CBD" w:rsidP="00270A75">
            <w:pPr>
              <w:jc w:val="center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682CBD" w:rsidRPr="00834EF4" w14:paraId="4D5156A3" w14:textId="77777777" w:rsidTr="00270A75">
        <w:tc>
          <w:tcPr>
            <w:tcW w:w="2169" w:type="dxa"/>
            <w:shd w:val="clear" w:color="auto" w:fill="auto"/>
          </w:tcPr>
          <w:p w14:paraId="4F32CBF0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2CBD">
              <w:rPr>
                <w:sz w:val="20"/>
                <w:szCs w:val="20"/>
              </w:rPr>
              <w:t>Pakiet 6 - Aparaty do hemodializy</w:t>
            </w:r>
          </w:p>
        </w:tc>
        <w:tc>
          <w:tcPr>
            <w:tcW w:w="2793" w:type="dxa"/>
            <w:shd w:val="clear" w:color="auto" w:fill="auto"/>
          </w:tcPr>
          <w:p w14:paraId="6AC68A54" w14:textId="77777777" w:rsidR="00682CBD" w:rsidRPr="00211A34" w:rsidRDefault="00682CBD" w:rsidP="00270A7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2CBD">
              <w:rPr>
                <w:b/>
                <w:bCs/>
                <w:sz w:val="20"/>
                <w:szCs w:val="20"/>
              </w:rPr>
              <w:t>FRESENIUS MEDICAL CARE POLSKA</w:t>
            </w:r>
          </w:p>
          <w:p w14:paraId="5DB5B80B" w14:textId="77777777" w:rsidR="00682CBD" w:rsidRPr="00211A34" w:rsidRDefault="00682CBD" w:rsidP="00270A75">
            <w:pPr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UL. KRZYWA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13</w:t>
            </w:r>
          </w:p>
          <w:p w14:paraId="1F625DD5" w14:textId="77777777" w:rsidR="00682CBD" w:rsidRPr="00211A34" w:rsidRDefault="00682CBD" w:rsidP="00270A75">
            <w:pPr>
              <w:spacing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60-118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1BB67412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1 - Cena - 60.00</w:t>
            </w:r>
          </w:p>
          <w:p w14:paraId="418F9927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2 - Okres udzielenia gwarancji - 30.00</w:t>
            </w:r>
          </w:p>
          <w:p w14:paraId="3CF33300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F86BED" w14:textId="77777777" w:rsidR="00682CBD" w:rsidRPr="00211A34" w:rsidRDefault="00682CBD" w:rsidP="00270A75">
            <w:pPr>
              <w:jc w:val="center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 xml:space="preserve">  100,00</w:t>
            </w:r>
          </w:p>
        </w:tc>
      </w:tr>
      <w:tr w:rsidR="00682CBD" w:rsidRPr="00834EF4" w14:paraId="2F761999" w14:textId="77777777" w:rsidTr="00270A75">
        <w:tc>
          <w:tcPr>
            <w:tcW w:w="2169" w:type="dxa"/>
            <w:shd w:val="clear" w:color="auto" w:fill="auto"/>
          </w:tcPr>
          <w:p w14:paraId="44758880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2CBD">
              <w:rPr>
                <w:sz w:val="20"/>
                <w:szCs w:val="20"/>
              </w:rPr>
              <w:t>Pakiet 7 - Zestaw do ćwiczeń biernych stawu biodrowego i kolanowego</w:t>
            </w:r>
          </w:p>
        </w:tc>
        <w:tc>
          <w:tcPr>
            <w:tcW w:w="2793" w:type="dxa"/>
            <w:shd w:val="clear" w:color="auto" w:fill="auto"/>
          </w:tcPr>
          <w:p w14:paraId="6C0275CE" w14:textId="77777777" w:rsidR="00682CBD" w:rsidRPr="00211A34" w:rsidRDefault="00682CBD" w:rsidP="00270A7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2CBD">
              <w:rPr>
                <w:b/>
                <w:bCs/>
                <w:sz w:val="20"/>
                <w:szCs w:val="20"/>
              </w:rPr>
              <w:t>KALMED Iwona Renz</w:t>
            </w:r>
          </w:p>
          <w:p w14:paraId="356E61D6" w14:textId="77777777" w:rsidR="00682CBD" w:rsidRPr="00211A34" w:rsidRDefault="00682CBD" w:rsidP="00270A75">
            <w:pPr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Wilczak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3</w:t>
            </w:r>
          </w:p>
          <w:p w14:paraId="66AC2E46" w14:textId="77777777" w:rsidR="00682CBD" w:rsidRPr="00211A34" w:rsidRDefault="00682CBD" w:rsidP="00270A75">
            <w:pPr>
              <w:spacing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61-623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767823F8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1 - Cena - 60.00</w:t>
            </w:r>
          </w:p>
          <w:p w14:paraId="7A08DA8D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2 - Okres udzielenia gwarancji - 30.00</w:t>
            </w:r>
          </w:p>
          <w:p w14:paraId="40B53DFF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183356" w14:textId="77777777" w:rsidR="00682CBD" w:rsidRPr="00211A34" w:rsidRDefault="00682CBD" w:rsidP="00270A75">
            <w:pPr>
              <w:jc w:val="center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 xml:space="preserve">  100,00</w:t>
            </w:r>
          </w:p>
        </w:tc>
      </w:tr>
      <w:tr w:rsidR="00682CBD" w:rsidRPr="00834EF4" w14:paraId="511F295F" w14:textId="77777777" w:rsidTr="00270A75">
        <w:tc>
          <w:tcPr>
            <w:tcW w:w="2169" w:type="dxa"/>
            <w:shd w:val="clear" w:color="auto" w:fill="auto"/>
          </w:tcPr>
          <w:p w14:paraId="60C0D4A0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2CBD">
              <w:rPr>
                <w:sz w:val="20"/>
                <w:szCs w:val="20"/>
              </w:rPr>
              <w:t>Pakiet 8 - Napęd ortopedyczny z narzędziami do procedur małoinwazyjnych</w:t>
            </w:r>
          </w:p>
        </w:tc>
        <w:tc>
          <w:tcPr>
            <w:tcW w:w="2793" w:type="dxa"/>
            <w:shd w:val="clear" w:color="auto" w:fill="auto"/>
          </w:tcPr>
          <w:p w14:paraId="60A9FA5B" w14:textId="77777777" w:rsidR="00682CBD" w:rsidRPr="00211A34" w:rsidRDefault="00682CBD" w:rsidP="00270A7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82CBD">
              <w:rPr>
                <w:b/>
                <w:bCs/>
                <w:sz w:val="20"/>
                <w:szCs w:val="20"/>
              </w:rPr>
              <w:t>Arthrex</w:t>
            </w:r>
            <w:proofErr w:type="spellEnd"/>
            <w:r w:rsidRPr="00682CBD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73F6550A" w14:textId="77777777" w:rsidR="00682CBD" w:rsidRPr="00211A34" w:rsidRDefault="00682CBD" w:rsidP="00270A75">
            <w:pPr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95</w:t>
            </w:r>
          </w:p>
          <w:p w14:paraId="4C29549F" w14:textId="77777777" w:rsidR="00682CBD" w:rsidRPr="00211A34" w:rsidRDefault="00682CBD" w:rsidP="00270A75">
            <w:pPr>
              <w:spacing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02-457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2CB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8A0387E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1 - Cena - 60.00</w:t>
            </w:r>
          </w:p>
          <w:p w14:paraId="65A426B8" w14:textId="77777777" w:rsidR="00682CBD" w:rsidRPr="00682CBD" w:rsidRDefault="00682CBD" w:rsidP="00270A75">
            <w:pPr>
              <w:spacing w:before="40" w:after="40"/>
              <w:rPr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2 - Okres udzielenia gwarancji - 30.00</w:t>
            </w:r>
          </w:p>
          <w:p w14:paraId="656E3EBA" w14:textId="77777777" w:rsidR="00682CBD" w:rsidRPr="00211A34" w:rsidRDefault="00682CBD" w:rsidP="00270A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695643" w14:textId="77777777" w:rsidR="00682CBD" w:rsidRPr="00211A34" w:rsidRDefault="00682CBD" w:rsidP="00270A75">
            <w:pPr>
              <w:jc w:val="center"/>
              <w:rPr>
                <w:color w:val="000000"/>
                <w:sz w:val="20"/>
                <w:szCs w:val="20"/>
              </w:rPr>
            </w:pPr>
            <w:r w:rsidRPr="00682CBD">
              <w:rPr>
                <w:sz w:val="20"/>
                <w:szCs w:val="20"/>
              </w:rPr>
              <w:t xml:space="preserve">  100,00</w:t>
            </w:r>
          </w:p>
        </w:tc>
      </w:tr>
    </w:tbl>
    <w:p w14:paraId="338303F8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43C0E7F" w14:textId="2EB91325" w:rsidR="00B464D3" w:rsidRDefault="00682CBD" w:rsidP="00B464D3">
      <w:pPr>
        <w:jc w:val="right"/>
        <w:rPr>
          <w:sz w:val="22"/>
          <w:szCs w:val="22"/>
        </w:rPr>
      </w:pPr>
      <w:r w:rsidRPr="00682CBD">
        <w:rPr>
          <w:sz w:val="22"/>
          <w:szCs w:val="22"/>
        </w:rPr>
        <w:t xml:space="preserve">  </w:t>
      </w:r>
      <w:r w:rsidR="00BF47D6">
        <w:rPr>
          <w:sz w:val="22"/>
          <w:szCs w:val="22"/>
        </w:rPr>
        <w:t>Dyrektor SP ZOZ Kolbuszowa</w:t>
      </w:r>
    </w:p>
    <w:p w14:paraId="0D2041F2" w14:textId="428BE882" w:rsidR="00BF47D6" w:rsidRPr="00E56378" w:rsidRDefault="00BF47D6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4F04E9F7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1B092" w14:textId="77777777" w:rsidR="0091096A" w:rsidRDefault="0091096A">
      <w:r>
        <w:separator/>
      </w:r>
    </w:p>
  </w:endnote>
  <w:endnote w:type="continuationSeparator" w:id="0">
    <w:p w14:paraId="0FA54FC2" w14:textId="77777777" w:rsidR="0091096A" w:rsidRDefault="00910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B3B9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A9C7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14074F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0D4005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AB2C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EE21E" w14:textId="77777777" w:rsidR="0091096A" w:rsidRDefault="0091096A">
      <w:r>
        <w:separator/>
      </w:r>
    </w:p>
  </w:footnote>
  <w:footnote w:type="continuationSeparator" w:id="0">
    <w:p w14:paraId="73C46C05" w14:textId="77777777" w:rsidR="0091096A" w:rsidRDefault="00910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2895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C42E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9F46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096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82CBD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096A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F47D6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D014F0"/>
  <w15:chartTrackingRefBased/>
  <w15:docId w15:val="{41C55E9D-325F-400A-9CDA-C0678916E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1456</Words>
  <Characters>8054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2022-07-04T08:43:00Z</cp:lastPrinted>
  <dcterms:created xsi:type="dcterms:W3CDTF">2022-07-04T08:45:00Z</dcterms:created>
  <dcterms:modified xsi:type="dcterms:W3CDTF">2022-07-04T08:45:00Z</dcterms:modified>
</cp:coreProperties>
</file>