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CD" w:rsidRPr="00A345CD" w:rsidRDefault="00A345CD" w:rsidP="002115EE">
      <w:pPr>
        <w:shd w:val="clear" w:color="auto" w:fill="FFFFFF"/>
        <w:spacing w:before="100" w:beforeAutospacing="1" w:after="100" w:afterAutospacing="1" w:line="276" w:lineRule="auto"/>
        <w:jc w:val="center"/>
        <w:outlineLvl w:val="0"/>
        <w:rPr>
          <w:rFonts w:ascii="Arial" w:hAnsi="Arial" w:cs="Arial"/>
          <w:b/>
          <w:kern w:val="36"/>
          <w:lang w:eastAsia="pl-PL"/>
        </w:rPr>
      </w:pPr>
      <w:r w:rsidRPr="00A345CD">
        <w:rPr>
          <w:rFonts w:ascii="Arial" w:hAnsi="Arial" w:cs="Arial"/>
          <w:b/>
          <w:kern w:val="36"/>
          <w:lang w:eastAsia="pl-PL"/>
        </w:rPr>
        <w:t>Ogłoszenie o zmianie ogłoszenia</w:t>
      </w:r>
      <w:r w:rsidRPr="00A345CD">
        <w:rPr>
          <w:rFonts w:ascii="Arial" w:hAnsi="Arial" w:cs="Arial"/>
          <w:b/>
          <w:kern w:val="36"/>
          <w:lang w:eastAsia="pl-PL"/>
        </w:rPr>
        <w:br/>
        <w:t xml:space="preserve">Zakup platformy mikrochirurgicznej mikroskopu operacyjnego dla Okręgowego Szpitala Kolejowego w Katowicach - </w:t>
      </w:r>
      <w:proofErr w:type="spellStart"/>
      <w:r w:rsidRPr="00A345CD">
        <w:rPr>
          <w:rFonts w:ascii="Arial" w:hAnsi="Arial" w:cs="Arial"/>
          <w:b/>
          <w:kern w:val="36"/>
          <w:lang w:eastAsia="pl-PL"/>
        </w:rPr>
        <w:t>s.p.z.o.z</w:t>
      </w:r>
      <w:proofErr w:type="spellEnd"/>
      <w:r w:rsidRPr="00A345CD">
        <w:rPr>
          <w:rFonts w:ascii="Arial" w:hAnsi="Arial" w:cs="Arial"/>
          <w:b/>
          <w:kern w:val="36"/>
          <w:lang w:eastAsia="pl-PL"/>
        </w:rPr>
        <w:t>.</w:t>
      </w:r>
    </w:p>
    <w:p w:rsidR="002115EE" w:rsidRDefault="002115EE" w:rsidP="002115EE">
      <w:pPr>
        <w:shd w:val="clear" w:color="auto" w:fill="FFFFFF"/>
        <w:outlineLvl w:val="1"/>
        <w:rPr>
          <w:rFonts w:ascii="Arial" w:hAnsi="Arial" w:cs="Arial"/>
          <w:sz w:val="22"/>
          <w:szCs w:val="22"/>
          <w:lang w:eastAsia="pl-PL"/>
        </w:rPr>
      </w:pPr>
    </w:p>
    <w:p w:rsidR="00A345CD" w:rsidRPr="00A345CD" w:rsidRDefault="00A345CD" w:rsidP="00A345CD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SEKCJA I - ZAMAWIAJĄCY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1.1.) Nazwa zamawiającego: </w:t>
      </w:r>
      <w:r w:rsidRPr="00A345CD">
        <w:rPr>
          <w:rFonts w:ascii="Arial" w:hAnsi="Arial" w:cs="Arial"/>
          <w:sz w:val="22"/>
          <w:szCs w:val="22"/>
          <w:lang w:eastAsia="pl-PL"/>
        </w:rPr>
        <w:t xml:space="preserve">Okręgowy Szpital Kolejowy w Katowicach - </w:t>
      </w:r>
      <w:proofErr w:type="spellStart"/>
      <w:r w:rsidRPr="00A345CD">
        <w:rPr>
          <w:rFonts w:ascii="Arial" w:hAnsi="Arial" w:cs="Arial"/>
          <w:sz w:val="22"/>
          <w:szCs w:val="22"/>
          <w:lang w:eastAsia="pl-PL"/>
        </w:rPr>
        <w:t>s.p.z.o.z</w:t>
      </w:r>
      <w:proofErr w:type="spellEnd"/>
      <w:r w:rsidRPr="00A345CD">
        <w:rPr>
          <w:rFonts w:ascii="Arial" w:hAnsi="Arial" w:cs="Arial"/>
          <w:sz w:val="22"/>
          <w:szCs w:val="22"/>
          <w:lang w:eastAsia="pl-PL"/>
        </w:rPr>
        <w:t>.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1.3.) Krajowy Numer Identyfikacyjny: </w:t>
      </w:r>
      <w:r w:rsidRPr="00A345CD">
        <w:rPr>
          <w:rFonts w:ascii="Arial" w:hAnsi="Arial" w:cs="Arial"/>
          <w:sz w:val="22"/>
          <w:szCs w:val="22"/>
          <w:lang w:eastAsia="pl-PL"/>
        </w:rPr>
        <w:t>REGON 276267686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1.4.) Adres zamawiającego:</w:t>
      </w:r>
    </w:p>
    <w:p w:rsidR="00A345CD" w:rsidRPr="00A345CD" w:rsidRDefault="00A345CD" w:rsidP="00A345CD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1.4.1.) Ulica: </w:t>
      </w:r>
      <w:proofErr w:type="spellStart"/>
      <w:r w:rsidRPr="00A345CD">
        <w:rPr>
          <w:rFonts w:ascii="Arial" w:hAnsi="Arial" w:cs="Arial"/>
          <w:sz w:val="22"/>
          <w:szCs w:val="22"/>
          <w:lang w:eastAsia="pl-PL"/>
        </w:rPr>
        <w:t>Panewnicka</w:t>
      </w:r>
      <w:proofErr w:type="spellEnd"/>
      <w:r w:rsidRPr="00A345CD">
        <w:rPr>
          <w:rFonts w:ascii="Arial" w:hAnsi="Arial" w:cs="Arial"/>
          <w:sz w:val="22"/>
          <w:szCs w:val="22"/>
          <w:lang w:eastAsia="pl-PL"/>
        </w:rPr>
        <w:t xml:space="preserve"> 65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1.4.2.) Miejscowość: </w:t>
      </w:r>
      <w:r w:rsidRPr="00A345CD">
        <w:rPr>
          <w:rFonts w:ascii="Arial" w:hAnsi="Arial" w:cs="Arial"/>
          <w:sz w:val="22"/>
          <w:szCs w:val="22"/>
          <w:lang w:eastAsia="pl-PL"/>
        </w:rPr>
        <w:t>Katowice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1.4.3.) Kod pocztowy: </w:t>
      </w:r>
      <w:r w:rsidRPr="00A345CD">
        <w:rPr>
          <w:rFonts w:ascii="Arial" w:hAnsi="Arial" w:cs="Arial"/>
          <w:sz w:val="22"/>
          <w:szCs w:val="22"/>
          <w:lang w:eastAsia="pl-PL"/>
        </w:rPr>
        <w:t>40-760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1.4.4.) Województwo: </w:t>
      </w:r>
      <w:r w:rsidRPr="00A345CD">
        <w:rPr>
          <w:rFonts w:ascii="Arial" w:hAnsi="Arial" w:cs="Arial"/>
          <w:sz w:val="22"/>
          <w:szCs w:val="22"/>
          <w:lang w:eastAsia="pl-PL"/>
        </w:rPr>
        <w:t>śląskie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1.4.5.) Kraj: </w:t>
      </w:r>
      <w:r w:rsidRPr="00A345CD">
        <w:rPr>
          <w:rFonts w:ascii="Arial" w:hAnsi="Arial" w:cs="Arial"/>
          <w:sz w:val="22"/>
          <w:szCs w:val="22"/>
          <w:lang w:eastAsia="pl-PL"/>
        </w:rPr>
        <w:t>Polska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1.4.6.) Lokalizacja NUTS 3: </w:t>
      </w:r>
      <w:r w:rsidRPr="00A345CD">
        <w:rPr>
          <w:rFonts w:ascii="Arial" w:hAnsi="Arial" w:cs="Arial"/>
          <w:sz w:val="22"/>
          <w:szCs w:val="22"/>
          <w:lang w:eastAsia="pl-PL"/>
        </w:rPr>
        <w:t>PL22A - Katowicki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1.4.9.) Adres poczty elektronicznej: </w:t>
      </w:r>
      <w:r w:rsidRPr="00A345CD">
        <w:rPr>
          <w:rFonts w:ascii="Arial" w:hAnsi="Arial" w:cs="Arial"/>
          <w:sz w:val="22"/>
          <w:szCs w:val="22"/>
          <w:lang w:eastAsia="pl-PL"/>
        </w:rPr>
        <w:t>zamowienia_publiczne@kolejowy.katowice.pl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1.4.10.) Adres strony internetowej zamawiającego: </w:t>
      </w:r>
      <w:r w:rsidRPr="00A345CD">
        <w:rPr>
          <w:rFonts w:ascii="Arial" w:hAnsi="Arial" w:cs="Arial"/>
          <w:sz w:val="22"/>
          <w:szCs w:val="22"/>
          <w:lang w:eastAsia="pl-PL"/>
        </w:rPr>
        <w:t>www.kolejowy.katowice.pl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1.5.) Rodzaj zamawiającego: </w:t>
      </w:r>
      <w:r w:rsidRPr="00A345CD">
        <w:rPr>
          <w:rFonts w:ascii="Arial" w:hAnsi="Arial" w:cs="Arial"/>
          <w:sz w:val="22"/>
          <w:szCs w:val="22"/>
          <w:lang w:eastAsia="pl-PL"/>
        </w:rPr>
        <w:t>Zamawiający publiczny - jednostka sektora finansów publicznych - samodzielny publiczny zakład opieki zdrowotnej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1.6.) Przedmiot działalności zamawiającego: </w:t>
      </w:r>
      <w:r w:rsidRPr="00A345CD">
        <w:rPr>
          <w:rFonts w:ascii="Arial" w:hAnsi="Arial" w:cs="Arial"/>
          <w:sz w:val="22"/>
          <w:szCs w:val="22"/>
          <w:lang w:eastAsia="pl-PL"/>
        </w:rPr>
        <w:t>Zdrowie</w:t>
      </w:r>
    </w:p>
    <w:p w:rsidR="00A345CD" w:rsidRPr="00A345CD" w:rsidRDefault="00A345CD" w:rsidP="00A345CD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SEKCJA II – INFORMACJE PODSTAWOWE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2.1.) Numer ogłoszenia: </w:t>
      </w:r>
      <w:r w:rsidRPr="00A345CD">
        <w:rPr>
          <w:rFonts w:ascii="Arial" w:hAnsi="Arial" w:cs="Arial"/>
          <w:sz w:val="22"/>
          <w:szCs w:val="22"/>
          <w:lang w:eastAsia="pl-PL"/>
        </w:rPr>
        <w:t>2022/BZP 00248414/01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2.2.) Data ogłoszenia: </w:t>
      </w:r>
      <w:r w:rsidRPr="00A345CD">
        <w:rPr>
          <w:rFonts w:ascii="Arial" w:hAnsi="Arial" w:cs="Arial"/>
          <w:sz w:val="22"/>
          <w:szCs w:val="22"/>
          <w:lang w:eastAsia="pl-PL"/>
        </w:rPr>
        <w:t>2022-07-11 13:27</w:t>
      </w:r>
    </w:p>
    <w:p w:rsidR="00A345CD" w:rsidRPr="00A345CD" w:rsidRDefault="00A345CD" w:rsidP="00A345CD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SEKCJA III ZMIANA OGŁOSZENIA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3.2.) Numer zmienianego ogłoszenia w BZP: </w:t>
      </w:r>
      <w:r w:rsidRPr="00A345CD">
        <w:rPr>
          <w:rFonts w:ascii="Arial" w:hAnsi="Arial" w:cs="Arial"/>
          <w:sz w:val="22"/>
          <w:szCs w:val="22"/>
          <w:lang w:eastAsia="pl-PL"/>
        </w:rPr>
        <w:t>2022/BZP 00222190/01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A345CD">
        <w:rPr>
          <w:rFonts w:ascii="Arial" w:hAnsi="Arial" w:cs="Arial"/>
          <w:sz w:val="22"/>
          <w:szCs w:val="22"/>
          <w:lang w:eastAsia="pl-PL"/>
        </w:rPr>
        <w:t>01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A345CD" w:rsidRPr="00A345CD" w:rsidRDefault="00A345CD" w:rsidP="00A345CD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SEKCJA VIII - PROCEDURA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A345CD" w:rsidRPr="00A345CD" w:rsidRDefault="00A345CD" w:rsidP="00A345CD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8.1. Termin składania ofert</w:t>
      </w:r>
    </w:p>
    <w:p w:rsidR="00A345CD" w:rsidRPr="00A345CD" w:rsidRDefault="00A345CD" w:rsidP="00A345CD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lastRenderedPageBreak/>
        <w:t>Przed zmianą:</w:t>
      </w:r>
      <w:r w:rsidRPr="00A345CD">
        <w:rPr>
          <w:rFonts w:ascii="Arial" w:hAnsi="Arial" w:cs="Arial"/>
          <w:sz w:val="22"/>
          <w:szCs w:val="22"/>
          <w:lang w:eastAsia="pl-PL"/>
        </w:rPr>
        <w:br/>
        <w:t>2022-07-14 10:00</w:t>
      </w:r>
    </w:p>
    <w:p w:rsidR="00A345CD" w:rsidRPr="00A345CD" w:rsidRDefault="00A345CD" w:rsidP="00A345CD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Po zmianie:</w:t>
      </w:r>
      <w:r w:rsidRPr="00A345CD">
        <w:rPr>
          <w:rFonts w:ascii="Arial" w:hAnsi="Arial" w:cs="Arial"/>
          <w:sz w:val="22"/>
          <w:szCs w:val="22"/>
          <w:lang w:eastAsia="pl-PL"/>
        </w:rPr>
        <w:br/>
        <w:t>2022-08-11 10:00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A345CD" w:rsidRPr="00A345CD" w:rsidRDefault="00A345CD" w:rsidP="00A345CD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8.3. Termin otwarcia ofert</w:t>
      </w:r>
    </w:p>
    <w:p w:rsidR="00A345CD" w:rsidRPr="00A345CD" w:rsidRDefault="00A345CD" w:rsidP="00A345CD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Przed zmianą:</w:t>
      </w:r>
      <w:r w:rsidRPr="00A345CD">
        <w:rPr>
          <w:rFonts w:ascii="Arial" w:hAnsi="Arial" w:cs="Arial"/>
          <w:sz w:val="22"/>
          <w:szCs w:val="22"/>
          <w:lang w:eastAsia="pl-PL"/>
        </w:rPr>
        <w:br/>
        <w:t>2022-07-14 10:15</w:t>
      </w:r>
    </w:p>
    <w:p w:rsidR="00A345CD" w:rsidRPr="00A345CD" w:rsidRDefault="00A345CD" w:rsidP="00A345CD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Po zmianie:</w:t>
      </w:r>
      <w:r w:rsidRPr="00A345CD">
        <w:rPr>
          <w:rFonts w:ascii="Arial" w:hAnsi="Arial" w:cs="Arial"/>
          <w:sz w:val="22"/>
          <w:szCs w:val="22"/>
          <w:lang w:eastAsia="pl-PL"/>
        </w:rPr>
        <w:br/>
        <w:t>2022-08-11 10:15</w:t>
      </w:r>
    </w:p>
    <w:p w:rsidR="00A345CD" w:rsidRPr="00A345CD" w:rsidRDefault="00A345CD" w:rsidP="00A345C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A345CD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A345CD" w:rsidRPr="00A345CD" w:rsidRDefault="00A345CD" w:rsidP="00A345CD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8.4. Termin związania ofertą</w:t>
      </w:r>
    </w:p>
    <w:p w:rsidR="00A345CD" w:rsidRPr="00A345CD" w:rsidRDefault="00A345CD" w:rsidP="00A345CD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Przed zmianą:</w:t>
      </w:r>
      <w:r w:rsidRPr="00A345CD">
        <w:rPr>
          <w:rFonts w:ascii="Arial" w:hAnsi="Arial" w:cs="Arial"/>
          <w:sz w:val="22"/>
          <w:szCs w:val="22"/>
          <w:lang w:eastAsia="pl-PL"/>
        </w:rPr>
        <w:br/>
        <w:t>2022-08-12</w:t>
      </w:r>
    </w:p>
    <w:p w:rsidR="00A345CD" w:rsidRPr="00A345CD" w:rsidRDefault="00A345CD" w:rsidP="00A345CD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A345CD">
        <w:rPr>
          <w:rFonts w:ascii="Arial" w:hAnsi="Arial" w:cs="Arial"/>
          <w:sz w:val="22"/>
          <w:szCs w:val="22"/>
          <w:lang w:eastAsia="pl-PL"/>
        </w:rPr>
        <w:t>Po zmianie:</w:t>
      </w:r>
      <w:r w:rsidRPr="00A345CD">
        <w:rPr>
          <w:rFonts w:ascii="Arial" w:hAnsi="Arial" w:cs="Arial"/>
          <w:sz w:val="22"/>
          <w:szCs w:val="22"/>
          <w:lang w:eastAsia="pl-PL"/>
        </w:rPr>
        <w:br/>
        <w:t>2022-09-09</w:t>
      </w:r>
    </w:p>
    <w:p w:rsidR="006C4A06" w:rsidRPr="00A345CD" w:rsidRDefault="006C4A06" w:rsidP="00D81F10">
      <w:pPr>
        <w:rPr>
          <w:sz w:val="22"/>
          <w:szCs w:val="22"/>
        </w:rPr>
      </w:pPr>
    </w:p>
    <w:sectPr w:rsidR="006C4A06" w:rsidRPr="00A345CD" w:rsidSect="00A345CD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73E" w:rsidRDefault="001B673E">
      <w:r>
        <w:separator/>
      </w:r>
    </w:p>
  </w:endnote>
  <w:endnote w:type="continuationSeparator" w:id="0">
    <w:p w:rsidR="001B673E" w:rsidRDefault="001B67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4D2A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4D2AB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9A6EFC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4D2AB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2115E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73E" w:rsidRDefault="001B673E">
      <w:r>
        <w:separator/>
      </w:r>
    </w:p>
  </w:footnote>
  <w:footnote w:type="continuationSeparator" w:id="0">
    <w:p w:rsidR="001B673E" w:rsidRDefault="001B67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EC0" w:rsidRPr="002115EE" w:rsidRDefault="002115EE">
    <w:pPr>
      <w:pStyle w:val="Nagwek"/>
      <w:rPr>
        <w:sz w:val="20"/>
        <w:szCs w:val="20"/>
      </w:rPr>
    </w:pPr>
    <w:r w:rsidRPr="002115EE">
      <w:rPr>
        <w:sz w:val="20"/>
        <w:szCs w:val="20"/>
      </w:rPr>
      <w:t>Ogłoszenie nr 2022/BZP 00248414/01 z dnia 2022-07-11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4EC0"/>
    <w:rsid w:val="00014EC0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1B673E"/>
    <w:rsid w:val="002115EE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D2ABF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A6EFC"/>
    <w:rsid w:val="009C21B3"/>
    <w:rsid w:val="00A345CD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1F10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A345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345CD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345CD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345CD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A345CD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A345CD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A345CD"/>
  </w:style>
  <w:style w:type="paragraph" w:styleId="NormalnyWeb">
    <w:name w:val="Normal (Web)"/>
    <w:basedOn w:val="Normalny"/>
    <w:uiPriority w:val="99"/>
    <w:unhideWhenUsed/>
    <w:rsid w:val="00A345CD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2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66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89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18125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489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5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236DAEF-55EE-4D90-BD87-C20FDBFD1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2022-07-11T11:45:00Z</dcterms:created>
  <dcterms:modified xsi:type="dcterms:W3CDTF">2022-07-11T11:45:00Z</dcterms:modified>
</cp:coreProperties>
</file>