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1030" w:rsidRPr="00D0103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01030" w:rsidRPr="00D01030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D0103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1030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komputerowego. (1z - 275 pkt 2)  - test 25.07.22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01030" w:rsidRPr="00D01030">
        <w:rPr>
          <w:rFonts w:ascii="Arial" w:eastAsia="Times New Roman" w:hAnsi="Arial" w:cs="Arial"/>
          <w:b/>
          <w:sz w:val="24"/>
          <w:szCs w:val="24"/>
          <w:lang w:eastAsia="pl-PL"/>
        </w:rPr>
        <w:t>26/ZP/2022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24DA" w:rsidRDefault="007924DA" w:rsidP="00025386">
      <w:pPr>
        <w:spacing w:after="0" w:line="240" w:lineRule="auto"/>
      </w:pPr>
      <w:r>
        <w:separator/>
      </w:r>
    </w:p>
  </w:endnote>
  <w:endnote w:type="continuationSeparator" w:id="0">
    <w:p w:rsidR="007924DA" w:rsidRDefault="007924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030" w:rsidRDefault="00D010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030" w:rsidRDefault="00D010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24DA" w:rsidRDefault="007924DA" w:rsidP="00025386">
      <w:pPr>
        <w:spacing w:after="0" w:line="240" w:lineRule="auto"/>
      </w:pPr>
      <w:r>
        <w:separator/>
      </w:r>
    </w:p>
  </w:footnote>
  <w:footnote w:type="continuationSeparator" w:id="0">
    <w:p w:rsidR="007924DA" w:rsidRDefault="007924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030" w:rsidRDefault="00D010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030" w:rsidRDefault="00D010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1030" w:rsidRDefault="00D010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17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4D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24DA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103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88E663-C888-4757-AEFA-39D5CF47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2022-07-26T09:06:00Z</dcterms:created>
  <dcterms:modified xsi:type="dcterms:W3CDTF">2022-07-26T09:06:00Z</dcterms:modified>
</cp:coreProperties>
</file>