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EC78B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C78B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EC78B7">
        <w:rPr>
          <w:sz w:val="22"/>
          <w:szCs w:val="22"/>
        </w:rPr>
        <w:t>2022-07-27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EC78B7" w:rsidRPr="00EC78B7" w:rsidRDefault="00EC78B7" w:rsidP="00FB7F50">
      <w:pPr>
        <w:spacing w:after="40"/>
        <w:rPr>
          <w:b/>
          <w:bCs/>
          <w:sz w:val="22"/>
          <w:szCs w:val="22"/>
        </w:rPr>
      </w:pPr>
      <w:r w:rsidRPr="00EC78B7">
        <w:rPr>
          <w:b/>
          <w:bCs/>
          <w:sz w:val="22"/>
          <w:szCs w:val="22"/>
        </w:rPr>
        <w:t>Politechnika Rzeszowska</w:t>
      </w:r>
    </w:p>
    <w:p w:rsidR="00FB7F50" w:rsidRPr="002245BE" w:rsidRDefault="00EC78B7" w:rsidP="00FB7F50">
      <w:pPr>
        <w:spacing w:after="40"/>
        <w:rPr>
          <w:b/>
          <w:bCs/>
          <w:sz w:val="22"/>
          <w:szCs w:val="22"/>
        </w:rPr>
      </w:pPr>
      <w:r w:rsidRPr="00EC78B7">
        <w:rPr>
          <w:b/>
          <w:bCs/>
          <w:sz w:val="22"/>
          <w:szCs w:val="22"/>
        </w:rPr>
        <w:t>Dział Zamówień Publicznych</w:t>
      </w:r>
    </w:p>
    <w:p w:rsidR="00FB7F50" w:rsidRPr="002245BE" w:rsidRDefault="00EC78B7" w:rsidP="00FB7F50">
      <w:pPr>
        <w:rPr>
          <w:sz w:val="22"/>
          <w:szCs w:val="22"/>
        </w:rPr>
      </w:pPr>
      <w:r w:rsidRPr="00EC78B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EC78B7">
        <w:rPr>
          <w:sz w:val="22"/>
          <w:szCs w:val="22"/>
        </w:rPr>
        <w:t>12</w:t>
      </w:r>
    </w:p>
    <w:p w:rsidR="00FB7F50" w:rsidRPr="002245BE" w:rsidRDefault="00EC78B7" w:rsidP="00FB7F50">
      <w:pPr>
        <w:rPr>
          <w:sz w:val="22"/>
          <w:szCs w:val="22"/>
        </w:rPr>
      </w:pPr>
      <w:r w:rsidRPr="00EC78B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EC78B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C78B7" w:rsidRPr="00607F9B" w:rsidTr="00195B76">
        <w:trPr>
          <w:trHeight w:val="638"/>
        </w:trPr>
        <w:tc>
          <w:tcPr>
            <w:tcW w:w="959" w:type="dxa"/>
            <w:shd w:val="clear" w:color="auto" w:fill="auto"/>
          </w:tcPr>
          <w:p w:rsidR="00EC78B7" w:rsidRPr="00607F9B" w:rsidRDefault="00EC78B7" w:rsidP="00195B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C78B7" w:rsidRPr="00607F9B" w:rsidRDefault="00EC78B7" w:rsidP="00195B7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C78B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C78B7">
              <w:rPr>
                <w:b/>
                <w:bCs/>
                <w:sz w:val="22"/>
                <w:szCs w:val="22"/>
              </w:rPr>
              <w:t xml:space="preserve"> Dostawa zestawu pomiarowego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C78B7">
              <w:rPr>
                <w:b/>
                <w:sz w:val="22"/>
                <w:szCs w:val="22"/>
              </w:rPr>
              <w:t>NA/O/192/2022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EC78B7" w:rsidRPr="00EC78B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C78B7" w:rsidRPr="00EC78B7">
        <w:rPr>
          <w:b/>
          <w:sz w:val="22"/>
          <w:szCs w:val="22"/>
        </w:rPr>
        <w:t>Politechnika Rzeszowska</w:t>
      </w:r>
    </w:p>
    <w:p w:rsidR="008642B3" w:rsidRDefault="00EC78B7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C78B7">
        <w:rPr>
          <w:b/>
          <w:sz w:val="22"/>
          <w:szCs w:val="22"/>
        </w:rPr>
        <w:t>Dział Zamówień Publicznych</w:t>
      </w:r>
      <w:r w:rsidR="00BC3B7F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C78B7" w:rsidTr="00195B76">
        <w:trPr>
          <w:cantSplit/>
        </w:trPr>
        <w:tc>
          <w:tcPr>
            <w:tcW w:w="10150" w:type="dxa"/>
          </w:tcPr>
          <w:p w:rsidR="00EC78B7" w:rsidRPr="00D26ED6" w:rsidRDefault="00EC78B7" w:rsidP="00195B7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EC78B7">
              <w:rPr>
                <w:b/>
                <w:sz w:val="22"/>
                <w:szCs w:val="22"/>
              </w:rPr>
              <w:t>OEM AUTOMATIC Sp. z o.o.</w:t>
            </w:r>
          </w:p>
          <w:p w:rsidR="00EC78B7" w:rsidRPr="009F0E5C" w:rsidRDefault="00EC78B7" w:rsidP="00195B76">
            <w:pPr>
              <w:jc w:val="both"/>
              <w:rPr>
                <w:bCs/>
                <w:sz w:val="22"/>
                <w:szCs w:val="22"/>
              </w:rPr>
            </w:pPr>
            <w:r w:rsidRPr="00EC78B7">
              <w:rPr>
                <w:bCs/>
                <w:sz w:val="22"/>
                <w:szCs w:val="22"/>
              </w:rPr>
              <w:t>ul. Działkowa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8B7">
              <w:rPr>
                <w:bCs/>
                <w:sz w:val="22"/>
                <w:szCs w:val="22"/>
              </w:rPr>
              <w:t>121a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C78B7" w:rsidRPr="009F0E5C" w:rsidRDefault="00EC78B7" w:rsidP="00195B76">
            <w:pPr>
              <w:jc w:val="both"/>
              <w:rPr>
                <w:bCs/>
                <w:sz w:val="22"/>
                <w:szCs w:val="22"/>
              </w:rPr>
            </w:pPr>
            <w:r w:rsidRPr="00EC78B7">
              <w:rPr>
                <w:bCs/>
                <w:sz w:val="22"/>
                <w:szCs w:val="22"/>
              </w:rPr>
              <w:t>02-234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C78B7">
              <w:rPr>
                <w:bCs/>
                <w:sz w:val="22"/>
                <w:szCs w:val="22"/>
              </w:rPr>
              <w:t>Warszawa</w:t>
            </w:r>
          </w:p>
          <w:p w:rsidR="00EC78B7" w:rsidRPr="00D26ED6" w:rsidRDefault="00EC78B7" w:rsidP="00195B7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C78B7" w:rsidRPr="00D26ED6" w:rsidRDefault="00EC78B7" w:rsidP="00195B7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C78B7">
              <w:rPr>
                <w:sz w:val="22"/>
                <w:szCs w:val="22"/>
              </w:rPr>
              <w:t>Dostawa zestawu pomiarowego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C78B7">
              <w:rPr>
                <w:b/>
                <w:sz w:val="22"/>
                <w:szCs w:val="22"/>
              </w:rPr>
              <w:t>14 504.25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C78B7" w:rsidRPr="00D26ED6" w:rsidRDefault="00EC78B7" w:rsidP="00195B7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EC78B7" w:rsidRDefault="00EC78B7" w:rsidP="00195B7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C78B7">
              <w:t>Oferta zgodna z warunkami ogłoszenia.</w:t>
            </w:r>
          </w:p>
        </w:tc>
      </w:tr>
    </w:tbl>
    <w:p w:rsidR="003A0AFC" w:rsidRPr="00BC3B7F" w:rsidRDefault="00BC3B7F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 w:rsidRPr="00BC3B7F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BC3B7F" w:rsidRPr="00BC3B7F" w:rsidTr="00195B76">
        <w:tc>
          <w:tcPr>
            <w:tcW w:w="993" w:type="dxa"/>
            <w:shd w:val="clear" w:color="auto" w:fill="auto"/>
            <w:vAlign w:val="center"/>
          </w:tcPr>
          <w:p w:rsidR="00BC3B7F" w:rsidRPr="00BC3B7F" w:rsidRDefault="00BC3B7F" w:rsidP="00195B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BC3B7F" w:rsidRPr="00BC3B7F" w:rsidRDefault="00BC3B7F" w:rsidP="00195B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B7F" w:rsidRPr="00BC3B7F" w:rsidRDefault="00BC3B7F" w:rsidP="00195B7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Cena oferty</w:t>
            </w:r>
          </w:p>
        </w:tc>
      </w:tr>
      <w:tr w:rsidR="00BC3B7F" w:rsidRPr="00BC3B7F" w:rsidTr="00195B76">
        <w:tc>
          <w:tcPr>
            <w:tcW w:w="993" w:type="dxa"/>
            <w:shd w:val="clear" w:color="auto" w:fill="auto"/>
            <w:vAlign w:val="center"/>
          </w:tcPr>
          <w:p w:rsidR="00BC3B7F" w:rsidRPr="00BC3B7F" w:rsidRDefault="00BC3B7F" w:rsidP="00195B7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C3B7F" w:rsidRPr="00BC3B7F" w:rsidRDefault="00BC3B7F" w:rsidP="00195B76">
            <w:pPr>
              <w:spacing w:before="80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OEM AUTOMATIC Sp. z o.o.</w:t>
            </w:r>
          </w:p>
          <w:p w:rsidR="00BC3B7F" w:rsidRPr="00BC3B7F" w:rsidRDefault="00BC3B7F" w:rsidP="00195B76">
            <w:pPr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 xml:space="preserve">ul. Działkowa 121a </w:t>
            </w:r>
          </w:p>
          <w:p w:rsidR="00BC3B7F" w:rsidRPr="00BC3B7F" w:rsidRDefault="00BC3B7F" w:rsidP="00195B76">
            <w:pPr>
              <w:spacing w:after="80"/>
              <w:jc w:val="both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02-234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C3B7F" w:rsidRPr="00BC3B7F" w:rsidRDefault="00BC3B7F" w:rsidP="00195B76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C3B7F">
              <w:rPr>
                <w:sz w:val="22"/>
                <w:szCs w:val="22"/>
              </w:rPr>
              <w:t>14 504.25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250" w:rsidRDefault="00187250">
      <w:r>
        <w:separator/>
      </w:r>
    </w:p>
  </w:endnote>
  <w:endnote w:type="continuationSeparator" w:id="0">
    <w:p w:rsidR="00187250" w:rsidRDefault="0018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250" w:rsidRDefault="00187250">
      <w:r>
        <w:separator/>
      </w:r>
    </w:p>
  </w:footnote>
  <w:footnote w:type="continuationSeparator" w:id="0">
    <w:p w:rsidR="00187250" w:rsidRDefault="001872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250"/>
    <w:rsid w:val="00005838"/>
    <w:rsid w:val="00022322"/>
    <w:rsid w:val="00042497"/>
    <w:rsid w:val="000C1E6F"/>
    <w:rsid w:val="000E4E56"/>
    <w:rsid w:val="00187250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3B7F"/>
    <w:rsid w:val="00BD2174"/>
    <w:rsid w:val="00C423DD"/>
    <w:rsid w:val="00C60D7B"/>
    <w:rsid w:val="00C65E53"/>
    <w:rsid w:val="00CA0B33"/>
    <w:rsid w:val="00CA27C0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78B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32FA36-6E9E-44C5-9505-7BA4B7AA7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4</cp:revision>
  <cp:lastPrinted>1899-12-31T22:00:00Z</cp:lastPrinted>
  <dcterms:created xsi:type="dcterms:W3CDTF">2022-07-27T10:09:00Z</dcterms:created>
  <dcterms:modified xsi:type="dcterms:W3CDTF">2022-07-27T10:11:00Z</dcterms:modified>
</cp:coreProperties>
</file>