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B6" w:rsidRPr="00CE4DF7" w:rsidRDefault="009419B6" w:rsidP="009419B6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9419B6" w:rsidRPr="00CE4DF7" w:rsidRDefault="009419B6" w:rsidP="009419B6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9419B6" w:rsidRPr="00CE4DF7" w:rsidRDefault="009419B6" w:rsidP="009419B6">
      <w:pPr>
        <w:rPr>
          <w:b/>
        </w:rPr>
      </w:pPr>
      <w:r w:rsidRPr="00CE4DF7">
        <w:rPr>
          <w:b/>
        </w:rPr>
        <w:t>40-760 Katowice</w:t>
      </w:r>
    </w:p>
    <w:p w:rsidR="009419B6" w:rsidRDefault="009419B6" w:rsidP="009419B6">
      <w:pPr>
        <w:pStyle w:val="Nagwek"/>
        <w:tabs>
          <w:tab w:val="clear" w:pos="4536"/>
        </w:tabs>
        <w:rPr>
          <w:bCs/>
          <w:sz w:val="24"/>
        </w:rPr>
      </w:pPr>
    </w:p>
    <w:p w:rsidR="009419B6" w:rsidRPr="00577A13" w:rsidRDefault="009419B6" w:rsidP="009419B6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09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08</w:t>
      </w:r>
      <w:r w:rsidRPr="00577A13">
        <w:rPr>
          <w:sz w:val="24"/>
        </w:rPr>
        <w:t>-</w:t>
      </w:r>
      <w:r>
        <w:rPr>
          <w:sz w:val="24"/>
        </w:rPr>
        <w:t>04</w:t>
      </w:r>
    </w:p>
    <w:p w:rsidR="009419B6" w:rsidRDefault="009419B6" w:rsidP="009419B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9419B6" w:rsidRDefault="009419B6" w:rsidP="009419B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9419B6" w:rsidRPr="00AA1273" w:rsidRDefault="009419B6" w:rsidP="009419B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9419B6" w:rsidRPr="00AA1273" w:rsidRDefault="009419B6" w:rsidP="009419B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9419B6" w:rsidRDefault="009419B6" w:rsidP="00941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419B6" w:rsidRPr="00D91931" w:rsidRDefault="009419B6" w:rsidP="00941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419B6" w:rsidRPr="00D91931" w:rsidRDefault="009419B6" w:rsidP="009419B6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9419B6" w:rsidRPr="00D91931" w:rsidRDefault="009419B6" w:rsidP="009419B6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9419B6" w:rsidRPr="00607F9B" w:rsidTr="00025C17">
        <w:trPr>
          <w:trHeight w:val="638"/>
        </w:trPr>
        <w:tc>
          <w:tcPr>
            <w:tcW w:w="959" w:type="dxa"/>
            <w:shd w:val="clear" w:color="auto" w:fill="auto"/>
          </w:tcPr>
          <w:p w:rsidR="009419B6" w:rsidRPr="00607F9B" w:rsidRDefault="009419B6" w:rsidP="00025C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9419B6" w:rsidRPr="00607F9B" w:rsidRDefault="009419B6" w:rsidP="00025C17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81741C">
              <w:rPr>
                <w:b/>
                <w:bCs/>
                <w:sz w:val="22"/>
                <w:szCs w:val="22"/>
              </w:rPr>
              <w:t>Dostawa jednorazowych oraz wielorazowych narzędzi do zabiegów okulistycznych oraz pozostałych wyrobów medycznych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09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9419B6" w:rsidRPr="00C118AA" w:rsidRDefault="009419B6" w:rsidP="009419B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9419B6" w:rsidRPr="00C118AA" w:rsidRDefault="009419B6" w:rsidP="009419B6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9419B6" w:rsidRPr="00C118AA" w:rsidRDefault="009419B6" w:rsidP="009419B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9419B6" w:rsidRPr="00ED6A58" w:rsidRDefault="009419B6" w:rsidP="009419B6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9419B6" w:rsidRDefault="009419B6" w:rsidP="009419B6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9419B6" w:rsidRDefault="009419B6" w:rsidP="009419B6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9419B6" w:rsidRPr="00424B99" w:rsidRDefault="009419B6" w:rsidP="009419B6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0</w:t>
      </w:r>
      <w:r w:rsidR="00613051"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9419B6" w:rsidRDefault="009419B6" w:rsidP="009419B6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9419B6" w:rsidRDefault="009419B6" w:rsidP="009419B6">
      <w:pPr>
        <w:pStyle w:val="Tekstpodstawowy"/>
        <w:jc w:val="right"/>
        <w:rPr>
          <w:i/>
          <w:sz w:val="24"/>
          <w:szCs w:val="24"/>
        </w:rPr>
      </w:pPr>
    </w:p>
    <w:p w:rsidR="00ED6E83" w:rsidRDefault="00ED6E83" w:rsidP="00ED6E83">
      <w:pPr>
        <w:jc w:val="right"/>
        <w:rPr>
          <w:i/>
        </w:rPr>
      </w:pPr>
      <w:r w:rsidRPr="00F5699A">
        <w:rPr>
          <w:i/>
        </w:rPr>
        <w:t xml:space="preserve">Zamawiający </w:t>
      </w:r>
    </w:p>
    <w:p w:rsidR="00ED6E83" w:rsidRDefault="00ED6E83" w:rsidP="00ED6E83">
      <w:pPr>
        <w:jc w:val="right"/>
        <w:rPr>
          <w:i/>
        </w:rPr>
      </w:pPr>
    </w:p>
    <w:p w:rsidR="00ED6E83" w:rsidRDefault="00ED6E83" w:rsidP="00ED6E83">
      <w:pPr>
        <w:jc w:val="right"/>
        <w:rPr>
          <w:i/>
        </w:rPr>
      </w:pPr>
      <w:r>
        <w:rPr>
          <w:i/>
        </w:rPr>
        <w:t>p.o. Dyrektora</w:t>
      </w:r>
    </w:p>
    <w:p w:rsidR="009419B6" w:rsidRPr="009C2A73" w:rsidRDefault="00ED6E83" w:rsidP="00ED6E83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9419B6" w:rsidRPr="009C2A73" w:rsidRDefault="009419B6" w:rsidP="009419B6">
      <w:pPr>
        <w:pStyle w:val="Tekstpodstawowy"/>
        <w:jc w:val="right"/>
        <w:rPr>
          <w:i/>
          <w:sz w:val="24"/>
          <w:szCs w:val="24"/>
        </w:rPr>
      </w:pPr>
    </w:p>
    <w:p w:rsidR="009419B6" w:rsidRDefault="009419B6" w:rsidP="009419B6">
      <w:pPr>
        <w:spacing w:after="240"/>
        <w:jc w:val="right"/>
        <w:rPr>
          <w:sz w:val="22"/>
          <w:szCs w:val="22"/>
        </w:rPr>
      </w:pPr>
    </w:p>
    <w:p w:rsidR="009419B6" w:rsidRDefault="009419B6" w:rsidP="009419B6">
      <w:pPr>
        <w:spacing w:after="240"/>
        <w:jc w:val="right"/>
        <w:rPr>
          <w:sz w:val="22"/>
          <w:szCs w:val="22"/>
        </w:rPr>
      </w:pPr>
    </w:p>
    <w:sectPr w:rsidR="009419B6" w:rsidSect="009419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617" w:rsidRDefault="00F55617">
      <w:r>
        <w:separator/>
      </w:r>
    </w:p>
  </w:endnote>
  <w:endnote w:type="continuationSeparator" w:id="0">
    <w:p w:rsidR="00F55617" w:rsidRDefault="00F55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617" w:rsidRDefault="00F55617">
      <w:r>
        <w:separator/>
      </w:r>
    </w:p>
  </w:footnote>
  <w:footnote w:type="continuationSeparator" w:id="0">
    <w:p w:rsidR="00F55617" w:rsidRDefault="00F556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9B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3051"/>
    <w:rsid w:val="006A0D80"/>
    <w:rsid w:val="006B43F7"/>
    <w:rsid w:val="00727D1F"/>
    <w:rsid w:val="00787406"/>
    <w:rsid w:val="00797C4E"/>
    <w:rsid w:val="00816FE0"/>
    <w:rsid w:val="00820E2C"/>
    <w:rsid w:val="008365E9"/>
    <w:rsid w:val="00901D47"/>
    <w:rsid w:val="00940C54"/>
    <w:rsid w:val="009419B6"/>
    <w:rsid w:val="00945187"/>
    <w:rsid w:val="00955CEB"/>
    <w:rsid w:val="00972F59"/>
    <w:rsid w:val="009D69B6"/>
    <w:rsid w:val="00A93880"/>
    <w:rsid w:val="00AC3482"/>
    <w:rsid w:val="00BD5546"/>
    <w:rsid w:val="00C043EC"/>
    <w:rsid w:val="00C25577"/>
    <w:rsid w:val="00C34578"/>
    <w:rsid w:val="00CC1A78"/>
    <w:rsid w:val="00CF0F4C"/>
    <w:rsid w:val="00D17D51"/>
    <w:rsid w:val="00D63C6E"/>
    <w:rsid w:val="00D91931"/>
    <w:rsid w:val="00DE0599"/>
    <w:rsid w:val="00EC7BE6"/>
    <w:rsid w:val="00ED6E83"/>
    <w:rsid w:val="00F16C50"/>
    <w:rsid w:val="00F32BF6"/>
    <w:rsid w:val="00F55617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388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388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419B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3880"/>
    <w:rPr>
      <w:sz w:val="28"/>
      <w:szCs w:val="20"/>
    </w:rPr>
  </w:style>
  <w:style w:type="paragraph" w:styleId="Tekstpodstawowywcity">
    <w:name w:val="Body Text Indent"/>
    <w:basedOn w:val="Normalny"/>
    <w:rsid w:val="00A9388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A9388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A9388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9388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93880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9419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9419B6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419B6"/>
    <w:rPr>
      <w:sz w:val="28"/>
    </w:rPr>
  </w:style>
  <w:style w:type="character" w:customStyle="1" w:styleId="NagwekZnak">
    <w:name w:val="Nagłówek Znak"/>
    <w:basedOn w:val="Domylnaczcionkaakapitu"/>
    <w:link w:val="Nagwek"/>
    <w:rsid w:val="009419B6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19B6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2022-08-04T08:50:00Z</cp:lastPrinted>
  <dcterms:created xsi:type="dcterms:W3CDTF">2022-08-04T08:51:00Z</dcterms:created>
  <dcterms:modified xsi:type="dcterms:W3CDTF">2022-08-04T08:51:00Z</dcterms:modified>
</cp:coreProperties>
</file>