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F7" w:rsidRPr="00CE4DF7" w:rsidRDefault="00CE4DF7" w:rsidP="00CE4DF7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CE4DF7" w:rsidRPr="00CE4DF7" w:rsidRDefault="00CE4DF7" w:rsidP="00CE4DF7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CE4DF7" w:rsidRPr="00CE4DF7" w:rsidRDefault="00CE4DF7" w:rsidP="00CE4DF7">
      <w:pPr>
        <w:rPr>
          <w:b/>
        </w:rPr>
      </w:pPr>
      <w:r w:rsidRPr="00CE4DF7">
        <w:rPr>
          <w:b/>
        </w:rPr>
        <w:t>40-760 Katowice</w:t>
      </w:r>
    </w:p>
    <w:p w:rsidR="00CE4DF7" w:rsidRDefault="00CE4DF7" w:rsidP="00CE4DF7">
      <w:pPr>
        <w:pStyle w:val="Nagwek"/>
        <w:tabs>
          <w:tab w:val="clear" w:pos="4536"/>
        </w:tabs>
        <w:rPr>
          <w:bCs/>
          <w:sz w:val="24"/>
        </w:rPr>
      </w:pPr>
    </w:p>
    <w:p w:rsidR="00CE4DF7" w:rsidRPr="00577A13" w:rsidRDefault="00CE4DF7" w:rsidP="00CE4DF7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09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07</w:t>
      </w:r>
      <w:r w:rsidRPr="00577A13">
        <w:rPr>
          <w:sz w:val="24"/>
        </w:rPr>
        <w:t>-</w:t>
      </w:r>
      <w:r>
        <w:rPr>
          <w:sz w:val="24"/>
        </w:rPr>
        <w:t>12</w:t>
      </w:r>
    </w:p>
    <w:p w:rsidR="00CE4DF7" w:rsidRDefault="00CE4DF7" w:rsidP="00CE4DF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CE4DF7" w:rsidRDefault="00CE4DF7" w:rsidP="00CE4DF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CE4DF7" w:rsidRPr="00AA1273" w:rsidRDefault="00CE4DF7" w:rsidP="00CE4DF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CE4DF7" w:rsidRPr="00AA1273" w:rsidRDefault="00CE4DF7" w:rsidP="00CE4DF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CE4DF7" w:rsidRDefault="00CE4DF7" w:rsidP="00CE4DF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E4DF7" w:rsidRPr="00D91931" w:rsidRDefault="00CE4DF7" w:rsidP="00CE4DF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E4DF7" w:rsidRPr="00D91931" w:rsidRDefault="00CE4DF7" w:rsidP="00CE4DF7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CE4DF7" w:rsidRPr="00D91931" w:rsidRDefault="00CE4DF7" w:rsidP="00CE4DF7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CE4DF7" w:rsidRPr="00607F9B" w:rsidTr="004F04A9">
        <w:trPr>
          <w:trHeight w:val="638"/>
        </w:trPr>
        <w:tc>
          <w:tcPr>
            <w:tcW w:w="959" w:type="dxa"/>
            <w:shd w:val="clear" w:color="auto" w:fill="auto"/>
          </w:tcPr>
          <w:p w:rsidR="00CE4DF7" w:rsidRPr="00607F9B" w:rsidRDefault="00CE4DF7" w:rsidP="004F04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CE4DF7" w:rsidRPr="00607F9B" w:rsidRDefault="00CE4DF7" w:rsidP="00CE4DF7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81741C">
              <w:rPr>
                <w:b/>
                <w:bCs/>
                <w:sz w:val="22"/>
                <w:szCs w:val="22"/>
              </w:rPr>
              <w:t>Dostawa jednorazowych oraz wielorazowych narzędzi do zabiegów okulistycznych oraz pozostałych wyrobów medycznych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09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CE4DF7" w:rsidRPr="00C118AA" w:rsidRDefault="00CE4DF7" w:rsidP="00CE4DF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CE4DF7" w:rsidRPr="00C118AA" w:rsidRDefault="00CE4DF7" w:rsidP="00CE4DF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-1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CE4DF7" w:rsidRPr="00C118AA" w:rsidRDefault="00CE4DF7" w:rsidP="00CE4DF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-1</w:t>
      </w:r>
      <w:r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CE4DF7" w:rsidRPr="00ED6A58" w:rsidRDefault="00CE4DF7" w:rsidP="00CE4DF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CE4DF7" w:rsidRDefault="00CE4DF7" w:rsidP="00CE4DF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CE4DF7" w:rsidRDefault="00CE4DF7" w:rsidP="00CE4DF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CE4DF7" w:rsidRPr="00424B99" w:rsidRDefault="00CE4DF7" w:rsidP="00CE4DF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0</w:t>
      </w:r>
      <w:r w:rsidR="0018275C">
        <w:rPr>
          <w:rFonts w:ascii="Times New Roman" w:hAnsi="Times New Roman" w:cs="Times New Roman"/>
          <w:i w:val="0"/>
          <w:sz w:val="24"/>
          <w:szCs w:val="24"/>
        </w:rPr>
        <w:t>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CE4DF7" w:rsidRDefault="00CE4DF7" w:rsidP="00CE4DF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CE4DF7" w:rsidRDefault="00CE4DF7" w:rsidP="00CE4DF7">
      <w:pPr>
        <w:pStyle w:val="Tekstpodstawowy"/>
        <w:jc w:val="right"/>
        <w:rPr>
          <w:i/>
          <w:sz w:val="24"/>
          <w:szCs w:val="24"/>
        </w:rPr>
      </w:pPr>
    </w:p>
    <w:p w:rsidR="00CE4DF7" w:rsidRPr="009C2A73" w:rsidRDefault="00CE4DF7" w:rsidP="00CE4DF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CE4DF7" w:rsidRPr="009C2A73" w:rsidRDefault="00CE4DF7" w:rsidP="00CE4DF7">
      <w:pPr>
        <w:pStyle w:val="Tekstpodstawowy"/>
        <w:jc w:val="right"/>
        <w:rPr>
          <w:i/>
          <w:sz w:val="24"/>
          <w:szCs w:val="24"/>
        </w:rPr>
      </w:pPr>
    </w:p>
    <w:p w:rsidR="00CE4DF7" w:rsidRDefault="00CE4DF7" w:rsidP="00CE4DF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 xml:space="preserve">p.o. </w:t>
      </w:r>
      <w:r>
        <w:rPr>
          <w:i/>
          <w:sz w:val="24"/>
          <w:szCs w:val="24"/>
        </w:rPr>
        <w:t xml:space="preserve">Zastępcy </w:t>
      </w:r>
      <w:r w:rsidRPr="009C2A73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CE4DF7" w:rsidRPr="009C2A73" w:rsidRDefault="00CE4DF7" w:rsidP="00CE4DF7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E4DF7" w:rsidRPr="00D91931" w:rsidRDefault="00CE4DF7" w:rsidP="00CE4DF7">
      <w:pPr>
        <w:pStyle w:val="Tekstpodstawowy"/>
        <w:jc w:val="right"/>
        <w:rPr>
          <w:sz w:val="22"/>
          <w:szCs w:val="22"/>
        </w:rPr>
      </w:pPr>
      <w:r w:rsidRPr="009C2A73">
        <w:rPr>
          <w:i/>
          <w:sz w:val="24"/>
          <w:szCs w:val="24"/>
        </w:rPr>
        <w:t>Bo</w:t>
      </w:r>
      <w:r>
        <w:rPr>
          <w:i/>
          <w:sz w:val="24"/>
          <w:szCs w:val="24"/>
        </w:rPr>
        <w:t>żena</w:t>
      </w:r>
      <w:r w:rsidRPr="009C2A73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Bioli</w:t>
      </w:r>
      <w:r w:rsidRPr="009C2A73">
        <w:rPr>
          <w:i/>
          <w:sz w:val="24"/>
          <w:szCs w:val="24"/>
        </w:rPr>
        <w:t>k</w:t>
      </w:r>
      <w:r>
        <w:rPr>
          <w:i/>
          <w:sz w:val="24"/>
          <w:szCs w:val="24"/>
        </w:rPr>
        <w:t>-Stich</w:t>
      </w:r>
      <w:proofErr w:type="spellEnd"/>
    </w:p>
    <w:p w:rsidR="000B3964" w:rsidRDefault="000B3964" w:rsidP="004F079B">
      <w:pPr>
        <w:spacing w:after="240"/>
        <w:jc w:val="right"/>
        <w:rPr>
          <w:sz w:val="22"/>
          <w:szCs w:val="22"/>
        </w:rPr>
      </w:pPr>
    </w:p>
    <w:p w:rsidR="000B3964" w:rsidRDefault="000B3964" w:rsidP="004F079B">
      <w:pPr>
        <w:spacing w:after="240"/>
        <w:jc w:val="right"/>
        <w:rPr>
          <w:sz w:val="22"/>
          <w:szCs w:val="22"/>
        </w:rPr>
      </w:pPr>
    </w:p>
    <w:p w:rsidR="000B3964" w:rsidRDefault="000B3964" w:rsidP="004F079B">
      <w:pPr>
        <w:spacing w:after="240"/>
        <w:jc w:val="right"/>
        <w:rPr>
          <w:sz w:val="22"/>
          <w:szCs w:val="22"/>
        </w:rPr>
      </w:pPr>
    </w:p>
    <w:p w:rsidR="000B3964" w:rsidRDefault="000B3964" w:rsidP="004F079B">
      <w:pPr>
        <w:spacing w:after="240"/>
        <w:jc w:val="right"/>
        <w:rPr>
          <w:sz w:val="22"/>
          <w:szCs w:val="22"/>
        </w:rPr>
      </w:pPr>
    </w:p>
    <w:p w:rsidR="00CE4DF7" w:rsidRDefault="00CE4DF7" w:rsidP="004F079B">
      <w:pPr>
        <w:spacing w:after="240"/>
        <w:jc w:val="right"/>
        <w:rPr>
          <w:sz w:val="22"/>
          <w:szCs w:val="22"/>
        </w:rPr>
      </w:pPr>
    </w:p>
    <w:p w:rsidR="00CE4DF7" w:rsidRDefault="00CE4DF7" w:rsidP="004F079B">
      <w:pPr>
        <w:spacing w:after="240"/>
        <w:jc w:val="right"/>
        <w:rPr>
          <w:sz w:val="22"/>
          <w:szCs w:val="22"/>
        </w:rPr>
      </w:pPr>
    </w:p>
    <w:sectPr w:rsidR="00CE4DF7" w:rsidSect="00CE4D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651" w:rsidRDefault="00F17651">
      <w:r>
        <w:separator/>
      </w:r>
    </w:p>
  </w:endnote>
  <w:endnote w:type="continuationSeparator" w:id="0">
    <w:p w:rsidR="00F17651" w:rsidRDefault="00F17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651" w:rsidRDefault="00F17651">
      <w:r>
        <w:separator/>
      </w:r>
    </w:p>
  </w:footnote>
  <w:footnote w:type="continuationSeparator" w:id="0">
    <w:p w:rsidR="00F17651" w:rsidRDefault="00F176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41C"/>
    <w:rsid w:val="000B3964"/>
    <w:rsid w:val="00136AEA"/>
    <w:rsid w:val="0015679F"/>
    <w:rsid w:val="0018275C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1741C"/>
    <w:rsid w:val="00820E2C"/>
    <w:rsid w:val="008365E9"/>
    <w:rsid w:val="00901D47"/>
    <w:rsid w:val="00940C54"/>
    <w:rsid w:val="00945187"/>
    <w:rsid w:val="009475DF"/>
    <w:rsid w:val="00955CEB"/>
    <w:rsid w:val="00972F59"/>
    <w:rsid w:val="00AC3482"/>
    <w:rsid w:val="00B3015C"/>
    <w:rsid w:val="00BD5546"/>
    <w:rsid w:val="00C25577"/>
    <w:rsid w:val="00C34578"/>
    <w:rsid w:val="00CC1A78"/>
    <w:rsid w:val="00CE4DF7"/>
    <w:rsid w:val="00CF0F4C"/>
    <w:rsid w:val="00D63C6E"/>
    <w:rsid w:val="00D91931"/>
    <w:rsid w:val="00DE0599"/>
    <w:rsid w:val="00EC7BE6"/>
    <w:rsid w:val="00F16C50"/>
    <w:rsid w:val="00F17651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75D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75DF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E4D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475DF"/>
    <w:rPr>
      <w:sz w:val="28"/>
      <w:szCs w:val="20"/>
    </w:rPr>
  </w:style>
  <w:style w:type="paragraph" w:styleId="Tekstpodstawowywcity">
    <w:name w:val="Body Text Indent"/>
    <w:basedOn w:val="Normalny"/>
    <w:rsid w:val="009475DF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9475DF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9475DF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9475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75DF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CE4D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CE4DF7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E4DF7"/>
    <w:rPr>
      <w:sz w:val="28"/>
    </w:rPr>
  </w:style>
  <w:style w:type="character" w:customStyle="1" w:styleId="NagwekZnak">
    <w:name w:val="Nagłówek Znak"/>
    <w:basedOn w:val="Domylnaczcionkaakapitu"/>
    <w:link w:val="Nagwek"/>
    <w:rsid w:val="00CE4DF7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E4DF7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2022-07-12T07:57:00Z</cp:lastPrinted>
  <dcterms:created xsi:type="dcterms:W3CDTF">2022-07-12T07:57:00Z</dcterms:created>
  <dcterms:modified xsi:type="dcterms:W3CDTF">2022-07-12T07:57:00Z</dcterms:modified>
</cp:coreProperties>
</file>