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A87" w:rsidRPr="00F7750D" w:rsidRDefault="00B10A87" w:rsidP="00B10A87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B10A87" w:rsidRPr="00F7750D" w:rsidRDefault="00B10A87" w:rsidP="00B10A87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B10A87" w:rsidRPr="00F7750D" w:rsidRDefault="00B10A87" w:rsidP="00B10A87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B10A87" w:rsidRPr="00F7750D" w:rsidRDefault="00B10A87" w:rsidP="00B10A8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10A87" w:rsidRPr="00F7750D" w:rsidRDefault="00B10A87" w:rsidP="00B10A87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09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203DA4">
        <w:rPr>
          <w:sz w:val="24"/>
          <w:szCs w:val="24"/>
        </w:rPr>
        <w:t>8</w:t>
      </w:r>
      <w:r w:rsidRPr="00F7750D">
        <w:rPr>
          <w:sz w:val="24"/>
          <w:szCs w:val="24"/>
        </w:rPr>
        <w:t>-</w:t>
      </w:r>
      <w:r w:rsidR="00203DA4">
        <w:rPr>
          <w:sz w:val="24"/>
          <w:szCs w:val="24"/>
        </w:rPr>
        <w:t>0</w:t>
      </w:r>
      <w:r w:rsidR="00BB2DFF">
        <w:rPr>
          <w:sz w:val="24"/>
          <w:szCs w:val="24"/>
        </w:rPr>
        <w:t>8</w:t>
      </w:r>
    </w:p>
    <w:p w:rsidR="00B10A87" w:rsidRPr="00F7750D" w:rsidRDefault="00B10A87" w:rsidP="00B10A87">
      <w:pPr>
        <w:rPr>
          <w:sz w:val="24"/>
          <w:szCs w:val="24"/>
        </w:rPr>
      </w:pPr>
    </w:p>
    <w:p w:rsidR="00B10A87" w:rsidRPr="00F7750D" w:rsidRDefault="00B10A87" w:rsidP="00B10A87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B10A87" w:rsidRPr="00F7750D" w:rsidRDefault="00B10A87" w:rsidP="00B10A8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B10A87" w:rsidRPr="00F7750D" w:rsidRDefault="00B10A87" w:rsidP="00B10A8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B10A87" w:rsidRPr="001C2C42" w:rsidRDefault="00B10A87" w:rsidP="00B10A8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B10A87" w:rsidRDefault="00B10A87" w:rsidP="00B10A87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B10A87" w:rsidRPr="000A1C0E" w:rsidRDefault="00B10A87" w:rsidP="00B10A8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B10A87" w:rsidRPr="000A1C0E" w:rsidRDefault="00B10A87" w:rsidP="00B10A8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3</w:t>
      </w:r>
    </w:p>
    <w:p w:rsidR="00B10A87" w:rsidRPr="00BB2DFF" w:rsidRDefault="00B10A87" w:rsidP="00B10A87">
      <w:pPr>
        <w:jc w:val="both"/>
        <w:rPr>
          <w:i/>
          <w:sz w:val="18"/>
          <w:szCs w:val="18"/>
        </w:rPr>
      </w:pPr>
    </w:p>
    <w:p w:rsidR="00BB2DFF" w:rsidRDefault="00BB2DFF" w:rsidP="00B10A87">
      <w:pPr>
        <w:jc w:val="both"/>
        <w:rPr>
          <w:i/>
          <w:sz w:val="22"/>
          <w:szCs w:val="22"/>
        </w:rPr>
      </w:pPr>
    </w:p>
    <w:p w:rsidR="00B10A87" w:rsidRDefault="00B10A87" w:rsidP="00B10A87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B10A87" w:rsidRDefault="00B10A87" w:rsidP="00B10A87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B10A87" w:rsidRDefault="00B10A87" w:rsidP="00B10A87">
      <w:pPr>
        <w:jc w:val="both"/>
        <w:rPr>
          <w:b/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AF5594">
        <w:rPr>
          <w:b/>
          <w:bCs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sz w:val="22"/>
          <w:szCs w:val="22"/>
        </w:rPr>
        <w:t xml:space="preserve">    </w:t>
      </w:r>
    </w:p>
    <w:p w:rsidR="00B10A87" w:rsidRPr="00C81F26" w:rsidRDefault="00B10A87" w:rsidP="00B10A87">
      <w:pPr>
        <w:jc w:val="both"/>
        <w:rPr>
          <w:b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</w:t>
      </w:r>
      <w:r w:rsidRPr="00AF5594">
        <w:rPr>
          <w:b/>
          <w:bCs/>
          <w:sz w:val="22"/>
          <w:szCs w:val="22"/>
        </w:rPr>
        <w:t>oraz pozostałych wyrobów medycznych</w:t>
      </w:r>
      <w:r w:rsidRPr="00C81F26"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>; 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09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B10A87" w:rsidRDefault="00B10A87" w:rsidP="00B10A87">
      <w:pPr>
        <w:jc w:val="both"/>
        <w:rPr>
          <w:b/>
          <w:sz w:val="22"/>
          <w:szCs w:val="22"/>
        </w:rPr>
      </w:pPr>
    </w:p>
    <w:p w:rsidR="00B10A87" w:rsidRDefault="00B10A87" w:rsidP="00B10A87">
      <w:pPr>
        <w:jc w:val="both"/>
        <w:rPr>
          <w:sz w:val="24"/>
          <w:szCs w:val="24"/>
        </w:rPr>
      </w:pPr>
    </w:p>
    <w:p w:rsidR="00B10A87" w:rsidRPr="00F7750D" w:rsidRDefault="00B10A87" w:rsidP="00B10A87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B10A87" w:rsidRDefault="00B10A87" w:rsidP="00B10A87">
      <w:pPr>
        <w:rPr>
          <w:sz w:val="22"/>
          <w:szCs w:val="22"/>
        </w:rPr>
      </w:pPr>
    </w:p>
    <w:p w:rsidR="003F6683" w:rsidRPr="003F6683" w:rsidRDefault="00B10A87" w:rsidP="00203DA4">
      <w:pPr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3F6683" w:rsidRPr="003F6683">
        <w:rPr>
          <w:sz w:val="24"/>
          <w:szCs w:val="24"/>
        </w:rPr>
        <w:t>Prosimy o zmianę w Projekcie Umowy §4 pkt. 3 na płatność przy odbiorze towaru i faktury.</w:t>
      </w:r>
    </w:p>
    <w:p w:rsidR="00B10A87" w:rsidRPr="003D650D" w:rsidRDefault="00B10A87" w:rsidP="00203DA4">
      <w:pPr>
        <w:ind w:left="30" w:right="-72"/>
        <w:jc w:val="both"/>
        <w:rPr>
          <w:b/>
          <w:sz w:val="24"/>
          <w:szCs w:val="24"/>
        </w:rPr>
      </w:pPr>
      <w:r w:rsidRPr="003D650D">
        <w:rPr>
          <w:b/>
          <w:sz w:val="24"/>
          <w:szCs w:val="24"/>
        </w:rPr>
        <w:t>Odp.:</w:t>
      </w:r>
    </w:p>
    <w:p w:rsidR="00B10A87" w:rsidRPr="003D650D" w:rsidRDefault="00B33139" w:rsidP="00203DA4">
      <w:pPr>
        <w:rPr>
          <w:sz w:val="24"/>
          <w:szCs w:val="24"/>
        </w:rPr>
      </w:pPr>
      <w:r>
        <w:rPr>
          <w:sz w:val="24"/>
          <w:szCs w:val="24"/>
        </w:rPr>
        <w:t xml:space="preserve">Zamawiający nie zmienia pierwotnego zapisu </w:t>
      </w:r>
      <w:r w:rsidRPr="003F6683">
        <w:rPr>
          <w:sz w:val="24"/>
          <w:szCs w:val="24"/>
        </w:rPr>
        <w:t>§4 pkt. 3</w:t>
      </w:r>
      <w:r>
        <w:rPr>
          <w:sz w:val="24"/>
          <w:szCs w:val="24"/>
        </w:rPr>
        <w:t xml:space="preserve"> Projektu umowy.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10A87" w:rsidRPr="003D650D" w:rsidTr="004473FE">
        <w:tc>
          <w:tcPr>
            <w:tcW w:w="9356" w:type="dxa"/>
            <w:shd w:val="clear" w:color="auto" w:fill="auto"/>
          </w:tcPr>
          <w:p w:rsidR="00B10A87" w:rsidRPr="003D650D" w:rsidRDefault="00B10A87" w:rsidP="004473FE">
            <w:pPr>
              <w:ind w:left="28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10A87" w:rsidRDefault="00B10A87" w:rsidP="00B10A87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203DA4" w:rsidRDefault="00203DA4" w:rsidP="00203DA4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203DA4" w:rsidRDefault="00203DA4" w:rsidP="00203DA4">
      <w:pPr>
        <w:jc w:val="right"/>
        <w:rPr>
          <w:i/>
          <w:sz w:val="24"/>
          <w:szCs w:val="24"/>
        </w:rPr>
      </w:pPr>
    </w:p>
    <w:p w:rsidR="00203DA4" w:rsidRDefault="00203DA4" w:rsidP="00203DA4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Dyrektora</w:t>
      </w:r>
    </w:p>
    <w:p w:rsidR="00203DA4" w:rsidRPr="003D650D" w:rsidRDefault="00203DA4" w:rsidP="00203DA4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10A87" w:rsidRPr="003D650D" w:rsidRDefault="00B10A87" w:rsidP="00B10A87">
      <w:pPr>
        <w:widowControl w:val="0"/>
        <w:spacing w:line="360" w:lineRule="auto"/>
        <w:ind w:left="4956"/>
        <w:jc w:val="right"/>
        <w:rPr>
          <w:i/>
          <w:sz w:val="24"/>
          <w:szCs w:val="24"/>
        </w:rPr>
      </w:pPr>
    </w:p>
    <w:p w:rsidR="000907A5" w:rsidRDefault="000907A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907A5" w:rsidRDefault="000907A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907A5" w:rsidRDefault="000907A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907A5" w:rsidRDefault="000907A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907A5" w:rsidRDefault="000907A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0907A5" w:rsidSect="00B10A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231" w:rsidRDefault="00557231">
      <w:r>
        <w:separator/>
      </w:r>
    </w:p>
  </w:endnote>
  <w:endnote w:type="continuationSeparator" w:id="0">
    <w:p w:rsidR="00557231" w:rsidRDefault="005572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A623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A623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A623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64FE7" w:rsidRPr="00764FE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231" w:rsidRDefault="00557231">
      <w:r>
        <w:separator/>
      </w:r>
    </w:p>
  </w:footnote>
  <w:footnote w:type="continuationSeparator" w:id="0">
    <w:p w:rsidR="00557231" w:rsidRDefault="005572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19A" w:rsidRDefault="0007019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19A" w:rsidRDefault="0007019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19A" w:rsidRDefault="0007019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019A"/>
    <w:rsid w:val="00031374"/>
    <w:rsid w:val="0007019A"/>
    <w:rsid w:val="000907A5"/>
    <w:rsid w:val="000A1097"/>
    <w:rsid w:val="000E2A8F"/>
    <w:rsid w:val="0012774F"/>
    <w:rsid w:val="00144B7A"/>
    <w:rsid w:val="00180C6E"/>
    <w:rsid w:val="00203DA4"/>
    <w:rsid w:val="0029606A"/>
    <w:rsid w:val="002A6232"/>
    <w:rsid w:val="003F6683"/>
    <w:rsid w:val="004848F3"/>
    <w:rsid w:val="00490223"/>
    <w:rsid w:val="004A75F2"/>
    <w:rsid w:val="004F32F8"/>
    <w:rsid w:val="005144A9"/>
    <w:rsid w:val="00520165"/>
    <w:rsid w:val="00557231"/>
    <w:rsid w:val="005B1B08"/>
    <w:rsid w:val="00632C3C"/>
    <w:rsid w:val="00662BDB"/>
    <w:rsid w:val="006A5DF1"/>
    <w:rsid w:val="006B7198"/>
    <w:rsid w:val="006D4AB3"/>
    <w:rsid w:val="006F3B81"/>
    <w:rsid w:val="00764FE7"/>
    <w:rsid w:val="007C4731"/>
    <w:rsid w:val="007D7198"/>
    <w:rsid w:val="008624E7"/>
    <w:rsid w:val="00864A4B"/>
    <w:rsid w:val="00870F9F"/>
    <w:rsid w:val="008804B6"/>
    <w:rsid w:val="00897AB0"/>
    <w:rsid w:val="008A3553"/>
    <w:rsid w:val="00A905AC"/>
    <w:rsid w:val="00B10A87"/>
    <w:rsid w:val="00B33139"/>
    <w:rsid w:val="00BA6584"/>
    <w:rsid w:val="00BB2DFF"/>
    <w:rsid w:val="00BE7BFD"/>
    <w:rsid w:val="00C370F2"/>
    <w:rsid w:val="00C44EEC"/>
    <w:rsid w:val="00CB0F2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4D4B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90223"/>
  </w:style>
  <w:style w:type="paragraph" w:styleId="Nagwek1">
    <w:name w:val="heading 1"/>
    <w:basedOn w:val="Normalny"/>
    <w:next w:val="Normalny"/>
    <w:link w:val="Nagwek1Znak"/>
    <w:qFormat/>
    <w:rsid w:val="0049022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9022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902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9022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90223"/>
  </w:style>
  <w:style w:type="paragraph" w:styleId="Tekstpodstawowywcity">
    <w:name w:val="Body Text Indent"/>
    <w:basedOn w:val="Normalny"/>
    <w:rsid w:val="0049022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9022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9022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490223"/>
    <w:rPr>
      <w:sz w:val="28"/>
    </w:rPr>
  </w:style>
  <w:style w:type="paragraph" w:styleId="Tekstpodstawowywcity3">
    <w:name w:val="Body Text Indent 3"/>
    <w:basedOn w:val="Normalny"/>
    <w:rsid w:val="0049022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10A8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B10A87"/>
  </w:style>
  <w:style w:type="character" w:customStyle="1" w:styleId="TekstpodstawowyZnak">
    <w:name w:val="Tekst podstawowy Znak"/>
    <w:basedOn w:val="Domylnaczcionkaakapitu"/>
    <w:link w:val="Tekstpodstawowy"/>
    <w:rsid w:val="00B10A8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2022-08-05T12:17:00Z</cp:lastPrinted>
  <dcterms:created xsi:type="dcterms:W3CDTF">2022-08-05T12:17:00Z</dcterms:created>
  <dcterms:modified xsi:type="dcterms:W3CDTF">2022-08-05T12:17:00Z</dcterms:modified>
</cp:coreProperties>
</file>