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031" w:rsidRPr="00F7750D" w:rsidRDefault="00D44031" w:rsidP="00D44031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D44031" w:rsidRPr="00F7750D" w:rsidRDefault="00D44031" w:rsidP="00D44031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D44031" w:rsidRPr="00F7750D" w:rsidRDefault="00D44031" w:rsidP="00D44031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D44031" w:rsidRPr="00F7750D" w:rsidRDefault="00D44031" w:rsidP="00D44031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D44031" w:rsidRPr="00F7750D" w:rsidRDefault="00D44031" w:rsidP="00D44031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C77BD1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C77BD1">
        <w:rPr>
          <w:sz w:val="24"/>
          <w:szCs w:val="24"/>
        </w:rPr>
        <w:t>0</w:t>
      </w:r>
      <w:r w:rsidR="00F24F17">
        <w:rPr>
          <w:sz w:val="24"/>
          <w:szCs w:val="24"/>
        </w:rPr>
        <w:t>8</w:t>
      </w:r>
    </w:p>
    <w:p w:rsidR="00D44031" w:rsidRPr="00F7750D" w:rsidRDefault="00D44031" w:rsidP="00D44031">
      <w:pPr>
        <w:rPr>
          <w:sz w:val="24"/>
          <w:szCs w:val="24"/>
        </w:rPr>
      </w:pPr>
    </w:p>
    <w:p w:rsidR="00D44031" w:rsidRPr="00F7750D" w:rsidRDefault="00D44031" w:rsidP="00D4403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44031" w:rsidRPr="00F7750D" w:rsidRDefault="00D44031" w:rsidP="00D440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D44031" w:rsidRPr="00F7750D" w:rsidRDefault="00D44031" w:rsidP="00D440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D44031" w:rsidRPr="001C2C42" w:rsidRDefault="00D44031" w:rsidP="00D4403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D44031" w:rsidRDefault="00D44031" w:rsidP="00D4403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D44031" w:rsidRPr="000A1C0E" w:rsidRDefault="00D44031" w:rsidP="00D4403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D44031" w:rsidRPr="000A1C0E" w:rsidRDefault="00D44031" w:rsidP="00D4403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5</w:t>
      </w:r>
    </w:p>
    <w:p w:rsidR="00D44031" w:rsidRDefault="00D44031" w:rsidP="00D44031">
      <w:pPr>
        <w:jc w:val="both"/>
        <w:rPr>
          <w:i/>
          <w:sz w:val="22"/>
          <w:szCs w:val="22"/>
        </w:rPr>
      </w:pPr>
    </w:p>
    <w:p w:rsidR="00D44031" w:rsidRDefault="00D44031" w:rsidP="00D44031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D44031" w:rsidRDefault="00D44031" w:rsidP="00D44031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D44031" w:rsidRDefault="00D44031" w:rsidP="00D44031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D44031" w:rsidRPr="00C81F26" w:rsidRDefault="00D44031" w:rsidP="00D44031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D44031" w:rsidRDefault="00D44031" w:rsidP="00D44031">
      <w:pPr>
        <w:jc w:val="both"/>
        <w:rPr>
          <w:b/>
          <w:sz w:val="22"/>
          <w:szCs w:val="22"/>
        </w:rPr>
      </w:pPr>
    </w:p>
    <w:p w:rsidR="00D44031" w:rsidRDefault="00D44031" w:rsidP="00D44031">
      <w:pPr>
        <w:jc w:val="both"/>
        <w:rPr>
          <w:sz w:val="24"/>
          <w:szCs w:val="24"/>
        </w:rPr>
      </w:pPr>
    </w:p>
    <w:p w:rsidR="00D44031" w:rsidRPr="00F7750D" w:rsidRDefault="00D44031" w:rsidP="00D44031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D44031" w:rsidRDefault="00D44031" w:rsidP="00D44031">
      <w:pPr>
        <w:rPr>
          <w:sz w:val="22"/>
          <w:szCs w:val="22"/>
        </w:rPr>
      </w:pPr>
    </w:p>
    <w:p w:rsidR="00D44031" w:rsidRPr="00D44031" w:rsidRDefault="00D44031" w:rsidP="00D44031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D44031">
        <w:rPr>
          <w:sz w:val="24"/>
          <w:szCs w:val="24"/>
          <w:u w:val="single"/>
        </w:rPr>
        <w:t>Pakiet nr 21, poz. 1</w:t>
      </w:r>
    </w:p>
    <w:p w:rsidR="00D44031" w:rsidRPr="00D44031" w:rsidRDefault="00D44031" w:rsidP="00D44031">
      <w:pPr>
        <w:numPr>
          <w:ilvl w:val="0"/>
          <w:numId w:val="8"/>
        </w:numPr>
        <w:spacing w:after="120"/>
        <w:ind w:right="-72"/>
        <w:jc w:val="both"/>
        <w:rPr>
          <w:sz w:val="24"/>
          <w:szCs w:val="24"/>
        </w:rPr>
      </w:pPr>
      <w:r w:rsidRPr="00D44031">
        <w:rPr>
          <w:sz w:val="24"/>
          <w:szCs w:val="24"/>
        </w:rPr>
        <w:t xml:space="preserve">Czy Zamawiający dopuści nożyczki </w:t>
      </w:r>
      <w:proofErr w:type="spellStart"/>
      <w:r w:rsidRPr="00D44031">
        <w:rPr>
          <w:sz w:val="24"/>
          <w:szCs w:val="24"/>
        </w:rPr>
        <w:t>witreoretinalne</w:t>
      </w:r>
      <w:proofErr w:type="spellEnd"/>
      <w:r w:rsidRPr="00D44031">
        <w:rPr>
          <w:sz w:val="24"/>
          <w:szCs w:val="24"/>
        </w:rPr>
        <w:t xml:space="preserve"> 20 G wielorazowego użytku </w:t>
      </w:r>
      <w:r>
        <w:rPr>
          <w:sz w:val="24"/>
          <w:szCs w:val="24"/>
        </w:rPr>
        <w:t xml:space="preserve">                             </w:t>
      </w:r>
      <w:r w:rsidRPr="00D44031">
        <w:rPr>
          <w:sz w:val="24"/>
          <w:szCs w:val="24"/>
        </w:rPr>
        <w:t xml:space="preserve">o długich, łagodnie zakrzywionych, zwężających się ku końcowi ostrzach, posiadające ostrza o długości 3mm. Końcówka wykonana ze stali nierdzewnej. Rękojeść wykonana </w:t>
      </w:r>
      <w:r>
        <w:rPr>
          <w:sz w:val="24"/>
          <w:szCs w:val="24"/>
        </w:rPr>
        <w:t xml:space="preserve">                   </w:t>
      </w:r>
      <w:r w:rsidRPr="00D44031">
        <w:rPr>
          <w:sz w:val="24"/>
          <w:szCs w:val="24"/>
        </w:rPr>
        <w:t>z tytanu barwiona na niebiesko.</w:t>
      </w:r>
    </w:p>
    <w:p w:rsidR="00D44031" w:rsidRPr="003D650D" w:rsidRDefault="00D44031" w:rsidP="00D44031">
      <w:pPr>
        <w:spacing w:after="120"/>
        <w:ind w:left="30" w:right="-72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D44031" w:rsidRPr="003D650D" w:rsidRDefault="007C4AA2" w:rsidP="007C4AA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21 poz. 1 </w:t>
      </w:r>
      <w:r w:rsidRPr="00D44031">
        <w:rPr>
          <w:sz w:val="24"/>
          <w:szCs w:val="24"/>
        </w:rPr>
        <w:t>nożycz</w:t>
      </w:r>
      <w:r>
        <w:rPr>
          <w:sz w:val="24"/>
          <w:szCs w:val="24"/>
        </w:rPr>
        <w:t>e</w:t>
      </w:r>
      <w:r w:rsidRPr="00D44031">
        <w:rPr>
          <w:sz w:val="24"/>
          <w:szCs w:val="24"/>
        </w:rPr>
        <w:t xml:space="preserve">k </w:t>
      </w:r>
      <w:proofErr w:type="spellStart"/>
      <w:r w:rsidRPr="00D44031">
        <w:rPr>
          <w:sz w:val="24"/>
          <w:szCs w:val="24"/>
        </w:rPr>
        <w:t>witreoretinaln</w:t>
      </w:r>
      <w:r>
        <w:rPr>
          <w:sz w:val="24"/>
          <w:szCs w:val="24"/>
        </w:rPr>
        <w:t>ych</w:t>
      </w:r>
      <w:proofErr w:type="spellEnd"/>
      <w:r w:rsidRPr="00D44031">
        <w:rPr>
          <w:sz w:val="24"/>
          <w:szCs w:val="24"/>
        </w:rPr>
        <w:t xml:space="preserve"> 20 G</w:t>
      </w:r>
      <w:r>
        <w:rPr>
          <w:sz w:val="24"/>
          <w:szCs w:val="24"/>
        </w:rPr>
        <w:t xml:space="preserve">                          o zaoferowanych parametrach.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44031" w:rsidRPr="003D650D" w:rsidTr="00576E9D">
        <w:tc>
          <w:tcPr>
            <w:tcW w:w="9356" w:type="dxa"/>
            <w:shd w:val="clear" w:color="auto" w:fill="auto"/>
          </w:tcPr>
          <w:p w:rsidR="00D44031" w:rsidRPr="003D650D" w:rsidRDefault="00D4403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  <w:p w:rsidR="00D44031" w:rsidRPr="003D650D" w:rsidRDefault="00D44031" w:rsidP="00576E9D">
            <w:pPr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C77BD1" w:rsidRDefault="00C77BD1" w:rsidP="00C77BD1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C77BD1" w:rsidRDefault="00C77BD1" w:rsidP="00C77BD1">
      <w:pPr>
        <w:jc w:val="right"/>
        <w:rPr>
          <w:i/>
          <w:sz w:val="24"/>
          <w:szCs w:val="24"/>
        </w:rPr>
      </w:pPr>
    </w:p>
    <w:p w:rsidR="00C77BD1" w:rsidRDefault="00C77BD1" w:rsidP="00C77BD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C77BD1" w:rsidRPr="003D650D" w:rsidRDefault="00C77BD1" w:rsidP="00C77BD1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D44031" w:rsidRPr="003D650D" w:rsidRDefault="00D44031" w:rsidP="00C77BD1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sectPr w:rsidR="00D44031" w:rsidRPr="003D650D" w:rsidSect="00D440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1A9" w:rsidRDefault="008551A9">
      <w:r>
        <w:separator/>
      </w:r>
    </w:p>
  </w:endnote>
  <w:endnote w:type="continuationSeparator" w:id="0">
    <w:p w:rsidR="008551A9" w:rsidRDefault="008551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76E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76E2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76E2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1358B" w:rsidRPr="00C1358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1A9" w:rsidRDefault="008551A9">
      <w:r>
        <w:separator/>
      </w:r>
    </w:p>
  </w:footnote>
  <w:footnote w:type="continuationSeparator" w:id="0">
    <w:p w:rsidR="008551A9" w:rsidRDefault="008551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C05" w:rsidRDefault="00F77C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C05" w:rsidRDefault="00F77C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7C05" w:rsidRDefault="00F77C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01129D3"/>
    <w:multiLevelType w:val="hybridMultilevel"/>
    <w:tmpl w:val="060C625C"/>
    <w:lvl w:ilvl="0" w:tplc="196A781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7C05"/>
    <w:rsid w:val="00031374"/>
    <w:rsid w:val="00077245"/>
    <w:rsid w:val="000A1097"/>
    <w:rsid w:val="000C522C"/>
    <w:rsid w:val="000E2A8F"/>
    <w:rsid w:val="0012774F"/>
    <w:rsid w:val="00144B7A"/>
    <w:rsid w:val="00176E27"/>
    <w:rsid w:val="00180C6E"/>
    <w:rsid w:val="0029606A"/>
    <w:rsid w:val="002D430B"/>
    <w:rsid w:val="002E7CD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4AA2"/>
    <w:rsid w:val="007D7198"/>
    <w:rsid w:val="007F5147"/>
    <w:rsid w:val="008551A9"/>
    <w:rsid w:val="00864A4B"/>
    <w:rsid w:val="00870F9F"/>
    <w:rsid w:val="008804B6"/>
    <w:rsid w:val="00897AB0"/>
    <w:rsid w:val="008A3553"/>
    <w:rsid w:val="00966124"/>
    <w:rsid w:val="00A905AC"/>
    <w:rsid w:val="00BA6584"/>
    <w:rsid w:val="00BE7BFD"/>
    <w:rsid w:val="00C1358B"/>
    <w:rsid w:val="00C370F2"/>
    <w:rsid w:val="00C44EEC"/>
    <w:rsid w:val="00C77BD1"/>
    <w:rsid w:val="00D22FFA"/>
    <w:rsid w:val="00D44031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4F17"/>
    <w:rsid w:val="00F77C0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77245"/>
  </w:style>
  <w:style w:type="paragraph" w:styleId="Nagwek1">
    <w:name w:val="heading 1"/>
    <w:basedOn w:val="Normalny"/>
    <w:next w:val="Normalny"/>
    <w:link w:val="Nagwek1Znak"/>
    <w:qFormat/>
    <w:rsid w:val="0007724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7724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772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724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7245"/>
  </w:style>
  <w:style w:type="paragraph" w:styleId="Tekstpodstawowywcity">
    <w:name w:val="Body Text Indent"/>
    <w:basedOn w:val="Normalny"/>
    <w:rsid w:val="0007724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7724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7724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077245"/>
    <w:rPr>
      <w:sz w:val="28"/>
    </w:rPr>
  </w:style>
  <w:style w:type="paragraph" w:styleId="Tekstpodstawowywcity3">
    <w:name w:val="Body Text Indent 3"/>
    <w:basedOn w:val="Normalny"/>
    <w:rsid w:val="0007724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4403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44031"/>
  </w:style>
  <w:style w:type="character" w:customStyle="1" w:styleId="TekstpodstawowyZnak">
    <w:name w:val="Tekst podstawowy Znak"/>
    <w:basedOn w:val="Domylnaczcionkaakapitu"/>
    <w:link w:val="Tekstpodstawowy"/>
    <w:rsid w:val="00D4403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2022-08-05T12:30:00Z</cp:lastPrinted>
  <dcterms:created xsi:type="dcterms:W3CDTF">2022-08-05T12:30:00Z</dcterms:created>
  <dcterms:modified xsi:type="dcterms:W3CDTF">2022-08-05T12:30:00Z</dcterms:modified>
</cp:coreProperties>
</file>