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B70" w:rsidRPr="00F7750D" w:rsidRDefault="00272B70" w:rsidP="00272B7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272B70" w:rsidRPr="00F7750D" w:rsidRDefault="00272B70" w:rsidP="00272B70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272B70" w:rsidRPr="00F7750D" w:rsidRDefault="00272B70" w:rsidP="00272B7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272B70" w:rsidRPr="00F7750D" w:rsidRDefault="00272B70" w:rsidP="00272B7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72B70" w:rsidRPr="00F7750D" w:rsidRDefault="00272B70" w:rsidP="00272B70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11399D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11399D">
        <w:rPr>
          <w:sz w:val="24"/>
          <w:szCs w:val="24"/>
        </w:rPr>
        <w:t>0</w:t>
      </w:r>
      <w:r w:rsidR="00385002">
        <w:rPr>
          <w:sz w:val="24"/>
          <w:szCs w:val="24"/>
        </w:rPr>
        <w:t>8</w:t>
      </w:r>
    </w:p>
    <w:p w:rsidR="00272B70" w:rsidRPr="00F7750D" w:rsidRDefault="00272B70" w:rsidP="00272B70">
      <w:pPr>
        <w:rPr>
          <w:sz w:val="24"/>
          <w:szCs w:val="24"/>
        </w:rPr>
      </w:pPr>
    </w:p>
    <w:p w:rsidR="000B6204" w:rsidRDefault="000B6204" w:rsidP="000B6204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272B70" w:rsidRPr="00F7750D" w:rsidRDefault="00272B70" w:rsidP="00272B7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272B70" w:rsidRPr="00F7750D" w:rsidRDefault="00272B70" w:rsidP="00272B7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272B70" w:rsidRDefault="00272B70" w:rsidP="00272B7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72B70" w:rsidRPr="001C278E" w:rsidRDefault="00272B70" w:rsidP="00272B70"/>
    <w:p w:rsidR="00272B70" w:rsidRPr="000A1C0E" w:rsidRDefault="00272B70" w:rsidP="00272B7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272B70" w:rsidRPr="000A1C0E" w:rsidRDefault="00272B70" w:rsidP="00272B7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8</w:t>
      </w:r>
    </w:p>
    <w:p w:rsidR="00272B70" w:rsidRDefault="00272B70" w:rsidP="00272B70">
      <w:pPr>
        <w:jc w:val="both"/>
        <w:rPr>
          <w:i/>
          <w:sz w:val="22"/>
          <w:szCs w:val="22"/>
        </w:rPr>
      </w:pPr>
    </w:p>
    <w:p w:rsidR="00272B70" w:rsidRDefault="00272B70" w:rsidP="00272B70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272B70" w:rsidRDefault="00272B70" w:rsidP="00272B70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272B70" w:rsidRDefault="00272B70" w:rsidP="00272B70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272B70" w:rsidRPr="00C81F26" w:rsidRDefault="00272B70" w:rsidP="00272B70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272B70" w:rsidRDefault="00272B70" w:rsidP="00272B70">
      <w:pPr>
        <w:jc w:val="both"/>
        <w:rPr>
          <w:b/>
          <w:sz w:val="22"/>
          <w:szCs w:val="22"/>
        </w:rPr>
      </w:pPr>
    </w:p>
    <w:p w:rsidR="00272B70" w:rsidRDefault="00272B70" w:rsidP="00067715">
      <w:pPr>
        <w:jc w:val="both"/>
        <w:rPr>
          <w:sz w:val="24"/>
          <w:szCs w:val="24"/>
        </w:rPr>
      </w:pPr>
    </w:p>
    <w:p w:rsidR="00272B70" w:rsidRPr="00F7750D" w:rsidRDefault="00272B70" w:rsidP="00272B70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272B70" w:rsidRPr="00E935D6" w:rsidRDefault="00272B7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13A7C" w:rsidRPr="00272B70" w:rsidTr="00576E9D">
        <w:tc>
          <w:tcPr>
            <w:tcW w:w="9356" w:type="dxa"/>
            <w:shd w:val="clear" w:color="auto" w:fill="auto"/>
          </w:tcPr>
          <w:p w:rsidR="00913A7C" w:rsidRPr="00272B70" w:rsidRDefault="00913A7C" w:rsidP="0006771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72B70">
              <w:rPr>
                <w:sz w:val="24"/>
                <w:szCs w:val="24"/>
              </w:rPr>
              <w:t>Czy Zamawiający wyrazi zgodę aby termin płatności liczony był od daty sprzedaży, oraz żeby za termin zapłaty uznawana była data wpływu zapłaty na rachunek wykonawcy ?</w:t>
            </w:r>
          </w:p>
          <w:p w:rsidR="00913A7C" w:rsidRPr="00272B70" w:rsidRDefault="00272B70" w:rsidP="0006771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72B70">
              <w:rPr>
                <w:b/>
                <w:sz w:val="24"/>
                <w:szCs w:val="24"/>
              </w:rPr>
              <w:t>Odp.:</w:t>
            </w:r>
          </w:p>
          <w:p w:rsidR="00272B70" w:rsidRDefault="00D76B89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</w:t>
            </w:r>
            <w:r w:rsidR="00B02696">
              <w:rPr>
                <w:sz w:val="24"/>
                <w:szCs w:val="24"/>
              </w:rPr>
              <w:t>,</w:t>
            </w:r>
            <w:r w:rsidR="00B02696" w:rsidRPr="00272B70">
              <w:rPr>
                <w:sz w:val="24"/>
                <w:szCs w:val="24"/>
              </w:rPr>
              <w:t xml:space="preserve"> aby termin płatności liczony był od daty sprzedaży, oraz żeby za termin zapłaty uznawana była data wpływu zapłaty na rachunek </w:t>
            </w:r>
            <w:r w:rsidR="00A81590">
              <w:rPr>
                <w:sz w:val="24"/>
                <w:szCs w:val="24"/>
              </w:rPr>
              <w:t>W</w:t>
            </w:r>
            <w:r w:rsidR="00B02696" w:rsidRPr="00272B70">
              <w:rPr>
                <w:sz w:val="24"/>
                <w:szCs w:val="24"/>
              </w:rPr>
              <w:t>ykonawcy</w:t>
            </w:r>
            <w:r w:rsidR="00B02696">
              <w:rPr>
                <w:sz w:val="24"/>
                <w:szCs w:val="24"/>
              </w:rPr>
              <w:t>.</w:t>
            </w:r>
          </w:p>
          <w:p w:rsidR="00D76B89" w:rsidRPr="00B02696" w:rsidRDefault="00D76B89" w:rsidP="00B02696">
            <w:pPr>
              <w:ind w:left="28" w:right="-74"/>
              <w:jc w:val="both"/>
            </w:pPr>
          </w:p>
          <w:p w:rsidR="00913A7C" w:rsidRPr="00272B70" w:rsidRDefault="00913A7C" w:rsidP="0006771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72B70">
              <w:rPr>
                <w:sz w:val="24"/>
                <w:szCs w:val="24"/>
              </w:rPr>
              <w:t>Czy Zamawiający wyrazi zgodę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      </w:r>
          </w:p>
          <w:p w:rsidR="00272B70" w:rsidRPr="00272B70" w:rsidRDefault="00272B70" w:rsidP="0006771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72B70">
              <w:rPr>
                <w:b/>
                <w:sz w:val="24"/>
                <w:szCs w:val="24"/>
              </w:rPr>
              <w:t>Odp.:</w:t>
            </w:r>
          </w:p>
          <w:p w:rsidR="00EA41A6" w:rsidRDefault="00EA41A6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zgody,</w:t>
            </w:r>
            <w:r w:rsidRPr="00272B70">
              <w:rPr>
                <w:sz w:val="24"/>
                <w:szCs w:val="24"/>
              </w:rPr>
              <w:t xml:space="preserve"> na cesję praw i obowiązków z</w:t>
            </w:r>
            <w:r w:rsidR="006A1546">
              <w:rPr>
                <w:sz w:val="24"/>
                <w:szCs w:val="24"/>
              </w:rPr>
              <w:t>e</w:t>
            </w:r>
            <w:r w:rsidRPr="00272B70">
              <w:rPr>
                <w:sz w:val="24"/>
                <w:szCs w:val="24"/>
              </w:rPr>
              <w:t xml:space="preserve"> wzoru Umowy na bank kredytujący grupę kapitałową Wykonawcy</w:t>
            </w:r>
            <w:r>
              <w:rPr>
                <w:sz w:val="24"/>
                <w:szCs w:val="24"/>
              </w:rPr>
              <w:t>.</w:t>
            </w:r>
          </w:p>
          <w:p w:rsidR="00EA41A6" w:rsidRPr="00272B70" w:rsidRDefault="00EA41A6" w:rsidP="00EA41A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13A7C" w:rsidRPr="00272B70" w:rsidRDefault="00913A7C" w:rsidP="00067715">
            <w:pPr>
              <w:ind w:left="28" w:right="-74"/>
              <w:jc w:val="both"/>
              <w:rPr>
                <w:sz w:val="24"/>
                <w:szCs w:val="24"/>
              </w:rPr>
            </w:pPr>
            <w:r w:rsidRPr="00272B70">
              <w:rPr>
                <w:sz w:val="24"/>
                <w:szCs w:val="24"/>
              </w:rPr>
              <w:t>3. Czy Zamawiający wyrazi zgodę na skrócenie terminu płatności do 30 dni?</w:t>
            </w:r>
          </w:p>
          <w:p w:rsidR="00272B70" w:rsidRPr="00272B70" w:rsidRDefault="00272B70" w:rsidP="0006771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272B70">
              <w:rPr>
                <w:b/>
                <w:sz w:val="24"/>
                <w:szCs w:val="24"/>
              </w:rPr>
              <w:t>Odp.:</w:t>
            </w:r>
          </w:p>
          <w:p w:rsidR="00913A7C" w:rsidRDefault="00DE1067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E1067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>nie wyraża zgo</w:t>
            </w:r>
            <w:r w:rsidR="00EA41A6">
              <w:rPr>
                <w:sz w:val="24"/>
                <w:szCs w:val="24"/>
              </w:rPr>
              <w:t>dy</w:t>
            </w:r>
            <w:r w:rsidR="00EA41A6" w:rsidRPr="00272B70">
              <w:rPr>
                <w:sz w:val="24"/>
                <w:szCs w:val="24"/>
              </w:rPr>
              <w:t xml:space="preserve"> na skrócenie terminu płatności do 30 dni</w:t>
            </w:r>
            <w:r w:rsidR="00EA41A6">
              <w:rPr>
                <w:sz w:val="24"/>
                <w:szCs w:val="24"/>
              </w:rPr>
              <w:t>.</w:t>
            </w:r>
          </w:p>
          <w:p w:rsidR="00EA41A6" w:rsidRPr="005F05B6" w:rsidRDefault="00EA41A6" w:rsidP="005F05B6">
            <w:pPr>
              <w:ind w:left="28" w:right="-74"/>
              <w:jc w:val="both"/>
            </w:pPr>
          </w:p>
          <w:p w:rsidR="00913A7C" w:rsidRPr="00272B70" w:rsidRDefault="00913A7C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72B70">
              <w:rPr>
                <w:sz w:val="24"/>
                <w:szCs w:val="24"/>
                <w:u w:val="single"/>
              </w:rPr>
              <w:t>Pakiet nr 7</w:t>
            </w:r>
          </w:p>
          <w:p w:rsidR="00913A7C" w:rsidRPr="00272B70" w:rsidRDefault="00913A7C" w:rsidP="006A1546">
            <w:pPr>
              <w:numPr>
                <w:ilvl w:val="0"/>
                <w:numId w:val="10"/>
              </w:numPr>
              <w:spacing w:after="120"/>
              <w:ind w:left="318" w:right="-72" w:hanging="284"/>
              <w:jc w:val="both"/>
              <w:rPr>
                <w:sz w:val="24"/>
                <w:szCs w:val="24"/>
              </w:rPr>
            </w:pPr>
            <w:r w:rsidRPr="00272B70">
              <w:rPr>
                <w:sz w:val="24"/>
                <w:szCs w:val="24"/>
              </w:rPr>
              <w:t xml:space="preserve">Czy zamawiający dopuści gotowy do użycia, fabryczne załadowany w jednorazowym iniektorze, </w:t>
            </w:r>
            <w:proofErr w:type="spellStart"/>
            <w:r w:rsidRPr="00272B70">
              <w:rPr>
                <w:sz w:val="24"/>
                <w:szCs w:val="24"/>
              </w:rPr>
              <w:t>dotorebkowy</w:t>
            </w:r>
            <w:proofErr w:type="spellEnd"/>
            <w:r w:rsidRPr="00272B70">
              <w:rPr>
                <w:sz w:val="24"/>
                <w:szCs w:val="24"/>
              </w:rPr>
              <w:t xml:space="preserve"> pierścień napinający, wykonany z bezbarwnego polimetakrylanu metylu o jakości klinicznej (PMMA). Dostępny w jednym rozmiarze.    </w:t>
            </w:r>
          </w:p>
          <w:p w:rsidR="00913A7C" w:rsidRPr="00272B70" w:rsidRDefault="00913A7C" w:rsidP="00067715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272B70">
              <w:rPr>
                <w:sz w:val="24"/>
                <w:szCs w:val="24"/>
              </w:rPr>
              <w:t>rozmiar (stan rozprężony):</w:t>
            </w:r>
            <w:r w:rsidR="00067715">
              <w:rPr>
                <w:sz w:val="24"/>
                <w:szCs w:val="24"/>
              </w:rPr>
              <w:t xml:space="preserve"> </w:t>
            </w:r>
            <w:r w:rsidRPr="00272B70">
              <w:rPr>
                <w:sz w:val="24"/>
                <w:szCs w:val="24"/>
              </w:rPr>
              <w:t>12.45 mm</w:t>
            </w:r>
          </w:p>
          <w:p w:rsidR="00913A7C" w:rsidRPr="00272B70" w:rsidRDefault="00913A7C" w:rsidP="00067715">
            <w:pPr>
              <w:numPr>
                <w:ilvl w:val="0"/>
                <w:numId w:val="9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272B70">
              <w:rPr>
                <w:sz w:val="24"/>
                <w:szCs w:val="24"/>
              </w:rPr>
              <w:t>rozmiar (stan sprężony):</w:t>
            </w:r>
            <w:r w:rsidR="00067715">
              <w:rPr>
                <w:sz w:val="24"/>
                <w:szCs w:val="24"/>
              </w:rPr>
              <w:t xml:space="preserve"> </w:t>
            </w:r>
            <w:r w:rsidRPr="00272B70">
              <w:rPr>
                <w:sz w:val="24"/>
                <w:szCs w:val="24"/>
              </w:rPr>
              <w:t>11.00 mm?</w:t>
            </w:r>
          </w:p>
          <w:p w:rsidR="006A1546" w:rsidRDefault="006A1546" w:rsidP="00067715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6A1546" w:rsidRDefault="006A1546" w:rsidP="00067715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6A1546" w:rsidRDefault="006A1546" w:rsidP="00067715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067715" w:rsidRDefault="00067715" w:rsidP="0006771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272B70">
              <w:rPr>
                <w:b/>
                <w:sz w:val="24"/>
                <w:szCs w:val="24"/>
              </w:rPr>
              <w:t>Odp.:</w:t>
            </w:r>
          </w:p>
          <w:p w:rsidR="00DE1067" w:rsidRPr="00DE1067" w:rsidRDefault="00DE1067" w:rsidP="00067715">
            <w:pPr>
              <w:ind w:left="28" w:right="-74"/>
              <w:jc w:val="both"/>
              <w:rPr>
                <w:sz w:val="24"/>
                <w:szCs w:val="24"/>
              </w:rPr>
            </w:pPr>
            <w:r w:rsidRPr="00DE1067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>nie dopuszcza w Pakiecie nr 7 asortymentu o zaoferowanych parametrach.</w:t>
            </w:r>
          </w:p>
          <w:p w:rsidR="00913A7C" w:rsidRPr="00272B70" w:rsidRDefault="00913A7C" w:rsidP="00576E9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0B6204" w:rsidRDefault="000B6204" w:rsidP="000B6204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A1546" w:rsidRDefault="006A1546" w:rsidP="000B6204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A1546" w:rsidRDefault="006A1546" w:rsidP="000B6204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11399D" w:rsidRDefault="0011399D" w:rsidP="0011399D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11399D" w:rsidRDefault="0011399D" w:rsidP="0011399D">
      <w:pPr>
        <w:jc w:val="right"/>
        <w:rPr>
          <w:i/>
          <w:sz w:val="24"/>
          <w:szCs w:val="24"/>
        </w:rPr>
      </w:pPr>
    </w:p>
    <w:p w:rsidR="0011399D" w:rsidRDefault="0011399D" w:rsidP="0011399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11399D" w:rsidRPr="003D650D" w:rsidRDefault="0011399D" w:rsidP="0011399D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272B70" w:rsidRDefault="00BE7BFD" w:rsidP="000B6204">
      <w:pPr>
        <w:widowControl w:val="0"/>
        <w:spacing w:line="360" w:lineRule="auto"/>
        <w:ind w:left="4956"/>
        <w:jc w:val="right"/>
        <w:rPr>
          <w:sz w:val="24"/>
          <w:szCs w:val="24"/>
        </w:rPr>
      </w:pPr>
    </w:p>
    <w:sectPr w:rsidR="00BE7BFD" w:rsidRPr="00272B70" w:rsidSect="006A1546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79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E22" w:rsidRDefault="00E66E22">
      <w:r>
        <w:separator/>
      </w:r>
    </w:p>
  </w:endnote>
  <w:endnote w:type="continuationSeparator" w:id="0">
    <w:p w:rsidR="00E66E22" w:rsidRDefault="00E66E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C21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C21D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C21D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85002" w:rsidRPr="0038500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E22" w:rsidRDefault="00E66E22">
      <w:r>
        <w:separator/>
      </w:r>
    </w:p>
  </w:footnote>
  <w:footnote w:type="continuationSeparator" w:id="0">
    <w:p w:rsidR="00E66E22" w:rsidRDefault="00E66E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DA3115F"/>
    <w:multiLevelType w:val="hybridMultilevel"/>
    <w:tmpl w:val="D5D4D29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4AF6B8D"/>
    <w:multiLevelType w:val="hybridMultilevel"/>
    <w:tmpl w:val="49DAB14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12A19CD"/>
    <w:multiLevelType w:val="hybridMultilevel"/>
    <w:tmpl w:val="EFB201B6"/>
    <w:lvl w:ilvl="0" w:tplc="8C38A22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3A7C"/>
    <w:rsid w:val="00031374"/>
    <w:rsid w:val="00067715"/>
    <w:rsid w:val="000731B6"/>
    <w:rsid w:val="000A1097"/>
    <w:rsid w:val="000B6204"/>
    <w:rsid w:val="000E2A8F"/>
    <w:rsid w:val="0011399D"/>
    <w:rsid w:val="0012774F"/>
    <w:rsid w:val="00144B7A"/>
    <w:rsid w:val="00180C6E"/>
    <w:rsid w:val="00272B70"/>
    <w:rsid w:val="0029606A"/>
    <w:rsid w:val="00385002"/>
    <w:rsid w:val="004848F3"/>
    <w:rsid w:val="004A75F2"/>
    <w:rsid w:val="005144A9"/>
    <w:rsid w:val="00520165"/>
    <w:rsid w:val="005B1B08"/>
    <w:rsid w:val="005F05B6"/>
    <w:rsid w:val="00632C3C"/>
    <w:rsid w:val="00662BDB"/>
    <w:rsid w:val="006A1546"/>
    <w:rsid w:val="006A5DF1"/>
    <w:rsid w:val="006B7198"/>
    <w:rsid w:val="006C21D2"/>
    <w:rsid w:val="006D4AB3"/>
    <w:rsid w:val="006F3B81"/>
    <w:rsid w:val="007D7198"/>
    <w:rsid w:val="00864A4B"/>
    <w:rsid w:val="00870F9F"/>
    <w:rsid w:val="008804B6"/>
    <w:rsid w:val="00897AB0"/>
    <w:rsid w:val="008A3553"/>
    <w:rsid w:val="00913A7C"/>
    <w:rsid w:val="00921FAC"/>
    <w:rsid w:val="00A52BFA"/>
    <w:rsid w:val="00A62796"/>
    <w:rsid w:val="00A73794"/>
    <w:rsid w:val="00A81590"/>
    <w:rsid w:val="00A905AC"/>
    <w:rsid w:val="00B02696"/>
    <w:rsid w:val="00B636D2"/>
    <w:rsid w:val="00BA6584"/>
    <w:rsid w:val="00BE7BFD"/>
    <w:rsid w:val="00C370F2"/>
    <w:rsid w:val="00C44EEC"/>
    <w:rsid w:val="00CA24E4"/>
    <w:rsid w:val="00D22FFA"/>
    <w:rsid w:val="00D76B89"/>
    <w:rsid w:val="00D8461B"/>
    <w:rsid w:val="00D915F2"/>
    <w:rsid w:val="00DE1067"/>
    <w:rsid w:val="00DF32E8"/>
    <w:rsid w:val="00DF53CA"/>
    <w:rsid w:val="00E21B49"/>
    <w:rsid w:val="00E2789F"/>
    <w:rsid w:val="00E66E22"/>
    <w:rsid w:val="00E72428"/>
    <w:rsid w:val="00E74BC3"/>
    <w:rsid w:val="00E935D6"/>
    <w:rsid w:val="00EA14B3"/>
    <w:rsid w:val="00EA416E"/>
    <w:rsid w:val="00EA41A6"/>
    <w:rsid w:val="00EE19B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2BFA"/>
  </w:style>
  <w:style w:type="paragraph" w:styleId="Nagwek1">
    <w:name w:val="heading 1"/>
    <w:basedOn w:val="Normalny"/>
    <w:next w:val="Normalny"/>
    <w:link w:val="Nagwek1Znak"/>
    <w:qFormat/>
    <w:rsid w:val="00A52BF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52BF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52B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52B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52BFA"/>
  </w:style>
  <w:style w:type="paragraph" w:styleId="Tekstpodstawowywcity">
    <w:name w:val="Body Text Indent"/>
    <w:basedOn w:val="Normalny"/>
    <w:rsid w:val="00A52BF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52BF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52BF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52BFA"/>
    <w:rPr>
      <w:sz w:val="28"/>
    </w:rPr>
  </w:style>
  <w:style w:type="paragraph" w:styleId="Tekstpodstawowywcity3">
    <w:name w:val="Body Text Indent 3"/>
    <w:basedOn w:val="Normalny"/>
    <w:rsid w:val="00A52BF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72B7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72B70"/>
  </w:style>
  <w:style w:type="character" w:customStyle="1" w:styleId="TekstpodstawowyZnak">
    <w:name w:val="Tekst podstawowy Znak"/>
    <w:basedOn w:val="Domylnaczcionkaakapitu"/>
    <w:link w:val="Tekstpodstawowy"/>
    <w:rsid w:val="000B620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2022-08-05T12:36:00Z</cp:lastPrinted>
  <dcterms:created xsi:type="dcterms:W3CDTF">2022-08-05T12:36:00Z</dcterms:created>
  <dcterms:modified xsi:type="dcterms:W3CDTF">2022-08-05T12:36:00Z</dcterms:modified>
</cp:coreProperties>
</file>