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9F8" w:rsidRPr="00F7750D" w:rsidRDefault="001109F8" w:rsidP="001109F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109F8" w:rsidRPr="00F7750D" w:rsidRDefault="001109F8" w:rsidP="001109F8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109F8" w:rsidRPr="00F7750D" w:rsidRDefault="001109F8" w:rsidP="001109F8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109F8" w:rsidRPr="00F7750D" w:rsidRDefault="001109F8" w:rsidP="001109F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109F8" w:rsidRPr="00F7750D" w:rsidRDefault="001109F8" w:rsidP="001109F8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F952E5">
        <w:rPr>
          <w:sz w:val="24"/>
          <w:szCs w:val="24"/>
        </w:rPr>
        <w:t>8</w:t>
      </w:r>
      <w:r w:rsidRPr="00F7750D">
        <w:rPr>
          <w:sz w:val="24"/>
          <w:szCs w:val="24"/>
        </w:rPr>
        <w:t>-</w:t>
      </w:r>
      <w:r w:rsidR="00F952E5">
        <w:rPr>
          <w:sz w:val="24"/>
          <w:szCs w:val="24"/>
        </w:rPr>
        <w:t>0</w:t>
      </w:r>
      <w:r w:rsidR="00024064">
        <w:rPr>
          <w:sz w:val="24"/>
          <w:szCs w:val="24"/>
        </w:rPr>
        <w:t>8</w:t>
      </w:r>
    </w:p>
    <w:p w:rsidR="001109F8" w:rsidRPr="00F7750D" w:rsidRDefault="001109F8" w:rsidP="001109F8">
      <w:pPr>
        <w:rPr>
          <w:sz w:val="24"/>
          <w:szCs w:val="24"/>
        </w:rPr>
      </w:pPr>
    </w:p>
    <w:p w:rsidR="001109F8" w:rsidRDefault="001109F8" w:rsidP="001109F8">
      <w:pPr>
        <w:tabs>
          <w:tab w:val="left" w:pos="708"/>
          <w:tab w:val="center" w:pos="4536"/>
          <w:tab w:val="right" w:pos="9072"/>
        </w:tabs>
        <w:ind w:left="5245"/>
        <w:rPr>
          <w:b/>
          <w:sz w:val="24"/>
          <w:szCs w:val="24"/>
        </w:rPr>
      </w:pPr>
    </w:p>
    <w:p w:rsidR="001109F8" w:rsidRPr="00F7750D" w:rsidRDefault="001109F8" w:rsidP="001109F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109F8" w:rsidRPr="00F7750D" w:rsidRDefault="001109F8" w:rsidP="001109F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109F8" w:rsidRDefault="001109F8" w:rsidP="001109F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109F8" w:rsidRPr="001C278E" w:rsidRDefault="001109F8" w:rsidP="001109F8"/>
    <w:p w:rsidR="001109F8" w:rsidRPr="000A1C0E" w:rsidRDefault="001109F8" w:rsidP="001109F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109F8" w:rsidRPr="000A1C0E" w:rsidRDefault="001109F8" w:rsidP="001109F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9</w:t>
      </w:r>
    </w:p>
    <w:p w:rsidR="001109F8" w:rsidRDefault="001109F8" w:rsidP="001109F8">
      <w:pPr>
        <w:jc w:val="both"/>
        <w:rPr>
          <w:i/>
          <w:sz w:val="22"/>
          <w:szCs w:val="22"/>
        </w:rPr>
      </w:pPr>
    </w:p>
    <w:p w:rsidR="001109F8" w:rsidRDefault="001109F8" w:rsidP="001109F8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109F8" w:rsidRDefault="001109F8" w:rsidP="001109F8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109F8" w:rsidRDefault="001109F8" w:rsidP="001109F8">
      <w:pPr>
        <w:jc w:val="both"/>
        <w:rPr>
          <w:b/>
          <w:bCs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AF5594">
        <w:rPr>
          <w:b/>
          <w:bCs/>
          <w:sz w:val="22"/>
          <w:szCs w:val="22"/>
        </w:rPr>
        <w:t xml:space="preserve">Dostawa jednorazowych oraz wielorazowych narzędzi do zabiegów okulistycznych </w:t>
      </w:r>
      <w:r>
        <w:rPr>
          <w:b/>
          <w:bCs/>
          <w:sz w:val="22"/>
          <w:szCs w:val="22"/>
        </w:rPr>
        <w:t xml:space="preserve">    </w:t>
      </w:r>
    </w:p>
    <w:p w:rsidR="001109F8" w:rsidRPr="00C81F26" w:rsidRDefault="001109F8" w:rsidP="001109F8">
      <w:pPr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</w:t>
      </w:r>
      <w:r w:rsidRPr="00AF5594">
        <w:rPr>
          <w:b/>
          <w:bCs/>
          <w:sz w:val="22"/>
          <w:szCs w:val="22"/>
        </w:rPr>
        <w:t>oraz pozostałych wyrobów medycznych</w:t>
      </w:r>
      <w:r w:rsidRPr="00C81F26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109F8" w:rsidRDefault="001109F8" w:rsidP="001109F8">
      <w:pPr>
        <w:jc w:val="both"/>
        <w:rPr>
          <w:b/>
          <w:sz w:val="22"/>
          <w:szCs w:val="22"/>
        </w:rPr>
      </w:pPr>
    </w:p>
    <w:p w:rsidR="001109F8" w:rsidRDefault="001109F8" w:rsidP="001109F8">
      <w:pPr>
        <w:jc w:val="both"/>
        <w:rPr>
          <w:sz w:val="24"/>
          <w:szCs w:val="24"/>
        </w:rPr>
      </w:pPr>
    </w:p>
    <w:p w:rsidR="001109F8" w:rsidRPr="00F7750D" w:rsidRDefault="001109F8" w:rsidP="001109F8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A5DF1" w:rsidRPr="00E935D6" w:rsidRDefault="006A5DF1" w:rsidP="0000408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42919" w:rsidRPr="00E935D6" w:rsidTr="00576E9D">
        <w:tc>
          <w:tcPr>
            <w:tcW w:w="9356" w:type="dxa"/>
            <w:shd w:val="clear" w:color="auto" w:fill="auto"/>
          </w:tcPr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1. Poz. 4</w:t>
            </w:r>
            <w:r w:rsidR="00342919" w:rsidRPr="0000408B">
              <w:rPr>
                <w:sz w:val="24"/>
                <w:szCs w:val="24"/>
                <w:u w:val="single"/>
              </w:rPr>
              <w:t xml:space="preserve"> </w:t>
            </w:r>
          </w:p>
          <w:p w:rsidR="00342919" w:rsidRPr="001109F8" w:rsidRDefault="00342919" w:rsidP="00887761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 xml:space="preserve">1. Czy Zamawiający dopuści nóż grotowy MVR o parametrach 20G - 1,2mm, 19G -1,5mm? </w:t>
            </w:r>
          </w:p>
          <w:p w:rsidR="00342919" w:rsidRPr="0000408B" w:rsidRDefault="0000408B" w:rsidP="0088776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00408B" w:rsidRDefault="00887761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4</w:t>
            </w:r>
            <w:r w:rsidRPr="001109F8">
              <w:rPr>
                <w:sz w:val="24"/>
                <w:szCs w:val="24"/>
              </w:rPr>
              <w:t xml:space="preserve"> n</w:t>
            </w:r>
            <w:r>
              <w:rPr>
                <w:sz w:val="24"/>
                <w:szCs w:val="24"/>
              </w:rPr>
              <w:t>o</w:t>
            </w:r>
            <w:r w:rsidRPr="001109F8">
              <w:rPr>
                <w:sz w:val="24"/>
                <w:szCs w:val="24"/>
              </w:rPr>
              <w:t>ż</w:t>
            </w:r>
            <w:r>
              <w:rPr>
                <w:sz w:val="24"/>
                <w:szCs w:val="24"/>
              </w:rPr>
              <w:t>a</w:t>
            </w:r>
            <w:r w:rsidRPr="001109F8">
              <w:rPr>
                <w:sz w:val="24"/>
                <w:szCs w:val="24"/>
              </w:rPr>
              <w:t xml:space="preserve"> grotow</w:t>
            </w:r>
            <w:r>
              <w:rPr>
                <w:sz w:val="24"/>
                <w:szCs w:val="24"/>
              </w:rPr>
              <w:t>ego</w:t>
            </w:r>
            <w:r w:rsidRPr="001109F8">
              <w:rPr>
                <w:sz w:val="24"/>
                <w:szCs w:val="24"/>
              </w:rPr>
              <w:t xml:space="preserve"> MVR o </w:t>
            </w:r>
            <w:r>
              <w:rPr>
                <w:sz w:val="24"/>
                <w:szCs w:val="24"/>
              </w:rPr>
              <w:t xml:space="preserve">zaoferowanych </w:t>
            </w:r>
            <w:r w:rsidRPr="001109F8">
              <w:rPr>
                <w:sz w:val="24"/>
                <w:szCs w:val="24"/>
              </w:rPr>
              <w:t>parametrach</w:t>
            </w:r>
            <w:r>
              <w:rPr>
                <w:sz w:val="24"/>
                <w:szCs w:val="24"/>
              </w:rPr>
              <w:t>.</w:t>
            </w:r>
          </w:p>
          <w:p w:rsidR="00887761" w:rsidRDefault="00887761" w:rsidP="00887761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342919" w:rsidRPr="001109F8" w:rsidRDefault="00342919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0408B">
              <w:rPr>
                <w:sz w:val="24"/>
                <w:szCs w:val="24"/>
                <w:u w:val="single"/>
              </w:rPr>
              <w:t>Pakiet 5. Poz. 1</w:t>
            </w:r>
          </w:p>
          <w:p w:rsidR="00342919" w:rsidRPr="001109F8" w:rsidRDefault="00342919" w:rsidP="00887761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2. Czy Zamawiający dopuści kasetę do sterylizacji o wymiarach 254x152x19 mm?</w:t>
            </w:r>
          </w:p>
          <w:p w:rsidR="0000408B" w:rsidRPr="0000408B" w:rsidRDefault="0000408B" w:rsidP="0088776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887761" w:rsidP="00887761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 poz. 1</w:t>
            </w:r>
            <w:r w:rsidR="002153A5" w:rsidRPr="001109F8">
              <w:rPr>
                <w:sz w:val="24"/>
                <w:szCs w:val="24"/>
              </w:rPr>
              <w:t xml:space="preserve"> kasetę do sterylizacji o wymiarach 254x152x19 </w:t>
            </w:r>
            <w:proofErr w:type="spellStart"/>
            <w:r w:rsidR="002153A5" w:rsidRPr="001109F8">
              <w:rPr>
                <w:sz w:val="24"/>
                <w:szCs w:val="24"/>
              </w:rPr>
              <w:t>mm</w:t>
            </w:r>
            <w:proofErr w:type="spellEnd"/>
            <w:r w:rsidR="002153A5">
              <w:rPr>
                <w:sz w:val="24"/>
                <w:szCs w:val="24"/>
              </w:rPr>
              <w:t>.</w:t>
            </w:r>
          </w:p>
          <w:p w:rsidR="00887761" w:rsidRPr="001109F8" w:rsidRDefault="00887761" w:rsidP="0088776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5. Poz. 2</w:t>
            </w:r>
          </w:p>
          <w:p w:rsidR="00342919" w:rsidRPr="001109F8" w:rsidRDefault="00342919" w:rsidP="002153A5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3. Czy Zamawiający dopuści kasetę do sterylizacji o wymiarach 190x101x19 mm?</w:t>
            </w:r>
          </w:p>
          <w:p w:rsidR="0000408B" w:rsidRPr="0000408B" w:rsidRDefault="0000408B" w:rsidP="002153A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2153A5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5 poz. 2</w:t>
            </w:r>
            <w:r w:rsidRPr="001109F8">
              <w:rPr>
                <w:sz w:val="24"/>
                <w:szCs w:val="24"/>
              </w:rPr>
              <w:t xml:space="preserve"> kasetę do sterylizacji o wymiarach190x101x19 </w:t>
            </w:r>
            <w:proofErr w:type="spellStart"/>
            <w:r w:rsidRPr="001109F8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2153A5" w:rsidRPr="001109F8" w:rsidRDefault="002153A5" w:rsidP="002153A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6. Poz. 1</w:t>
            </w:r>
          </w:p>
          <w:p w:rsidR="00342919" w:rsidRPr="001109F8" w:rsidRDefault="00342919" w:rsidP="002153A5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 xml:space="preserve">4. Czy Zamawiający dopuści </w:t>
            </w:r>
            <w:proofErr w:type="spellStart"/>
            <w:r w:rsidRPr="001109F8">
              <w:rPr>
                <w:sz w:val="24"/>
                <w:szCs w:val="24"/>
              </w:rPr>
              <w:t>retraktor</w:t>
            </w:r>
            <w:proofErr w:type="spellEnd"/>
            <w:r w:rsidRPr="001109F8">
              <w:rPr>
                <w:sz w:val="24"/>
                <w:szCs w:val="24"/>
              </w:rPr>
              <w:t xml:space="preserve"> </w:t>
            </w:r>
            <w:proofErr w:type="spellStart"/>
            <w:r w:rsidRPr="001109F8">
              <w:rPr>
                <w:sz w:val="24"/>
                <w:szCs w:val="24"/>
              </w:rPr>
              <w:t>tęczówkowy</w:t>
            </w:r>
            <w:proofErr w:type="spellEnd"/>
            <w:r w:rsidRPr="001109F8">
              <w:rPr>
                <w:sz w:val="24"/>
                <w:szCs w:val="24"/>
              </w:rPr>
              <w:t xml:space="preserve"> o dł. 10 mm wykonany z polipropylenu?</w:t>
            </w:r>
          </w:p>
          <w:p w:rsidR="0000408B" w:rsidRPr="0000408B" w:rsidRDefault="0000408B" w:rsidP="002153A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2153A5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6 poz. 1</w:t>
            </w:r>
            <w:r w:rsidRPr="001109F8">
              <w:rPr>
                <w:sz w:val="24"/>
                <w:szCs w:val="24"/>
              </w:rPr>
              <w:t xml:space="preserve"> </w:t>
            </w:r>
            <w:proofErr w:type="spellStart"/>
            <w:r w:rsidRPr="001109F8">
              <w:rPr>
                <w:sz w:val="24"/>
                <w:szCs w:val="24"/>
              </w:rPr>
              <w:t>retraktor</w:t>
            </w:r>
            <w:proofErr w:type="spellEnd"/>
            <w:r w:rsidRPr="001109F8">
              <w:rPr>
                <w:sz w:val="24"/>
                <w:szCs w:val="24"/>
              </w:rPr>
              <w:t xml:space="preserve"> </w:t>
            </w:r>
            <w:proofErr w:type="spellStart"/>
            <w:r w:rsidRPr="001109F8">
              <w:rPr>
                <w:sz w:val="24"/>
                <w:szCs w:val="24"/>
              </w:rPr>
              <w:t>tęczówkowy</w:t>
            </w:r>
            <w:proofErr w:type="spellEnd"/>
            <w:r w:rsidRPr="001109F8">
              <w:rPr>
                <w:sz w:val="24"/>
                <w:szCs w:val="24"/>
              </w:rPr>
              <w:t xml:space="preserve"> o dł. 10 mm wykonany </w:t>
            </w:r>
            <w:r>
              <w:rPr>
                <w:sz w:val="24"/>
                <w:szCs w:val="24"/>
              </w:rPr>
              <w:t xml:space="preserve">    </w:t>
            </w:r>
            <w:r w:rsidRPr="001109F8">
              <w:rPr>
                <w:sz w:val="24"/>
                <w:szCs w:val="24"/>
              </w:rPr>
              <w:t>z polipropylenu</w:t>
            </w:r>
            <w:r>
              <w:rPr>
                <w:sz w:val="24"/>
                <w:szCs w:val="24"/>
              </w:rPr>
              <w:t>.</w:t>
            </w:r>
          </w:p>
          <w:p w:rsidR="002153A5" w:rsidRDefault="002153A5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153A5" w:rsidRDefault="002153A5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8. Poz. 1</w:t>
            </w:r>
          </w:p>
          <w:p w:rsidR="00342919" w:rsidRPr="001109F8" w:rsidRDefault="00342919" w:rsidP="002153A5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5. Czy Zamawiający  dopuści kaniule zagiętą pod kątem 45 stopni, 4mm od końca?</w:t>
            </w:r>
          </w:p>
          <w:p w:rsidR="0000408B" w:rsidRPr="0000408B" w:rsidRDefault="0000408B" w:rsidP="002153A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7F6AE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8 poz. 1 kaniul o zaoferowanych parametrach.</w:t>
            </w:r>
          </w:p>
          <w:p w:rsidR="002153A5" w:rsidRPr="001109F8" w:rsidRDefault="002153A5" w:rsidP="007F6AE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Pakiet. 15. Poz. 2</w:t>
            </w:r>
          </w:p>
          <w:p w:rsidR="00342919" w:rsidRPr="001109F8" w:rsidRDefault="00342919" w:rsidP="007F6AE4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6. Czy Zamawiający dopuści skrobaczkę bez irygacji?</w:t>
            </w:r>
          </w:p>
          <w:p w:rsidR="0000408B" w:rsidRPr="0000408B" w:rsidRDefault="0000408B" w:rsidP="007F6AE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7F6AE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15 poz. 2</w:t>
            </w:r>
            <w:r w:rsidRPr="001109F8">
              <w:rPr>
                <w:sz w:val="24"/>
                <w:szCs w:val="24"/>
              </w:rPr>
              <w:t xml:space="preserve"> skrobaczk</w:t>
            </w:r>
            <w:r>
              <w:rPr>
                <w:sz w:val="24"/>
                <w:szCs w:val="24"/>
              </w:rPr>
              <w:t>i</w:t>
            </w:r>
            <w:r w:rsidRPr="001109F8">
              <w:rPr>
                <w:sz w:val="24"/>
                <w:szCs w:val="24"/>
              </w:rPr>
              <w:t xml:space="preserve"> bez irygacji</w:t>
            </w:r>
            <w:r>
              <w:rPr>
                <w:sz w:val="24"/>
                <w:szCs w:val="24"/>
              </w:rPr>
              <w:t>.</w:t>
            </w:r>
          </w:p>
          <w:p w:rsidR="007F6AE4" w:rsidRPr="001109F8" w:rsidRDefault="007F6AE4" w:rsidP="007F6AE4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21. Poz. 2</w:t>
            </w:r>
          </w:p>
          <w:p w:rsidR="00342919" w:rsidRPr="001109F8" w:rsidRDefault="00342919" w:rsidP="007F6AE4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7. Czy Zamawiający długości nożyczki o długości całkowitej 115 mm?</w:t>
            </w:r>
          </w:p>
          <w:p w:rsidR="0000408B" w:rsidRPr="0000408B" w:rsidRDefault="0000408B" w:rsidP="007F6AE4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7F6AE4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21 poz. 2 </w:t>
            </w:r>
            <w:r w:rsidRPr="001109F8">
              <w:rPr>
                <w:sz w:val="24"/>
                <w:szCs w:val="24"/>
              </w:rPr>
              <w:t xml:space="preserve">nożyczki o długości całkowitej 115 </w:t>
            </w:r>
            <w:proofErr w:type="spellStart"/>
            <w:r w:rsidRPr="001109F8">
              <w:rPr>
                <w:sz w:val="24"/>
                <w:szCs w:val="24"/>
              </w:rPr>
              <w:t>mm</w:t>
            </w:r>
            <w:proofErr w:type="spellEnd"/>
            <w:r w:rsidR="00BF3568">
              <w:rPr>
                <w:sz w:val="24"/>
                <w:szCs w:val="24"/>
              </w:rPr>
              <w:t>.</w:t>
            </w:r>
          </w:p>
          <w:p w:rsidR="007F6AE4" w:rsidRPr="001109F8" w:rsidRDefault="007F6AE4" w:rsidP="00BF356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21. Pakiet 3</w:t>
            </w:r>
            <w:r w:rsidR="00342919" w:rsidRPr="0000408B">
              <w:rPr>
                <w:sz w:val="24"/>
                <w:szCs w:val="24"/>
                <w:u w:val="single"/>
              </w:rPr>
              <w:t xml:space="preserve"> </w:t>
            </w:r>
          </w:p>
          <w:p w:rsidR="00342919" w:rsidRPr="001109F8" w:rsidRDefault="00342919" w:rsidP="00BF3568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8. Czy Zamawiający dopuści nożyczki rogówkowe długość całkowita 8mm?</w:t>
            </w:r>
          </w:p>
          <w:p w:rsidR="0000408B" w:rsidRPr="0000408B" w:rsidRDefault="0000408B" w:rsidP="00BF356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BF3568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21 poz. 3</w:t>
            </w:r>
            <w:r w:rsidRPr="001109F8">
              <w:rPr>
                <w:sz w:val="24"/>
                <w:szCs w:val="24"/>
              </w:rPr>
              <w:t xml:space="preserve"> nożyczki rogówkowe </w:t>
            </w:r>
            <w:r>
              <w:rPr>
                <w:sz w:val="24"/>
                <w:szCs w:val="24"/>
              </w:rPr>
              <w:t xml:space="preserve">o </w:t>
            </w:r>
            <w:r w:rsidRPr="001109F8">
              <w:rPr>
                <w:sz w:val="24"/>
                <w:szCs w:val="24"/>
              </w:rPr>
              <w:t>długoś</w:t>
            </w:r>
            <w:r>
              <w:rPr>
                <w:sz w:val="24"/>
                <w:szCs w:val="24"/>
              </w:rPr>
              <w:t>ci</w:t>
            </w:r>
            <w:r w:rsidRPr="001109F8">
              <w:rPr>
                <w:sz w:val="24"/>
                <w:szCs w:val="24"/>
              </w:rPr>
              <w:t xml:space="preserve"> całkowit</w:t>
            </w:r>
            <w:r>
              <w:rPr>
                <w:sz w:val="24"/>
                <w:szCs w:val="24"/>
              </w:rPr>
              <w:t>ej</w:t>
            </w:r>
            <w:r w:rsidRPr="001109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</w:t>
            </w:r>
            <w:r w:rsidRPr="001109F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109F8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BF3568" w:rsidRPr="001109F8" w:rsidRDefault="00BF3568" w:rsidP="00BF356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21. Pakiet 4</w:t>
            </w:r>
          </w:p>
          <w:p w:rsidR="00342919" w:rsidRPr="001109F8" w:rsidRDefault="00342919" w:rsidP="00BF3568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9. Czy Zamawiający dopuści nożyczki rogówkowe długość całkowita 8mm?</w:t>
            </w:r>
          </w:p>
          <w:p w:rsidR="0000408B" w:rsidRPr="0000408B" w:rsidRDefault="0000408B" w:rsidP="00BF356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BF3568" w:rsidRDefault="00BF3568" w:rsidP="00BF356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21 poz. 4</w:t>
            </w:r>
            <w:r w:rsidRPr="001109F8">
              <w:rPr>
                <w:sz w:val="24"/>
                <w:szCs w:val="24"/>
              </w:rPr>
              <w:t xml:space="preserve"> nożyczki rogówkowe </w:t>
            </w:r>
            <w:r>
              <w:rPr>
                <w:sz w:val="24"/>
                <w:szCs w:val="24"/>
              </w:rPr>
              <w:t xml:space="preserve">o </w:t>
            </w:r>
            <w:r w:rsidRPr="001109F8">
              <w:rPr>
                <w:sz w:val="24"/>
                <w:szCs w:val="24"/>
              </w:rPr>
              <w:t>długoś</w:t>
            </w:r>
            <w:r>
              <w:rPr>
                <w:sz w:val="24"/>
                <w:szCs w:val="24"/>
              </w:rPr>
              <w:t>ci</w:t>
            </w:r>
            <w:r w:rsidRPr="001109F8">
              <w:rPr>
                <w:sz w:val="24"/>
                <w:szCs w:val="24"/>
              </w:rPr>
              <w:t xml:space="preserve"> całkowit</w:t>
            </w:r>
            <w:r>
              <w:rPr>
                <w:sz w:val="24"/>
                <w:szCs w:val="24"/>
              </w:rPr>
              <w:t>ej</w:t>
            </w:r>
            <w:r w:rsidRPr="001109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</w:t>
            </w:r>
            <w:r w:rsidRPr="001109F8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109F8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BF3568" w:rsidRPr="001109F8" w:rsidRDefault="00BF3568" w:rsidP="00BF356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Pakiet 22. Poz. 1</w:t>
            </w:r>
            <w:r w:rsidR="00342919" w:rsidRPr="0000408B">
              <w:rPr>
                <w:sz w:val="24"/>
                <w:szCs w:val="24"/>
              </w:rPr>
              <w:t xml:space="preserve"> </w:t>
            </w:r>
          </w:p>
          <w:p w:rsidR="00342919" w:rsidRPr="001109F8" w:rsidRDefault="00342919" w:rsidP="00BF3568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>10. Czy Zamawiający dopuści pęsetę chirurgiczną długość całkowita 110 mm?</w:t>
            </w:r>
          </w:p>
          <w:p w:rsidR="0000408B" w:rsidRPr="0000408B" w:rsidRDefault="0000408B" w:rsidP="00BF356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BF3568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C03391">
              <w:rPr>
                <w:sz w:val="24"/>
                <w:szCs w:val="24"/>
              </w:rPr>
              <w:t xml:space="preserve">nie </w:t>
            </w:r>
            <w:r>
              <w:rPr>
                <w:sz w:val="24"/>
                <w:szCs w:val="24"/>
              </w:rPr>
              <w:t>dopuszcza w Pakiecie nr 2</w:t>
            </w:r>
            <w:r w:rsidR="00C03391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poz. </w:t>
            </w:r>
            <w:r w:rsidR="00C03391">
              <w:rPr>
                <w:sz w:val="24"/>
                <w:szCs w:val="24"/>
              </w:rPr>
              <w:t xml:space="preserve">1 </w:t>
            </w:r>
            <w:r w:rsidR="00C03391" w:rsidRPr="001109F8">
              <w:rPr>
                <w:sz w:val="24"/>
                <w:szCs w:val="24"/>
              </w:rPr>
              <w:t>pęset</w:t>
            </w:r>
            <w:r w:rsidR="00C03391">
              <w:rPr>
                <w:sz w:val="24"/>
                <w:szCs w:val="24"/>
              </w:rPr>
              <w:t>y</w:t>
            </w:r>
            <w:r w:rsidR="00C03391" w:rsidRPr="001109F8">
              <w:rPr>
                <w:sz w:val="24"/>
                <w:szCs w:val="24"/>
              </w:rPr>
              <w:t xml:space="preserve"> chirurgiczn</w:t>
            </w:r>
            <w:r w:rsidR="00C03391">
              <w:rPr>
                <w:sz w:val="24"/>
                <w:szCs w:val="24"/>
              </w:rPr>
              <w:t>ej o</w:t>
            </w:r>
            <w:r w:rsidR="00C03391" w:rsidRPr="001109F8">
              <w:rPr>
                <w:sz w:val="24"/>
                <w:szCs w:val="24"/>
              </w:rPr>
              <w:t xml:space="preserve"> długoś</w:t>
            </w:r>
            <w:r w:rsidR="00C03391">
              <w:rPr>
                <w:sz w:val="24"/>
                <w:szCs w:val="24"/>
              </w:rPr>
              <w:t>ci</w:t>
            </w:r>
            <w:r w:rsidR="00C03391" w:rsidRPr="001109F8">
              <w:rPr>
                <w:sz w:val="24"/>
                <w:szCs w:val="24"/>
              </w:rPr>
              <w:t xml:space="preserve"> całkowit</w:t>
            </w:r>
            <w:r w:rsidR="00C03391">
              <w:rPr>
                <w:sz w:val="24"/>
                <w:szCs w:val="24"/>
              </w:rPr>
              <w:t>ej</w:t>
            </w:r>
            <w:r w:rsidR="00C03391" w:rsidRPr="001109F8">
              <w:rPr>
                <w:sz w:val="24"/>
                <w:szCs w:val="24"/>
              </w:rPr>
              <w:t xml:space="preserve"> 110 </w:t>
            </w:r>
            <w:proofErr w:type="spellStart"/>
            <w:r w:rsidR="00C03391" w:rsidRPr="001109F8">
              <w:rPr>
                <w:sz w:val="24"/>
                <w:szCs w:val="24"/>
              </w:rPr>
              <w:t>mm</w:t>
            </w:r>
            <w:proofErr w:type="spellEnd"/>
            <w:r w:rsidR="00C03391">
              <w:rPr>
                <w:sz w:val="24"/>
                <w:szCs w:val="24"/>
              </w:rPr>
              <w:t>.</w:t>
            </w:r>
          </w:p>
          <w:p w:rsidR="00BF3568" w:rsidRPr="001109F8" w:rsidRDefault="00BF3568" w:rsidP="00C0339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Pakiet 22. Poz. 2</w:t>
            </w:r>
          </w:p>
          <w:p w:rsidR="00342919" w:rsidRPr="001109F8" w:rsidRDefault="0000408B" w:rsidP="00C03391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</w:t>
            </w:r>
            <w:r w:rsidR="00342919" w:rsidRPr="001109F8">
              <w:rPr>
                <w:sz w:val="24"/>
                <w:szCs w:val="24"/>
              </w:rPr>
              <w:t xml:space="preserve">Czy Zamawiający dopuści imadło tytanowe szczęki o długości powierzchni 10,5 mm, długość całkowita 135 mm pokryte węglikiem wolframu dla lepszego chwytania? </w:t>
            </w:r>
          </w:p>
          <w:p w:rsidR="0000408B" w:rsidRPr="0000408B" w:rsidRDefault="0000408B" w:rsidP="00C0339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Default="00C03391" w:rsidP="00576E9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22 poz. 2 </w:t>
            </w:r>
            <w:r w:rsidRPr="001109F8">
              <w:rPr>
                <w:sz w:val="24"/>
                <w:szCs w:val="24"/>
              </w:rPr>
              <w:t>imadło tytanowe szczęki o długości powierzchni 10,5 mm, długość całkowita 135 mm pokryte węglikiem wolframu</w:t>
            </w:r>
            <w:r>
              <w:rPr>
                <w:sz w:val="24"/>
                <w:szCs w:val="24"/>
              </w:rPr>
              <w:t>.</w:t>
            </w:r>
          </w:p>
          <w:p w:rsidR="00C03391" w:rsidRPr="001109F8" w:rsidRDefault="00C03391" w:rsidP="00C0339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03391" w:rsidRDefault="00C0339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C03391" w:rsidRDefault="00C0339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C03391" w:rsidRDefault="00C0339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C03391" w:rsidRDefault="00C0339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C03391" w:rsidRDefault="00C03391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342919" w:rsidRPr="0000408B" w:rsidRDefault="0000408B" w:rsidP="00576E9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00408B">
              <w:rPr>
                <w:sz w:val="24"/>
                <w:szCs w:val="24"/>
                <w:u w:val="single"/>
              </w:rPr>
              <w:t>Pakiet 22. Poz. 3</w:t>
            </w:r>
          </w:p>
          <w:p w:rsidR="00342919" w:rsidRPr="001109F8" w:rsidRDefault="00342919" w:rsidP="00C03391">
            <w:pPr>
              <w:ind w:left="28" w:right="-74"/>
              <w:jc w:val="both"/>
              <w:rPr>
                <w:sz w:val="24"/>
                <w:szCs w:val="24"/>
              </w:rPr>
            </w:pPr>
            <w:r w:rsidRPr="001109F8">
              <w:rPr>
                <w:sz w:val="24"/>
                <w:szCs w:val="24"/>
              </w:rPr>
              <w:t xml:space="preserve">12. Czy Zamawiający dopuści nożyczki typu </w:t>
            </w:r>
            <w:proofErr w:type="spellStart"/>
            <w:r w:rsidRPr="001109F8">
              <w:rPr>
                <w:sz w:val="24"/>
                <w:szCs w:val="24"/>
              </w:rPr>
              <w:t>Westcott</w:t>
            </w:r>
            <w:proofErr w:type="spellEnd"/>
            <w:r w:rsidRPr="001109F8">
              <w:rPr>
                <w:sz w:val="24"/>
                <w:szCs w:val="24"/>
              </w:rPr>
              <w:t xml:space="preserve"> o długości 16 mm?</w:t>
            </w:r>
          </w:p>
          <w:p w:rsidR="0000408B" w:rsidRPr="0000408B" w:rsidRDefault="0000408B" w:rsidP="00C0339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00408B">
              <w:rPr>
                <w:b/>
                <w:sz w:val="24"/>
                <w:szCs w:val="24"/>
              </w:rPr>
              <w:t>Odp.:</w:t>
            </w:r>
          </w:p>
          <w:p w:rsidR="00342919" w:rsidRPr="001109F8" w:rsidRDefault="00C03391" w:rsidP="00C0339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nie dopuszcza w Pakiecie nr 22 poz. 3 </w:t>
            </w:r>
            <w:r w:rsidRPr="001109F8">
              <w:rPr>
                <w:sz w:val="24"/>
                <w:szCs w:val="24"/>
              </w:rPr>
              <w:t>nożycz</w:t>
            </w:r>
            <w:r>
              <w:rPr>
                <w:sz w:val="24"/>
                <w:szCs w:val="24"/>
              </w:rPr>
              <w:t>e</w:t>
            </w:r>
            <w:r w:rsidRPr="001109F8">
              <w:rPr>
                <w:sz w:val="24"/>
                <w:szCs w:val="24"/>
              </w:rPr>
              <w:t xml:space="preserve">k typu </w:t>
            </w:r>
            <w:proofErr w:type="spellStart"/>
            <w:r w:rsidRPr="001109F8">
              <w:rPr>
                <w:sz w:val="24"/>
                <w:szCs w:val="24"/>
              </w:rPr>
              <w:t>Westcott</w:t>
            </w:r>
            <w:proofErr w:type="spellEnd"/>
            <w:r w:rsidRPr="001109F8">
              <w:rPr>
                <w:sz w:val="24"/>
                <w:szCs w:val="24"/>
              </w:rPr>
              <w:t xml:space="preserve"> o długości </w:t>
            </w:r>
            <w:r>
              <w:rPr>
                <w:sz w:val="24"/>
                <w:szCs w:val="24"/>
              </w:rPr>
              <w:t xml:space="preserve">                  </w:t>
            </w:r>
            <w:r w:rsidRPr="001109F8">
              <w:rPr>
                <w:sz w:val="24"/>
                <w:szCs w:val="24"/>
              </w:rPr>
              <w:t xml:space="preserve">16 </w:t>
            </w:r>
            <w:proofErr w:type="spellStart"/>
            <w:r w:rsidRPr="001109F8"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00408B" w:rsidRDefault="0000408B" w:rsidP="0000408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00408B" w:rsidRDefault="0000408B" w:rsidP="0000408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03391" w:rsidRDefault="00C03391" w:rsidP="0000408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03391" w:rsidRDefault="00C03391" w:rsidP="0000408B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F952E5" w:rsidRPr="003D650D" w:rsidRDefault="00F952E5" w:rsidP="00F952E5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D650D">
        <w:rPr>
          <w:i/>
          <w:sz w:val="24"/>
          <w:szCs w:val="24"/>
        </w:rPr>
        <w:t>Zamawiający</w:t>
      </w:r>
    </w:p>
    <w:p w:rsidR="00F952E5" w:rsidRPr="003D650D" w:rsidRDefault="00F952E5" w:rsidP="00F952E5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DE33CE" w:rsidRDefault="00DE33CE" w:rsidP="00DE33CE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BE7BFD" w:rsidRPr="00E935D6" w:rsidRDefault="00DE33CE" w:rsidP="00DE33CE">
      <w:pPr>
        <w:jc w:val="right"/>
        <w:rPr>
          <w:rFonts w:ascii="Arial" w:hAnsi="Arial" w:cs="Arial"/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E935D6" w:rsidSect="001109F8">
      <w:footerReference w:type="even" r:id="rId7"/>
      <w:footerReference w:type="default" r:id="rId8"/>
      <w:footerReference w:type="first" r:id="rId9"/>
      <w:pgSz w:w="11906" w:h="16838" w:code="9"/>
      <w:pgMar w:top="426" w:right="1418" w:bottom="1418" w:left="1418" w:header="421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E59" w:rsidRDefault="004F3E59">
      <w:r>
        <w:separator/>
      </w:r>
    </w:p>
  </w:endnote>
  <w:endnote w:type="continuationSeparator" w:id="0">
    <w:p w:rsidR="004F3E59" w:rsidRDefault="004F3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3D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13DB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13DB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24064" w:rsidRPr="00024064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E59" w:rsidRDefault="004F3E59">
      <w:r>
        <w:separator/>
      </w:r>
    </w:p>
  </w:footnote>
  <w:footnote w:type="continuationSeparator" w:id="0">
    <w:p w:rsidR="004F3E59" w:rsidRDefault="004F3E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919"/>
    <w:rsid w:val="0000408B"/>
    <w:rsid w:val="00024064"/>
    <w:rsid w:val="00031374"/>
    <w:rsid w:val="000A1097"/>
    <w:rsid w:val="000E2A8F"/>
    <w:rsid w:val="001109F8"/>
    <w:rsid w:val="0012774F"/>
    <w:rsid w:val="00144B7A"/>
    <w:rsid w:val="00180C6E"/>
    <w:rsid w:val="002153A5"/>
    <w:rsid w:val="0029606A"/>
    <w:rsid w:val="00342919"/>
    <w:rsid w:val="00460D21"/>
    <w:rsid w:val="004848F3"/>
    <w:rsid w:val="004A75F2"/>
    <w:rsid w:val="004B6D8A"/>
    <w:rsid w:val="004F3E5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64A30"/>
    <w:rsid w:val="007D7198"/>
    <w:rsid w:val="007F6AE4"/>
    <w:rsid w:val="00834BFD"/>
    <w:rsid w:val="00864A4B"/>
    <w:rsid w:val="00870F9F"/>
    <w:rsid w:val="008804B6"/>
    <w:rsid w:val="00887761"/>
    <w:rsid w:val="00897AB0"/>
    <w:rsid w:val="008A3553"/>
    <w:rsid w:val="00A905AC"/>
    <w:rsid w:val="00AE115B"/>
    <w:rsid w:val="00B370D3"/>
    <w:rsid w:val="00BA6584"/>
    <w:rsid w:val="00BE7BFD"/>
    <w:rsid w:val="00BF3568"/>
    <w:rsid w:val="00C03391"/>
    <w:rsid w:val="00C370F2"/>
    <w:rsid w:val="00C44EEC"/>
    <w:rsid w:val="00D13DBE"/>
    <w:rsid w:val="00D22FFA"/>
    <w:rsid w:val="00D8461B"/>
    <w:rsid w:val="00D915F2"/>
    <w:rsid w:val="00DE33CE"/>
    <w:rsid w:val="00DF32E8"/>
    <w:rsid w:val="00DF53CA"/>
    <w:rsid w:val="00E11B8A"/>
    <w:rsid w:val="00E21B49"/>
    <w:rsid w:val="00E2789F"/>
    <w:rsid w:val="00E72428"/>
    <w:rsid w:val="00E74BC3"/>
    <w:rsid w:val="00E935D6"/>
    <w:rsid w:val="00EA14B3"/>
    <w:rsid w:val="00EA416E"/>
    <w:rsid w:val="00ED1C88"/>
    <w:rsid w:val="00F952E5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115B"/>
  </w:style>
  <w:style w:type="paragraph" w:styleId="Nagwek1">
    <w:name w:val="heading 1"/>
    <w:basedOn w:val="Normalny"/>
    <w:next w:val="Normalny"/>
    <w:link w:val="Nagwek1Znak"/>
    <w:qFormat/>
    <w:rsid w:val="00AE11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E115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E11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E11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15B"/>
  </w:style>
  <w:style w:type="paragraph" w:styleId="Tekstpodstawowywcity">
    <w:name w:val="Body Text Indent"/>
    <w:basedOn w:val="Normalny"/>
    <w:rsid w:val="00AE115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E115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E115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E115B"/>
    <w:rPr>
      <w:sz w:val="28"/>
    </w:rPr>
  </w:style>
  <w:style w:type="paragraph" w:styleId="Tekstpodstawowywcity3">
    <w:name w:val="Body Text Indent 3"/>
    <w:basedOn w:val="Normalny"/>
    <w:rsid w:val="00AE115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109F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109F8"/>
  </w:style>
  <w:style w:type="character" w:customStyle="1" w:styleId="TekstpodstawowyZnak">
    <w:name w:val="Tekst podstawowy Znak"/>
    <w:basedOn w:val="Domylnaczcionkaakapitu"/>
    <w:link w:val="Tekstpodstawowy"/>
    <w:rsid w:val="0000408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492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2022-08-05T12:37:00Z</cp:lastPrinted>
  <dcterms:created xsi:type="dcterms:W3CDTF">2022-08-05T12:37:00Z</dcterms:created>
  <dcterms:modified xsi:type="dcterms:W3CDTF">2022-08-05T12:37:00Z</dcterms:modified>
</cp:coreProperties>
</file>