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A5A" w:rsidRPr="00F7750D" w:rsidRDefault="00457A5A" w:rsidP="00457A5A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457A5A" w:rsidRPr="00F7750D" w:rsidRDefault="00457A5A" w:rsidP="00457A5A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457A5A" w:rsidRPr="00F7750D" w:rsidRDefault="00457A5A" w:rsidP="00457A5A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457A5A" w:rsidRPr="00F7750D" w:rsidRDefault="00457A5A" w:rsidP="00457A5A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57A5A" w:rsidRPr="00F7750D" w:rsidRDefault="00457A5A" w:rsidP="00457A5A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09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9D3320">
        <w:rPr>
          <w:sz w:val="24"/>
          <w:szCs w:val="24"/>
        </w:rPr>
        <w:t>8</w:t>
      </w:r>
      <w:r w:rsidRPr="00F7750D">
        <w:rPr>
          <w:sz w:val="24"/>
          <w:szCs w:val="24"/>
        </w:rPr>
        <w:t>-</w:t>
      </w:r>
      <w:r w:rsidR="009D3320">
        <w:rPr>
          <w:sz w:val="24"/>
          <w:szCs w:val="24"/>
        </w:rPr>
        <w:t>0</w:t>
      </w:r>
      <w:r w:rsidR="00AA4474">
        <w:rPr>
          <w:sz w:val="24"/>
          <w:szCs w:val="24"/>
        </w:rPr>
        <w:t>8</w:t>
      </w:r>
    </w:p>
    <w:p w:rsidR="00457A5A" w:rsidRPr="00F7750D" w:rsidRDefault="00457A5A" w:rsidP="00457A5A">
      <w:pPr>
        <w:rPr>
          <w:sz w:val="24"/>
          <w:szCs w:val="24"/>
        </w:rPr>
      </w:pPr>
    </w:p>
    <w:p w:rsidR="00457A5A" w:rsidRDefault="00457A5A" w:rsidP="00457A5A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</w:p>
    <w:p w:rsidR="00457A5A" w:rsidRPr="00F7750D" w:rsidRDefault="00457A5A" w:rsidP="00457A5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457A5A" w:rsidRPr="00F7750D" w:rsidRDefault="00457A5A" w:rsidP="00457A5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457A5A" w:rsidRDefault="00457A5A" w:rsidP="00457A5A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457A5A" w:rsidRPr="001C278E" w:rsidRDefault="00457A5A" w:rsidP="00457A5A"/>
    <w:p w:rsidR="00457A5A" w:rsidRPr="000A1C0E" w:rsidRDefault="00457A5A" w:rsidP="00457A5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457A5A" w:rsidRPr="000A1C0E" w:rsidRDefault="00457A5A" w:rsidP="00457A5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10</w:t>
      </w:r>
    </w:p>
    <w:p w:rsidR="00457A5A" w:rsidRDefault="00457A5A" w:rsidP="00457A5A">
      <w:pPr>
        <w:jc w:val="both"/>
        <w:rPr>
          <w:i/>
          <w:sz w:val="22"/>
          <w:szCs w:val="22"/>
        </w:rPr>
      </w:pPr>
    </w:p>
    <w:p w:rsidR="00457A5A" w:rsidRDefault="00457A5A" w:rsidP="00457A5A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457A5A" w:rsidRDefault="00457A5A" w:rsidP="00457A5A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457A5A" w:rsidRDefault="00457A5A" w:rsidP="00457A5A">
      <w:pPr>
        <w:jc w:val="both"/>
        <w:rPr>
          <w:b/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AF5594">
        <w:rPr>
          <w:b/>
          <w:bCs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sz w:val="22"/>
          <w:szCs w:val="22"/>
        </w:rPr>
        <w:t xml:space="preserve">    </w:t>
      </w:r>
    </w:p>
    <w:p w:rsidR="00457A5A" w:rsidRPr="00C81F26" w:rsidRDefault="00457A5A" w:rsidP="00457A5A">
      <w:pPr>
        <w:jc w:val="both"/>
        <w:rPr>
          <w:b/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</w:t>
      </w:r>
      <w:r w:rsidRPr="00AF5594">
        <w:rPr>
          <w:b/>
          <w:bCs/>
          <w:sz w:val="22"/>
          <w:szCs w:val="22"/>
        </w:rPr>
        <w:t>oraz pozostałych wyrobów medycznych</w:t>
      </w:r>
      <w:r w:rsidRPr="00C81F26"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</w:rPr>
        <w:t>; 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09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457A5A" w:rsidRDefault="00457A5A" w:rsidP="00457A5A">
      <w:pPr>
        <w:jc w:val="both"/>
        <w:rPr>
          <w:b/>
          <w:sz w:val="22"/>
          <w:szCs w:val="22"/>
        </w:rPr>
      </w:pPr>
    </w:p>
    <w:p w:rsidR="00457A5A" w:rsidRDefault="00457A5A" w:rsidP="00457A5A">
      <w:pPr>
        <w:jc w:val="both"/>
        <w:rPr>
          <w:sz w:val="24"/>
          <w:szCs w:val="24"/>
        </w:rPr>
      </w:pPr>
    </w:p>
    <w:p w:rsidR="00457A5A" w:rsidRPr="00F7750D" w:rsidRDefault="00457A5A" w:rsidP="00457A5A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8A3D39" w:rsidRPr="00E935D6" w:rsidTr="00557D5E">
        <w:tc>
          <w:tcPr>
            <w:tcW w:w="9356" w:type="dxa"/>
            <w:shd w:val="clear" w:color="auto" w:fill="auto"/>
          </w:tcPr>
          <w:p w:rsidR="008A3D39" w:rsidRPr="00CF57C8" w:rsidRDefault="008A3D39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F57C8">
              <w:rPr>
                <w:sz w:val="24"/>
                <w:szCs w:val="24"/>
                <w:u w:val="single"/>
              </w:rPr>
              <w:t>Pakiet 24 poz.1</w:t>
            </w:r>
          </w:p>
          <w:p w:rsidR="008A3D39" w:rsidRPr="00457A5A" w:rsidRDefault="008A3D39" w:rsidP="009D3320">
            <w:pPr>
              <w:ind w:left="28"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>1. Czy Zamawiający dopuści strzykawki z igłą 29G x 1/2" o wymiarach 0,33 x 12 mm?</w:t>
            </w:r>
          </w:p>
          <w:p w:rsidR="008A3D39" w:rsidRPr="00CF57C8" w:rsidRDefault="00CF57C8" w:rsidP="009D3320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F57C8">
              <w:rPr>
                <w:b/>
                <w:sz w:val="24"/>
                <w:szCs w:val="24"/>
              </w:rPr>
              <w:t>Odp.:</w:t>
            </w:r>
          </w:p>
          <w:p w:rsidR="00CF57C8" w:rsidRDefault="009D3320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24 poz. 1 </w:t>
            </w:r>
            <w:r w:rsidRPr="00457A5A">
              <w:rPr>
                <w:sz w:val="24"/>
                <w:szCs w:val="24"/>
              </w:rPr>
              <w:t xml:space="preserve">strzykawki z igłą 29G x 1/2" o wymiarach 0,33 x 12 </w:t>
            </w:r>
            <w:proofErr w:type="spellStart"/>
            <w:r w:rsidRPr="00457A5A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9D3320" w:rsidRDefault="009D3320" w:rsidP="009D332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A3D39" w:rsidRPr="00CF57C8" w:rsidRDefault="008A3D39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F57C8">
              <w:rPr>
                <w:sz w:val="24"/>
                <w:szCs w:val="24"/>
                <w:u w:val="single"/>
              </w:rPr>
              <w:t>Pakiet 25 poz.1-5</w:t>
            </w:r>
          </w:p>
          <w:p w:rsidR="008A3D39" w:rsidRPr="00457A5A" w:rsidRDefault="008A3D39" w:rsidP="009D3320">
            <w:pPr>
              <w:ind w:left="28"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>2. Czy Zamawiający dopuści strzykawki z pojedynczą skalą pomiarową?</w:t>
            </w:r>
          </w:p>
          <w:p w:rsidR="00CF57C8" w:rsidRPr="00CF57C8" w:rsidRDefault="00CF57C8" w:rsidP="009D3320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F57C8">
              <w:rPr>
                <w:b/>
                <w:sz w:val="24"/>
                <w:szCs w:val="24"/>
              </w:rPr>
              <w:t>Odp.:</w:t>
            </w:r>
          </w:p>
          <w:p w:rsidR="008A3D39" w:rsidRDefault="009D3320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25 poz. 1-5 </w:t>
            </w:r>
            <w:r w:rsidRPr="00457A5A">
              <w:rPr>
                <w:sz w:val="24"/>
                <w:szCs w:val="24"/>
              </w:rPr>
              <w:t>strzykaw</w:t>
            </w:r>
            <w:r>
              <w:rPr>
                <w:sz w:val="24"/>
                <w:szCs w:val="24"/>
              </w:rPr>
              <w:t>e</w:t>
            </w:r>
            <w:r w:rsidRPr="00457A5A">
              <w:rPr>
                <w:sz w:val="24"/>
                <w:szCs w:val="24"/>
              </w:rPr>
              <w:t>k z pojedynczą skalą pomiarową</w:t>
            </w:r>
            <w:r>
              <w:rPr>
                <w:sz w:val="24"/>
                <w:szCs w:val="24"/>
              </w:rPr>
              <w:t>.</w:t>
            </w:r>
          </w:p>
          <w:p w:rsidR="009D3320" w:rsidRPr="00457A5A" w:rsidRDefault="009D3320" w:rsidP="009D332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A3D39" w:rsidRPr="00CF57C8" w:rsidRDefault="008A3D39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F57C8">
              <w:rPr>
                <w:sz w:val="24"/>
                <w:szCs w:val="24"/>
                <w:u w:val="single"/>
              </w:rPr>
              <w:t>Pakiet 25 poz.2</w:t>
            </w:r>
          </w:p>
          <w:p w:rsidR="008A3D39" w:rsidRPr="00457A5A" w:rsidRDefault="008A3D39" w:rsidP="009D3320">
            <w:pPr>
              <w:ind w:left="28"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 xml:space="preserve">3. Czy Zamawiający ma na myśli strzykawki trzyczęściowe </w:t>
            </w:r>
            <w:proofErr w:type="spellStart"/>
            <w:r w:rsidRPr="00457A5A">
              <w:rPr>
                <w:sz w:val="24"/>
                <w:szCs w:val="24"/>
              </w:rPr>
              <w:t>luer-lock</w:t>
            </w:r>
            <w:proofErr w:type="spellEnd"/>
            <w:r w:rsidRPr="00457A5A">
              <w:rPr>
                <w:sz w:val="24"/>
                <w:szCs w:val="24"/>
              </w:rPr>
              <w:t>?</w:t>
            </w:r>
          </w:p>
          <w:p w:rsidR="00CF57C8" w:rsidRPr="00CF57C8" w:rsidRDefault="00CF57C8" w:rsidP="009D3320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F57C8">
              <w:rPr>
                <w:b/>
                <w:sz w:val="24"/>
                <w:szCs w:val="24"/>
              </w:rPr>
              <w:t>Odp.:</w:t>
            </w:r>
          </w:p>
          <w:p w:rsidR="008A3D39" w:rsidRDefault="00733CD3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25 poz. 2 </w:t>
            </w:r>
            <w:r w:rsidRPr="00457A5A">
              <w:rPr>
                <w:sz w:val="24"/>
                <w:szCs w:val="24"/>
              </w:rPr>
              <w:t>strzykawk</w:t>
            </w:r>
            <w:r>
              <w:rPr>
                <w:sz w:val="24"/>
                <w:szCs w:val="24"/>
              </w:rPr>
              <w:t xml:space="preserve">i </w:t>
            </w:r>
            <w:r w:rsidRPr="00457A5A">
              <w:rPr>
                <w:sz w:val="24"/>
                <w:szCs w:val="24"/>
              </w:rPr>
              <w:t xml:space="preserve">trzyczęściowe </w:t>
            </w:r>
            <w:proofErr w:type="spellStart"/>
            <w:r w:rsidRPr="00457A5A">
              <w:rPr>
                <w:sz w:val="24"/>
                <w:szCs w:val="24"/>
              </w:rPr>
              <w:t>luer-lock</w:t>
            </w:r>
            <w:proofErr w:type="spellEnd"/>
            <w:r>
              <w:rPr>
                <w:sz w:val="24"/>
                <w:szCs w:val="24"/>
              </w:rPr>
              <w:t>. Pozostałe parametry zgodne z SWZ.</w:t>
            </w:r>
          </w:p>
          <w:p w:rsidR="009D3320" w:rsidRPr="00457A5A" w:rsidRDefault="009D3320" w:rsidP="00733CD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A3D39" w:rsidRPr="00CF57C8" w:rsidRDefault="008A3D39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F57C8">
              <w:rPr>
                <w:sz w:val="24"/>
                <w:szCs w:val="24"/>
                <w:u w:val="single"/>
              </w:rPr>
              <w:t>Pakiet 25 poz.2</w:t>
            </w:r>
          </w:p>
          <w:p w:rsidR="008A3D39" w:rsidRPr="00457A5A" w:rsidRDefault="007124E8" w:rsidP="00733CD3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8A3D39" w:rsidRPr="00457A5A">
              <w:rPr>
                <w:sz w:val="24"/>
                <w:szCs w:val="24"/>
              </w:rPr>
              <w:t xml:space="preserve">Czy Zamawiający dopuści strzykawki trzyczęściowe </w:t>
            </w:r>
            <w:proofErr w:type="spellStart"/>
            <w:r w:rsidR="008A3D39" w:rsidRPr="00457A5A">
              <w:rPr>
                <w:sz w:val="24"/>
                <w:szCs w:val="24"/>
              </w:rPr>
              <w:t>luer-lock</w:t>
            </w:r>
            <w:proofErr w:type="spellEnd"/>
            <w:r w:rsidR="008A3D39" w:rsidRPr="00457A5A">
              <w:rPr>
                <w:sz w:val="24"/>
                <w:szCs w:val="24"/>
              </w:rPr>
              <w:t>, z tłokiem z gumą o kolorze czarnym?</w:t>
            </w:r>
          </w:p>
          <w:p w:rsidR="00CF57C8" w:rsidRPr="00CF57C8" w:rsidRDefault="00CF57C8" w:rsidP="00733CD3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F57C8">
              <w:rPr>
                <w:b/>
                <w:sz w:val="24"/>
                <w:szCs w:val="24"/>
              </w:rPr>
              <w:t>Odp.:</w:t>
            </w:r>
          </w:p>
          <w:p w:rsidR="008A3D39" w:rsidRDefault="00693793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25 poz. 2 </w:t>
            </w:r>
            <w:r w:rsidRPr="00457A5A">
              <w:rPr>
                <w:sz w:val="24"/>
                <w:szCs w:val="24"/>
              </w:rPr>
              <w:t>strzykawk</w:t>
            </w:r>
            <w:r>
              <w:rPr>
                <w:sz w:val="24"/>
                <w:szCs w:val="24"/>
              </w:rPr>
              <w:t xml:space="preserve">i </w:t>
            </w:r>
            <w:r w:rsidRPr="00457A5A">
              <w:rPr>
                <w:sz w:val="24"/>
                <w:szCs w:val="24"/>
              </w:rPr>
              <w:t xml:space="preserve">trzyczęściowe </w:t>
            </w:r>
            <w:proofErr w:type="spellStart"/>
            <w:r w:rsidRPr="00457A5A">
              <w:rPr>
                <w:sz w:val="24"/>
                <w:szCs w:val="24"/>
              </w:rPr>
              <w:t>luer-lock</w:t>
            </w:r>
            <w:proofErr w:type="spellEnd"/>
            <w:r w:rsidRPr="00457A5A">
              <w:rPr>
                <w:sz w:val="24"/>
                <w:szCs w:val="24"/>
              </w:rPr>
              <w:t xml:space="preserve"> z tłokiem z gumą o kolorze czarnym</w:t>
            </w:r>
            <w:r>
              <w:rPr>
                <w:sz w:val="24"/>
                <w:szCs w:val="24"/>
              </w:rPr>
              <w:t>.</w:t>
            </w:r>
          </w:p>
          <w:p w:rsidR="00733CD3" w:rsidRPr="00457A5A" w:rsidRDefault="00733CD3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8A3D39" w:rsidRPr="00CF57C8" w:rsidRDefault="008A3D39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F57C8">
              <w:rPr>
                <w:sz w:val="24"/>
                <w:szCs w:val="24"/>
                <w:u w:val="single"/>
              </w:rPr>
              <w:lastRenderedPageBreak/>
              <w:t>Pakiet 25 poz.1-5</w:t>
            </w:r>
          </w:p>
          <w:p w:rsidR="008A3D39" w:rsidRDefault="008A3D39" w:rsidP="00693793">
            <w:pPr>
              <w:ind w:left="28"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>5. Czy Zamawiający odstąpi od wymogu typu strzykawki na cylindrze?</w:t>
            </w:r>
          </w:p>
          <w:p w:rsidR="00CF57C8" w:rsidRPr="00CF57C8" w:rsidRDefault="00CF57C8" w:rsidP="00693793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F57C8">
              <w:rPr>
                <w:b/>
                <w:sz w:val="24"/>
                <w:szCs w:val="24"/>
              </w:rPr>
              <w:t>Odp.:</w:t>
            </w:r>
          </w:p>
          <w:p w:rsidR="00CF57C8" w:rsidRPr="00457A5A" w:rsidRDefault="00693793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wyraża zgody w Pakiecie nr 25 poz. 1-5 </w:t>
            </w:r>
            <w:r w:rsidR="009E4324">
              <w:rPr>
                <w:sz w:val="24"/>
                <w:szCs w:val="24"/>
              </w:rPr>
              <w:t xml:space="preserve">na </w:t>
            </w:r>
            <w:r w:rsidRPr="00457A5A">
              <w:rPr>
                <w:sz w:val="24"/>
                <w:szCs w:val="24"/>
              </w:rPr>
              <w:t>odstąpi</w:t>
            </w:r>
            <w:r w:rsidR="009E4324">
              <w:rPr>
                <w:sz w:val="24"/>
                <w:szCs w:val="24"/>
              </w:rPr>
              <w:t>enie</w:t>
            </w:r>
            <w:r w:rsidRPr="00457A5A">
              <w:rPr>
                <w:sz w:val="24"/>
                <w:szCs w:val="24"/>
              </w:rPr>
              <w:t xml:space="preserve"> od wymogu typu strzykawki na cylindrze</w:t>
            </w:r>
            <w:r w:rsidR="009E4324">
              <w:rPr>
                <w:sz w:val="24"/>
                <w:szCs w:val="24"/>
              </w:rPr>
              <w:t>.</w:t>
            </w:r>
          </w:p>
          <w:p w:rsidR="008A3D39" w:rsidRPr="00457A5A" w:rsidRDefault="008A3D39" w:rsidP="009E432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A3D39" w:rsidRPr="00CF57C8" w:rsidRDefault="008A3D39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F57C8">
              <w:rPr>
                <w:sz w:val="24"/>
                <w:szCs w:val="24"/>
                <w:u w:val="single"/>
              </w:rPr>
              <w:t>Pakiet 25 poz.1-5</w:t>
            </w:r>
          </w:p>
          <w:p w:rsidR="008A3D39" w:rsidRPr="00457A5A" w:rsidRDefault="008A3D39" w:rsidP="009E4324">
            <w:pPr>
              <w:ind w:left="28"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>6. Czy Zamawiający dopuści zapis typu strzykawki na opakowaniu jednostkowym?</w:t>
            </w:r>
          </w:p>
          <w:p w:rsidR="00CF57C8" w:rsidRPr="00CF57C8" w:rsidRDefault="00CF57C8" w:rsidP="009E4324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F57C8">
              <w:rPr>
                <w:b/>
                <w:sz w:val="24"/>
                <w:szCs w:val="24"/>
              </w:rPr>
              <w:t>Odp.:</w:t>
            </w:r>
          </w:p>
          <w:p w:rsidR="008A3D39" w:rsidRDefault="009E4324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25 poz. 1-5 </w:t>
            </w:r>
            <w:r w:rsidRPr="00457A5A">
              <w:rPr>
                <w:sz w:val="24"/>
                <w:szCs w:val="24"/>
              </w:rPr>
              <w:t>zapis typu strzykawki na opakowaniu jednostkowym</w:t>
            </w:r>
            <w:r>
              <w:rPr>
                <w:sz w:val="24"/>
                <w:szCs w:val="24"/>
              </w:rPr>
              <w:t>.</w:t>
            </w:r>
          </w:p>
          <w:p w:rsidR="009E4324" w:rsidRPr="00457A5A" w:rsidRDefault="009E4324" w:rsidP="009E432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A3D39" w:rsidRPr="00CF57C8" w:rsidRDefault="008A3D39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F57C8">
              <w:rPr>
                <w:sz w:val="24"/>
                <w:szCs w:val="24"/>
                <w:u w:val="single"/>
              </w:rPr>
              <w:t>Pakiet 25 poz.1-5</w:t>
            </w:r>
          </w:p>
          <w:p w:rsidR="008A3D39" w:rsidRPr="00457A5A" w:rsidRDefault="008A3D39" w:rsidP="009E4324">
            <w:pPr>
              <w:ind w:left="28"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>7. Czy Zamawiający dopuści cyfrowe oznaczenie rozmiaru strzykawki?</w:t>
            </w:r>
          </w:p>
          <w:p w:rsidR="00CF57C8" w:rsidRPr="00CF57C8" w:rsidRDefault="00CF57C8" w:rsidP="009E4324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F57C8">
              <w:rPr>
                <w:b/>
                <w:sz w:val="24"/>
                <w:szCs w:val="24"/>
              </w:rPr>
              <w:t>Odp.:</w:t>
            </w:r>
          </w:p>
          <w:p w:rsidR="008A3D39" w:rsidRDefault="00244C66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25 poz. 1-5</w:t>
            </w:r>
            <w:r w:rsidRPr="00457A5A">
              <w:rPr>
                <w:sz w:val="24"/>
                <w:szCs w:val="24"/>
              </w:rPr>
              <w:t xml:space="preserve"> cyfrowe</w:t>
            </w:r>
            <w:r>
              <w:rPr>
                <w:sz w:val="24"/>
                <w:szCs w:val="24"/>
              </w:rPr>
              <w:t>go</w:t>
            </w:r>
            <w:r w:rsidRPr="00457A5A">
              <w:rPr>
                <w:sz w:val="24"/>
                <w:szCs w:val="24"/>
              </w:rPr>
              <w:t xml:space="preserve"> oznaczeni</w:t>
            </w:r>
            <w:r>
              <w:rPr>
                <w:sz w:val="24"/>
                <w:szCs w:val="24"/>
              </w:rPr>
              <w:t>a</w:t>
            </w:r>
            <w:r w:rsidRPr="00457A5A">
              <w:rPr>
                <w:sz w:val="24"/>
                <w:szCs w:val="24"/>
              </w:rPr>
              <w:t xml:space="preserve"> rozmiaru strzykawki</w:t>
            </w:r>
            <w:r>
              <w:rPr>
                <w:sz w:val="24"/>
                <w:szCs w:val="24"/>
              </w:rPr>
              <w:t>.</w:t>
            </w:r>
          </w:p>
          <w:p w:rsidR="009E4324" w:rsidRPr="00457A5A" w:rsidRDefault="009E4324" w:rsidP="00244C6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A3D39" w:rsidRPr="00CF57C8" w:rsidRDefault="008A3D39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F57C8">
              <w:rPr>
                <w:sz w:val="24"/>
                <w:szCs w:val="24"/>
                <w:u w:val="single"/>
              </w:rPr>
              <w:t>Pakiet 25 poz.5</w:t>
            </w:r>
          </w:p>
          <w:p w:rsidR="008A3D39" w:rsidRPr="00457A5A" w:rsidRDefault="008A3D39" w:rsidP="00244C66">
            <w:pPr>
              <w:ind w:left="28"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 xml:space="preserve">8. Czy Zamawiający dopuści strzykawki pakowane po 80 </w:t>
            </w:r>
            <w:proofErr w:type="spellStart"/>
            <w:r w:rsidRPr="00457A5A">
              <w:rPr>
                <w:sz w:val="24"/>
                <w:szCs w:val="24"/>
              </w:rPr>
              <w:t>szt</w:t>
            </w:r>
            <w:proofErr w:type="spellEnd"/>
            <w:r w:rsidRPr="00457A5A">
              <w:rPr>
                <w:sz w:val="24"/>
                <w:szCs w:val="24"/>
              </w:rPr>
              <w:t>?</w:t>
            </w:r>
          </w:p>
          <w:p w:rsidR="00CF57C8" w:rsidRPr="00CF57C8" w:rsidRDefault="00CF57C8" w:rsidP="00244C66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F57C8">
              <w:rPr>
                <w:b/>
                <w:sz w:val="24"/>
                <w:szCs w:val="24"/>
              </w:rPr>
              <w:t>Odp.:</w:t>
            </w:r>
          </w:p>
          <w:p w:rsidR="008A3D39" w:rsidRDefault="00244C66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25 poz. 5 </w:t>
            </w:r>
            <w:r w:rsidRPr="00457A5A">
              <w:rPr>
                <w:sz w:val="24"/>
                <w:szCs w:val="24"/>
              </w:rPr>
              <w:t>strzykawki pakowane po 80 szt</w:t>
            </w:r>
            <w:r>
              <w:rPr>
                <w:sz w:val="24"/>
                <w:szCs w:val="24"/>
              </w:rPr>
              <w:t>.                        z odpowiednim przeliczeniem ilości.</w:t>
            </w:r>
          </w:p>
          <w:p w:rsidR="00244C66" w:rsidRPr="00457A5A" w:rsidRDefault="00244C66" w:rsidP="00244C6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A3D39" w:rsidRPr="00CF57C8" w:rsidRDefault="008A3D39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F57C8">
              <w:rPr>
                <w:sz w:val="24"/>
                <w:szCs w:val="24"/>
                <w:u w:val="single"/>
              </w:rPr>
              <w:t>Pakiet 25 poz.7, 8</w:t>
            </w:r>
          </w:p>
          <w:p w:rsidR="008A3D39" w:rsidRPr="00457A5A" w:rsidRDefault="008A3D39" w:rsidP="00244C66">
            <w:pPr>
              <w:ind w:left="28"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>9. Czy Zamawiający dopuści strzykawki z pojedynczą skalą pomiarową?</w:t>
            </w:r>
          </w:p>
          <w:p w:rsidR="00CF57C8" w:rsidRPr="00CF57C8" w:rsidRDefault="00CF57C8" w:rsidP="00244C66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F57C8">
              <w:rPr>
                <w:b/>
                <w:sz w:val="24"/>
                <w:szCs w:val="24"/>
              </w:rPr>
              <w:t>Odp.:</w:t>
            </w:r>
          </w:p>
          <w:p w:rsidR="008A3D39" w:rsidRDefault="00191DFA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25 poz. 7,8 </w:t>
            </w:r>
            <w:r w:rsidRPr="00457A5A">
              <w:rPr>
                <w:sz w:val="24"/>
                <w:szCs w:val="24"/>
              </w:rPr>
              <w:t>strzykaw</w:t>
            </w:r>
            <w:r>
              <w:rPr>
                <w:sz w:val="24"/>
                <w:szCs w:val="24"/>
              </w:rPr>
              <w:t>e</w:t>
            </w:r>
            <w:r w:rsidRPr="00457A5A">
              <w:rPr>
                <w:sz w:val="24"/>
                <w:szCs w:val="24"/>
              </w:rPr>
              <w:t>k z pojedynczą skalą pomiarową</w:t>
            </w:r>
            <w:r>
              <w:rPr>
                <w:sz w:val="24"/>
                <w:szCs w:val="24"/>
              </w:rPr>
              <w:t>.</w:t>
            </w:r>
          </w:p>
          <w:p w:rsidR="00244C66" w:rsidRPr="00457A5A" w:rsidRDefault="00244C66" w:rsidP="00191DF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A3D39" w:rsidRPr="00CF57C8" w:rsidRDefault="008A3D39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F57C8">
              <w:rPr>
                <w:sz w:val="24"/>
                <w:szCs w:val="24"/>
                <w:u w:val="single"/>
              </w:rPr>
              <w:t>Pakiet 26 poz.1</w:t>
            </w:r>
          </w:p>
          <w:p w:rsidR="008A3D39" w:rsidRPr="00457A5A" w:rsidRDefault="008A3D39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>10. Czy Zamawiający dopuści przyrząd z opisu:</w:t>
            </w:r>
          </w:p>
          <w:p w:rsidR="008A3D39" w:rsidRPr="00457A5A" w:rsidRDefault="00CF57C8" w:rsidP="00CF57C8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8A3D39" w:rsidRPr="00457A5A">
              <w:rPr>
                <w:sz w:val="24"/>
                <w:szCs w:val="24"/>
              </w:rPr>
              <w:t>niwersalny ostry kolec, wzmocniony ABS, pozwalający na łatwe wprowadzanie także do małych butelek i całkowite opróżnienie butelki oraz szczelne połączenie z workiem</w:t>
            </w:r>
          </w:p>
          <w:p w:rsidR="008A3D39" w:rsidRPr="00457A5A" w:rsidRDefault="008A3D39" w:rsidP="00CF57C8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 xml:space="preserve">Igła biorcza dwukanałowa posiada odpowietrzniki z filtrem </w:t>
            </w:r>
          </w:p>
          <w:p w:rsidR="008A3D39" w:rsidRPr="00457A5A" w:rsidRDefault="008A3D39" w:rsidP="00CF57C8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>Wyposażony w skrzydełka ułatwiające wbicie</w:t>
            </w:r>
          </w:p>
          <w:p w:rsidR="008A3D39" w:rsidRPr="00457A5A" w:rsidRDefault="008A3D39" w:rsidP="00CF57C8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 xml:space="preserve">Komora kroplowa o długości 62 mm pozwala na lepsze ustalenie poziomu płynu </w:t>
            </w:r>
          </w:p>
          <w:p w:rsidR="008A3D39" w:rsidRPr="00457A5A" w:rsidRDefault="00CF57C8" w:rsidP="00CF57C8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="008A3D39" w:rsidRPr="00457A5A">
              <w:rPr>
                <w:sz w:val="24"/>
                <w:szCs w:val="24"/>
              </w:rPr>
              <w:t>(55 mm w części przezroczystej)</w:t>
            </w:r>
          </w:p>
          <w:p w:rsidR="008A3D39" w:rsidRPr="00457A5A" w:rsidRDefault="008A3D39" w:rsidP="00CF57C8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>Kroplomierz (20 kropli  = 1,0 ml ± 01 ml)</w:t>
            </w:r>
          </w:p>
          <w:p w:rsidR="008A3D39" w:rsidRPr="00457A5A" w:rsidRDefault="008A3D39" w:rsidP="00CF57C8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>15 µm filtr płynu</w:t>
            </w:r>
          </w:p>
          <w:p w:rsidR="008A3D39" w:rsidRPr="00457A5A" w:rsidRDefault="008A3D39" w:rsidP="00CF57C8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 xml:space="preserve">Precyzyjny zacisk rolkowy z miejscem na dren oraz igłę po użyciu, </w:t>
            </w:r>
          </w:p>
          <w:p w:rsidR="008A3D39" w:rsidRPr="00457A5A" w:rsidRDefault="008A3D39" w:rsidP="00CF57C8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>Logo umożliwiające identyfikację wyrobu na zaciskaczu</w:t>
            </w:r>
          </w:p>
          <w:p w:rsidR="008A3D39" w:rsidRPr="00457A5A" w:rsidRDefault="008A3D39" w:rsidP="00CF57C8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 xml:space="preserve">Łącznik </w:t>
            </w:r>
            <w:proofErr w:type="spellStart"/>
            <w:r w:rsidRPr="00457A5A">
              <w:rPr>
                <w:sz w:val="24"/>
                <w:szCs w:val="24"/>
              </w:rPr>
              <w:t>luer</w:t>
            </w:r>
            <w:proofErr w:type="spellEnd"/>
            <w:r w:rsidRPr="00457A5A">
              <w:rPr>
                <w:sz w:val="24"/>
                <w:szCs w:val="24"/>
              </w:rPr>
              <w:t xml:space="preserve"> lock umożliwiający szczelne i trwałe połączenie z kaniulą dożylną</w:t>
            </w:r>
          </w:p>
          <w:p w:rsidR="008A3D39" w:rsidRPr="00457A5A" w:rsidRDefault="008A3D39" w:rsidP="00CF57C8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>Dren długości 150 cm</w:t>
            </w:r>
          </w:p>
          <w:p w:rsidR="008A3D39" w:rsidRPr="00457A5A" w:rsidRDefault="008A3D39" w:rsidP="00CF57C8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 xml:space="preserve">Sterylny, </w:t>
            </w:r>
            <w:proofErr w:type="spellStart"/>
            <w:r w:rsidRPr="00457A5A">
              <w:rPr>
                <w:sz w:val="24"/>
                <w:szCs w:val="24"/>
              </w:rPr>
              <w:t>apirogenny</w:t>
            </w:r>
            <w:proofErr w:type="spellEnd"/>
            <w:r w:rsidRPr="00457A5A">
              <w:rPr>
                <w:sz w:val="24"/>
                <w:szCs w:val="24"/>
              </w:rPr>
              <w:t>, nietoksyczny, jednokrotnego użytku</w:t>
            </w:r>
          </w:p>
          <w:p w:rsidR="008A3D39" w:rsidRDefault="008A3D39" w:rsidP="00CF57C8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>Opakowanie typu folia papier</w:t>
            </w:r>
          </w:p>
          <w:p w:rsidR="00191DFA" w:rsidRPr="00457A5A" w:rsidRDefault="00191DFA" w:rsidP="00191DFA">
            <w:pPr>
              <w:ind w:left="750" w:right="-74"/>
              <w:jc w:val="both"/>
              <w:rPr>
                <w:sz w:val="24"/>
                <w:szCs w:val="24"/>
              </w:rPr>
            </w:pPr>
          </w:p>
          <w:p w:rsidR="008A3D39" w:rsidRPr="00457A5A" w:rsidRDefault="008A3D39" w:rsidP="00CF57C8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lastRenderedPageBreak/>
              <w:t>Wolny od ftalanów</w:t>
            </w:r>
          </w:p>
          <w:p w:rsidR="00CF57C8" w:rsidRPr="00CF57C8" w:rsidRDefault="00CF57C8" w:rsidP="00191DFA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F57C8">
              <w:rPr>
                <w:b/>
                <w:sz w:val="24"/>
                <w:szCs w:val="24"/>
              </w:rPr>
              <w:t>Odp.:</w:t>
            </w:r>
          </w:p>
          <w:p w:rsidR="008A3D39" w:rsidRDefault="00191DFA" w:rsidP="00191DFA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26 poz. 1</w:t>
            </w:r>
            <w:r w:rsidRPr="00457A5A">
              <w:rPr>
                <w:sz w:val="24"/>
                <w:szCs w:val="24"/>
              </w:rPr>
              <w:t xml:space="preserve"> przyrząd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191DFA" w:rsidRPr="00457A5A" w:rsidRDefault="00191DFA" w:rsidP="00191DF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A3D39" w:rsidRPr="00CF57C8" w:rsidRDefault="008A3D39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F57C8">
              <w:rPr>
                <w:sz w:val="24"/>
                <w:szCs w:val="24"/>
                <w:u w:val="single"/>
              </w:rPr>
              <w:t>Pakiet 26 poz.1, 2</w:t>
            </w:r>
          </w:p>
          <w:p w:rsidR="008A3D39" w:rsidRPr="00457A5A" w:rsidRDefault="008A3D39" w:rsidP="00191DFA">
            <w:pPr>
              <w:ind w:left="28"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>11. Czy Zamawiający dopuści przyrządy z igłą ściętą trójpłaszczyznowo?</w:t>
            </w:r>
          </w:p>
          <w:p w:rsidR="00CF57C8" w:rsidRPr="00CF57C8" w:rsidRDefault="00CF57C8" w:rsidP="00191DFA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F57C8">
              <w:rPr>
                <w:b/>
                <w:sz w:val="24"/>
                <w:szCs w:val="24"/>
              </w:rPr>
              <w:t>Odp.:</w:t>
            </w:r>
          </w:p>
          <w:p w:rsidR="008A3D39" w:rsidRDefault="00AE440F" w:rsidP="00191DFA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26 poz. 1, 2 </w:t>
            </w:r>
            <w:r w:rsidRPr="00457A5A">
              <w:rPr>
                <w:sz w:val="24"/>
                <w:szCs w:val="24"/>
              </w:rPr>
              <w:t>przyrządy z igłą ściętą trójpłaszczyznowo</w:t>
            </w:r>
            <w:r>
              <w:rPr>
                <w:sz w:val="24"/>
                <w:szCs w:val="24"/>
              </w:rPr>
              <w:t>.</w:t>
            </w:r>
          </w:p>
          <w:p w:rsidR="00191DFA" w:rsidRDefault="00191DFA" w:rsidP="00AE440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A3D39" w:rsidRPr="00CF57C8" w:rsidRDefault="008A3D39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F57C8">
              <w:rPr>
                <w:sz w:val="24"/>
                <w:szCs w:val="24"/>
                <w:u w:val="single"/>
              </w:rPr>
              <w:t>Pakiet 26 poz.1, 2</w:t>
            </w:r>
          </w:p>
          <w:p w:rsidR="008A3D39" w:rsidRPr="00457A5A" w:rsidRDefault="008A3D39" w:rsidP="00AE440F">
            <w:pPr>
              <w:ind w:left="28"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>12. Czy Zamawiający dopuści przyrządy z komorą kroplową wykonaną z medycznego PVC?</w:t>
            </w:r>
          </w:p>
          <w:p w:rsidR="00CF57C8" w:rsidRPr="00CF57C8" w:rsidRDefault="00CF57C8" w:rsidP="00AE440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F57C8">
              <w:rPr>
                <w:b/>
                <w:sz w:val="24"/>
                <w:szCs w:val="24"/>
              </w:rPr>
              <w:t>Odp.:</w:t>
            </w:r>
          </w:p>
          <w:p w:rsidR="008A3D39" w:rsidRDefault="00AE440F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26 poz. 1, 2</w:t>
            </w:r>
            <w:r w:rsidRPr="00457A5A">
              <w:rPr>
                <w:sz w:val="24"/>
                <w:szCs w:val="24"/>
              </w:rPr>
              <w:t xml:space="preserve"> przyrząd</w:t>
            </w:r>
            <w:r w:rsidR="004B12CD">
              <w:rPr>
                <w:sz w:val="24"/>
                <w:szCs w:val="24"/>
              </w:rPr>
              <w:t>y</w:t>
            </w:r>
            <w:r w:rsidRPr="00457A5A">
              <w:rPr>
                <w:sz w:val="24"/>
                <w:szCs w:val="24"/>
              </w:rPr>
              <w:t xml:space="preserve"> z komorą kroplową wykonaną </w:t>
            </w:r>
            <w:r w:rsidR="004B12CD">
              <w:rPr>
                <w:sz w:val="24"/>
                <w:szCs w:val="24"/>
              </w:rPr>
              <w:t xml:space="preserve">              </w:t>
            </w:r>
            <w:r w:rsidRPr="00457A5A">
              <w:rPr>
                <w:sz w:val="24"/>
                <w:szCs w:val="24"/>
              </w:rPr>
              <w:t>z medycznego PVC</w:t>
            </w:r>
            <w:r>
              <w:rPr>
                <w:sz w:val="24"/>
                <w:szCs w:val="24"/>
              </w:rPr>
              <w:t>.</w:t>
            </w:r>
          </w:p>
          <w:p w:rsidR="00AE440F" w:rsidRPr="00457A5A" w:rsidRDefault="00AE440F" w:rsidP="00AE440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A3D39" w:rsidRPr="00CF57C8" w:rsidRDefault="008A3D39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F57C8">
              <w:rPr>
                <w:sz w:val="24"/>
                <w:szCs w:val="24"/>
                <w:u w:val="single"/>
              </w:rPr>
              <w:t>Pakiet 26 poz.1, 2</w:t>
            </w:r>
          </w:p>
          <w:p w:rsidR="008A3D39" w:rsidRPr="00457A5A" w:rsidRDefault="008A3D39" w:rsidP="00AE440F">
            <w:pPr>
              <w:ind w:left="28"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 xml:space="preserve">13. Czy Zamawiający dopuści przyrządy z komorą kroplową w części przeźroczystej </w:t>
            </w:r>
            <w:r w:rsidR="00B45543">
              <w:rPr>
                <w:sz w:val="24"/>
                <w:szCs w:val="24"/>
              </w:rPr>
              <w:t xml:space="preserve">                       </w:t>
            </w:r>
            <w:r w:rsidRPr="00457A5A">
              <w:rPr>
                <w:sz w:val="24"/>
                <w:szCs w:val="24"/>
              </w:rPr>
              <w:t>o dł. 55mm?</w:t>
            </w:r>
          </w:p>
          <w:p w:rsidR="00CF57C8" w:rsidRPr="00CF57C8" w:rsidRDefault="00CF57C8" w:rsidP="00AE440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F57C8">
              <w:rPr>
                <w:b/>
                <w:sz w:val="24"/>
                <w:szCs w:val="24"/>
              </w:rPr>
              <w:t>Odp.:</w:t>
            </w:r>
          </w:p>
          <w:p w:rsidR="008A3D39" w:rsidRDefault="00AF7073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4B12CD">
              <w:rPr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opuszcza w Pakiecie nr 26 poz. 1, 2</w:t>
            </w:r>
            <w:r w:rsidRPr="00457A5A">
              <w:rPr>
                <w:sz w:val="24"/>
                <w:szCs w:val="24"/>
              </w:rPr>
              <w:t xml:space="preserve"> przyrząd</w:t>
            </w:r>
            <w:r w:rsidR="004B12CD">
              <w:rPr>
                <w:sz w:val="24"/>
                <w:szCs w:val="24"/>
              </w:rPr>
              <w:t>y</w:t>
            </w:r>
            <w:r w:rsidRPr="00457A5A">
              <w:rPr>
                <w:sz w:val="24"/>
                <w:szCs w:val="24"/>
              </w:rPr>
              <w:t xml:space="preserve"> z komorą kroplową </w:t>
            </w:r>
            <w:r>
              <w:rPr>
                <w:sz w:val="24"/>
                <w:szCs w:val="24"/>
              </w:rPr>
              <w:t xml:space="preserve">                         </w:t>
            </w:r>
            <w:r w:rsidRPr="00457A5A">
              <w:rPr>
                <w:sz w:val="24"/>
                <w:szCs w:val="24"/>
              </w:rPr>
              <w:t>w części przeźroczystej o dł. 55mm</w:t>
            </w:r>
            <w:r>
              <w:rPr>
                <w:sz w:val="24"/>
                <w:szCs w:val="24"/>
              </w:rPr>
              <w:t>.</w:t>
            </w:r>
          </w:p>
          <w:p w:rsidR="00AE440F" w:rsidRPr="00457A5A" w:rsidRDefault="00AE440F" w:rsidP="00B13DF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A3D39" w:rsidRPr="00CF57C8" w:rsidRDefault="008A3D39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F57C8">
              <w:rPr>
                <w:sz w:val="24"/>
                <w:szCs w:val="24"/>
                <w:u w:val="single"/>
              </w:rPr>
              <w:t>Pakiet 26 poz. 2</w:t>
            </w:r>
          </w:p>
          <w:p w:rsidR="008A3D39" w:rsidRPr="00457A5A" w:rsidRDefault="008A3D39" w:rsidP="00B13DF5">
            <w:pPr>
              <w:ind w:left="28"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>14. Czy Zamawiający wydzieli worek do osobnej pozycji?</w:t>
            </w:r>
          </w:p>
          <w:p w:rsidR="00CF57C8" w:rsidRPr="00CF57C8" w:rsidRDefault="00CF57C8" w:rsidP="00B13DF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F57C8">
              <w:rPr>
                <w:b/>
                <w:sz w:val="24"/>
                <w:szCs w:val="24"/>
              </w:rPr>
              <w:t>Odp.:</w:t>
            </w:r>
          </w:p>
          <w:p w:rsidR="008A3D39" w:rsidRDefault="00B13DF5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wyraża zgody w Pakiecie nr 26 poz. 2 na </w:t>
            </w:r>
            <w:r w:rsidRPr="00457A5A">
              <w:rPr>
                <w:sz w:val="24"/>
                <w:szCs w:val="24"/>
              </w:rPr>
              <w:t>wydziel</w:t>
            </w:r>
            <w:r>
              <w:rPr>
                <w:sz w:val="24"/>
                <w:szCs w:val="24"/>
              </w:rPr>
              <w:t>enie</w:t>
            </w:r>
            <w:r w:rsidRPr="00457A5A">
              <w:rPr>
                <w:sz w:val="24"/>
                <w:szCs w:val="24"/>
              </w:rPr>
              <w:t xml:space="preserve"> work</w:t>
            </w:r>
            <w:r>
              <w:rPr>
                <w:sz w:val="24"/>
                <w:szCs w:val="24"/>
              </w:rPr>
              <w:t>a</w:t>
            </w:r>
            <w:r w:rsidRPr="00457A5A">
              <w:rPr>
                <w:sz w:val="24"/>
                <w:szCs w:val="24"/>
              </w:rPr>
              <w:t xml:space="preserve"> do osobnej pozycji</w:t>
            </w:r>
            <w:r>
              <w:rPr>
                <w:sz w:val="24"/>
                <w:szCs w:val="24"/>
              </w:rPr>
              <w:t>.</w:t>
            </w:r>
          </w:p>
          <w:p w:rsidR="00B13DF5" w:rsidRPr="00457A5A" w:rsidRDefault="00B13DF5" w:rsidP="00B13DF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A3D39" w:rsidRPr="00CF57C8" w:rsidRDefault="008A3D39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F57C8">
              <w:rPr>
                <w:sz w:val="24"/>
                <w:szCs w:val="24"/>
                <w:u w:val="single"/>
              </w:rPr>
              <w:t>Pakiet 26 poz.2</w:t>
            </w:r>
          </w:p>
          <w:p w:rsidR="008A3D39" w:rsidRPr="00457A5A" w:rsidRDefault="008A3D39" w:rsidP="00B13DF5">
            <w:pPr>
              <w:ind w:left="28"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>15. Czy Zamawiający dopuści worek pakowany osobno?</w:t>
            </w:r>
          </w:p>
          <w:p w:rsidR="00CF57C8" w:rsidRPr="00CF57C8" w:rsidRDefault="00CF57C8" w:rsidP="00B13DF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F57C8">
              <w:rPr>
                <w:b/>
                <w:sz w:val="24"/>
                <w:szCs w:val="24"/>
              </w:rPr>
              <w:t>Odp.:</w:t>
            </w:r>
          </w:p>
          <w:p w:rsidR="008A3D39" w:rsidRDefault="00B13DF5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26 poz. 2</w:t>
            </w:r>
            <w:r w:rsidR="00127A6F" w:rsidRPr="00457A5A">
              <w:rPr>
                <w:sz w:val="24"/>
                <w:szCs w:val="24"/>
              </w:rPr>
              <w:t xml:space="preserve"> worek pakowany osobno</w:t>
            </w:r>
            <w:r w:rsidR="00127A6F">
              <w:rPr>
                <w:sz w:val="24"/>
                <w:szCs w:val="24"/>
              </w:rPr>
              <w:t>.</w:t>
            </w:r>
          </w:p>
          <w:p w:rsidR="00B13DF5" w:rsidRPr="00457A5A" w:rsidRDefault="00B13DF5" w:rsidP="00127A6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A3D39" w:rsidRPr="00CF57C8" w:rsidRDefault="008A3D39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F57C8">
              <w:rPr>
                <w:sz w:val="24"/>
                <w:szCs w:val="24"/>
                <w:u w:val="single"/>
              </w:rPr>
              <w:t>Pakiet 26 poz.2</w:t>
            </w:r>
          </w:p>
          <w:p w:rsidR="008A3D39" w:rsidRPr="00457A5A" w:rsidRDefault="008A3D39" w:rsidP="00D024C7">
            <w:pPr>
              <w:ind w:left="28"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>16. Czy Zamawiający dopuści worek wyceniony osobno?</w:t>
            </w:r>
          </w:p>
          <w:p w:rsidR="00CF57C8" w:rsidRPr="00CF57C8" w:rsidRDefault="00CF57C8" w:rsidP="00D024C7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F57C8">
              <w:rPr>
                <w:b/>
                <w:sz w:val="24"/>
                <w:szCs w:val="24"/>
              </w:rPr>
              <w:t>Odp.:</w:t>
            </w:r>
          </w:p>
          <w:p w:rsidR="008A3D39" w:rsidRDefault="00D024C7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 w Pakiecie nr 26 poz. 2 na osobna wycenę worka.</w:t>
            </w:r>
          </w:p>
          <w:p w:rsidR="00D024C7" w:rsidRPr="00457A5A" w:rsidRDefault="00D024C7" w:rsidP="00D024C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A3D39" w:rsidRPr="00CF57C8" w:rsidRDefault="008A3D39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F57C8">
              <w:rPr>
                <w:sz w:val="24"/>
                <w:szCs w:val="24"/>
                <w:u w:val="single"/>
              </w:rPr>
              <w:t>Pakiet 26 poz.2</w:t>
            </w:r>
          </w:p>
          <w:p w:rsidR="008A3D39" w:rsidRPr="00457A5A" w:rsidRDefault="008A3D39" w:rsidP="00D024C7">
            <w:pPr>
              <w:ind w:left="28"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>17. Czy Zamawiający dopuści worki o wymiarach 210 x 300 mm?</w:t>
            </w:r>
          </w:p>
          <w:p w:rsidR="00CF57C8" w:rsidRPr="00CF57C8" w:rsidRDefault="00CF57C8" w:rsidP="00D024C7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F57C8">
              <w:rPr>
                <w:b/>
                <w:sz w:val="24"/>
                <w:szCs w:val="24"/>
              </w:rPr>
              <w:t>Odp.:</w:t>
            </w:r>
          </w:p>
          <w:p w:rsidR="008A3D39" w:rsidRDefault="00D024C7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26 poz. 2</w:t>
            </w:r>
            <w:r w:rsidRPr="00457A5A">
              <w:rPr>
                <w:sz w:val="24"/>
                <w:szCs w:val="24"/>
              </w:rPr>
              <w:t xml:space="preserve"> worki o wymiarach 210 x 300 </w:t>
            </w:r>
            <w:proofErr w:type="spellStart"/>
            <w:r w:rsidRPr="00457A5A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D024C7" w:rsidRDefault="00D024C7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D024C7" w:rsidRDefault="00D024C7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D024C7" w:rsidRPr="00457A5A" w:rsidRDefault="00D024C7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D024C7" w:rsidRDefault="00D024C7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8A3D39" w:rsidRPr="00CF57C8" w:rsidRDefault="008A3D39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F57C8">
              <w:rPr>
                <w:sz w:val="24"/>
                <w:szCs w:val="24"/>
                <w:u w:val="single"/>
              </w:rPr>
              <w:lastRenderedPageBreak/>
              <w:t>Pakiet 27 poz.1</w:t>
            </w:r>
          </w:p>
          <w:p w:rsidR="008A3D39" w:rsidRPr="00457A5A" w:rsidRDefault="007124E8" w:rsidP="00D024C7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18. </w:t>
            </w:r>
            <w:r w:rsidR="008A3D39" w:rsidRPr="00457A5A">
              <w:rPr>
                <w:sz w:val="24"/>
                <w:szCs w:val="24"/>
              </w:rPr>
              <w:t xml:space="preserve">Czy Zamawiający odstąpi od wymogu przedłużaczy z nadrukowaną informacją </w:t>
            </w:r>
            <w:r w:rsidR="0057564F">
              <w:rPr>
                <w:sz w:val="24"/>
                <w:szCs w:val="24"/>
              </w:rPr>
              <w:t xml:space="preserve">                           </w:t>
            </w:r>
            <w:r w:rsidR="008A3D39" w:rsidRPr="00457A5A">
              <w:rPr>
                <w:sz w:val="24"/>
                <w:szCs w:val="24"/>
              </w:rPr>
              <w:t>o pojemności zalegającej?</w:t>
            </w:r>
          </w:p>
          <w:p w:rsidR="00CF57C8" w:rsidRPr="00CF57C8" w:rsidRDefault="00CF57C8" w:rsidP="00D024C7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F57C8">
              <w:rPr>
                <w:b/>
                <w:sz w:val="24"/>
                <w:szCs w:val="24"/>
              </w:rPr>
              <w:t>Odp.:</w:t>
            </w:r>
          </w:p>
          <w:p w:rsidR="008A3D39" w:rsidRDefault="0022174F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 w Pakiecie nr 27 poz. 1</w:t>
            </w:r>
            <w:r w:rsidRPr="00457A5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na </w:t>
            </w:r>
            <w:r w:rsidRPr="00457A5A">
              <w:rPr>
                <w:sz w:val="24"/>
                <w:szCs w:val="24"/>
              </w:rPr>
              <w:t>odstąpi</w:t>
            </w:r>
            <w:r>
              <w:rPr>
                <w:sz w:val="24"/>
                <w:szCs w:val="24"/>
              </w:rPr>
              <w:t>enie</w:t>
            </w:r>
            <w:r w:rsidRPr="00457A5A">
              <w:rPr>
                <w:sz w:val="24"/>
                <w:szCs w:val="24"/>
              </w:rPr>
              <w:t xml:space="preserve"> od wymogu przedłużaczy z nadrukowaną informacją</w:t>
            </w:r>
            <w:r>
              <w:rPr>
                <w:sz w:val="24"/>
                <w:szCs w:val="24"/>
              </w:rPr>
              <w:t xml:space="preserve"> </w:t>
            </w:r>
            <w:r w:rsidRPr="00457A5A">
              <w:rPr>
                <w:sz w:val="24"/>
                <w:szCs w:val="24"/>
              </w:rPr>
              <w:t>o pojemności zalegającej</w:t>
            </w:r>
            <w:r>
              <w:rPr>
                <w:sz w:val="24"/>
                <w:szCs w:val="24"/>
              </w:rPr>
              <w:t>.</w:t>
            </w:r>
          </w:p>
          <w:p w:rsidR="00D024C7" w:rsidRPr="00457A5A" w:rsidRDefault="00D024C7" w:rsidP="0022174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A3D39" w:rsidRPr="00CF57C8" w:rsidRDefault="008A3D39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F57C8">
              <w:rPr>
                <w:sz w:val="24"/>
                <w:szCs w:val="24"/>
                <w:u w:val="single"/>
              </w:rPr>
              <w:t>Pakiet 27 poz. 3</w:t>
            </w:r>
          </w:p>
          <w:p w:rsidR="008A3D39" w:rsidRPr="00457A5A" w:rsidRDefault="008A3D39" w:rsidP="0022174F">
            <w:pPr>
              <w:ind w:left="28"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>19. Czy Zamawiający dopuści kraniki z drenem o dł. 7 cm?</w:t>
            </w:r>
          </w:p>
          <w:p w:rsidR="00CF57C8" w:rsidRPr="00CF57C8" w:rsidRDefault="00CF57C8" w:rsidP="0022174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F57C8">
              <w:rPr>
                <w:b/>
                <w:sz w:val="24"/>
                <w:szCs w:val="24"/>
              </w:rPr>
              <w:t>Odp.:</w:t>
            </w:r>
          </w:p>
          <w:p w:rsidR="008A3D39" w:rsidRDefault="0022174F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27 poz. 3</w:t>
            </w:r>
            <w:r w:rsidRPr="00457A5A">
              <w:rPr>
                <w:sz w:val="24"/>
                <w:szCs w:val="24"/>
              </w:rPr>
              <w:t xml:space="preserve"> kranik</w:t>
            </w:r>
            <w:r>
              <w:rPr>
                <w:sz w:val="24"/>
                <w:szCs w:val="24"/>
              </w:rPr>
              <w:t>ów</w:t>
            </w:r>
            <w:r w:rsidRPr="00457A5A">
              <w:rPr>
                <w:sz w:val="24"/>
                <w:szCs w:val="24"/>
              </w:rPr>
              <w:t xml:space="preserve"> z drenem o dł. 7 </w:t>
            </w:r>
            <w:proofErr w:type="spellStart"/>
            <w:r w:rsidRPr="00457A5A"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22174F" w:rsidRPr="00457A5A" w:rsidRDefault="0022174F" w:rsidP="0022174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A3D39" w:rsidRPr="00CF57C8" w:rsidRDefault="008A3D39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F57C8">
              <w:rPr>
                <w:sz w:val="24"/>
                <w:szCs w:val="24"/>
                <w:u w:val="single"/>
              </w:rPr>
              <w:t>Pakiet 27 poz. 3</w:t>
            </w:r>
          </w:p>
          <w:p w:rsidR="008A3D39" w:rsidRPr="00457A5A" w:rsidRDefault="008A3D39" w:rsidP="0022174F">
            <w:pPr>
              <w:ind w:left="28" w:right="-74"/>
              <w:jc w:val="both"/>
              <w:rPr>
                <w:sz w:val="24"/>
                <w:szCs w:val="24"/>
              </w:rPr>
            </w:pPr>
            <w:r w:rsidRPr="00457A5A">
              <w:rPr>
                <w:sz w:val="24"/>
                <w:szCs w:val="24"/>
              </w:rPr>
              <w:t>20. Czy Zamawiający dopuści kraniki z drenem o dł. 10 cm?</w:t>
            </w:r>
          </w:p>
          <w:p w:rsidR="00CF57C8" w:rsidRPr="00CF57C8" w:rsidRDefault="00CF57C8" w:rsidP="0022174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F57C8">
              <w:rPr>
                <w:b/>
                <w:sz w:val="24"/>
                <w:szCs w:val="24"/>
              </w:rPr>
              <w:t>Odp.:</w:t>
            </w:r>
          </w:p>
          <w:p w:rsidR="0022174F" w:rsidRDefault="0022174F" w:rsidP="002217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27 poz. 3</w:t>
            </w:r>
            <w:r w:rsidRPr="00457A5A">
              <w:rPr>
                <w:sz w:val="24"/>
                <w:szCs w:val="24"/>
              </w:rPr>
              <w:t xml:space="preserve"> kranik</w:t>
            </w:r>
            <w:r>
              <w:rPr>
                <w:sz w:val="24"/>
                <w:szCs w:val="24"/>
              </w:rPr>
              <w:t>ów</w:t>
            </w:r>
            <w:r w:rsidRPr="00457A5A">
              <w:rPr>
                <w:sz w:val="24"/>
                <w:szCs w:val="24"/>
              </w:rPr>
              <w:t xml:space="preserve"> z drenem o dł. </w:t>
            </w:r>
            <w:r w:rsidR="00586B3E">
              <w:rPr>
                <w:sz w:val="24"/>
                <w:szCs w:val="24"/>
              </w:rPr>
              <w:t>10</w:t>
            </w:r>
            <w:r w:rsidRPr="00457A5A">
              <w:rPr>
                <w:sz w:val="24"/>
                <w:szCs w:val="24"/>
              </w:rPr>
              <w:t xml:space="preserve"> </w:t>
            </w:r>
            <w:proofErr w:type="spellStart"/>
            <w:r w:rsidRPr="00457A5A"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8A3D39" w:rsidRPr="008A3D39" w:rsidRDefault="008A3D39" w:rsidP="00557D5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CF57C8" w:rsidRDefault="00CF57C8" w:rsidP="00DD58D5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CF57C8" w:rsidRDefault="00CF57C8" w:rsidP="00CF57C8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DD58D5" w:rsidRPr="003D650D" w:rsidRDefault="00DD58D5" w:rsidP="00DD58D5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3D650D">
        <w:rPr>
          <w:i/>
          <w:sz w:val="24"/>
          <w:szCs w:val="24"/>
        </w:rPr>
        <w:t>Zamawiający</w:t>
      </w:r>
    </w:p>
    <w:p w:rsidR="00DD58D5" w:rsidRPr="003D650D" w:rsidRDefault="00DD58D5" w:rsidP="00DD58D5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DD58D5" w:rsidRDefault="00DD58D5" w:rsidP="00DD58D5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Dyrektora</w:t>
      </w:r>
    </w:p>
    <w:p w:rsidR="00BE7BFD" w:rsidRPr="00E935D6" w:rsidRDefault="00DD58D5" w:rsidP="00DD58D5">
      <w:pPr>
        <w:jc w:val="right"/>
        <w:rPr>
          <w:rFonts w:ascii="Arial" w:hAnsi="Arial" w:cs="Arial"/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sectPr w:rsidR="00BE7BFD" w:rsidRPr="00E935D6" w:rsidSect="00457A5A">
      <w:footerReference w:type="even" r:id="rId8"/>
      <w:footerReference w:type="default" r:id="rId9"/>
      <w:footerReference w:type="first" r:id="rId10"/>
      <w:pgSz w:w="11906" w:h="16838" w:code="9"/>
      <w:pgMar w:top="426" w:right="1418" w:bottom="1418" w:left="1418" w:header="421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1E9" w:rsidRDefault="006701E9">
      <w:r>
        <w:separator/>
      </w:r>
    </w:p>
  </w:endnote>
  <w:endnote w:type="continuationSeparator" w:id="0">
    <w:p w:rsidR="006701E9" w:rsidRDefault="006701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B167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B167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B167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77FEA" w:rsidRPr="00A77FEA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1E9" w:rsidRDefault="006701E9">
      <w:r>
        <w:separator/>
      </w:r>
    </w:p>
  </w:footnote>
  <w:footnote w:type="continuationSeparator" w:id="0">
    <w:p w:rsidR="006701E9" w:rsidRDefault="006701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EB73006"/>
    <w:multiLevelType w:val="hybridMultilevel"/>
    <w:tmpl w:val="0F0CA146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01C18D2"/>
    <w:multiLevelType w:val="hybridMultilevel"/>
    <w:tmpl w:val="A35EC81E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3D39"/>
    <w:rsid w:val="00031374"/>
    <w:rsid w:val="000A1097"/>
    <w:rsid w:val="000B76D4"/>
    <w:rsid w:val="000E2A8F"/>
    <w:rsid w:val="0012774F"/>
    <w:rsid w:val="00127A6F"/>
    <w:rsid w:val="00144B7A"/>
    <w:rsid w:val="00180C6E"/>
    <w:rsid w:val="00191DFA"/>
    <w:rsid w:val="0022174F"/>
    <w:rsid w:val="00225BCA"/>
    <w:rsid w:val="00244C66"/>
    <w:rsid w:val="0029606A"/>
    <w:rsid w:val="003D0FDC"/>
    <w:rsid w:val="00457A5A"/>
    <w:rsid w:val="004848F3"/>
    <w:rsid w:val="004A75F2"/>
    <w:rsid w:val="004B12CD"/>
    <w:rsid w:val="00502467"/>
    <w:rsid w:val="005144A9"/>
    <w:rsid w:val="00520165"/>
    <w:rsid w:val="0057564F"/>
    <w:rsid w:val="00586B3E"/>
    <w:rsid w:val="005B1B08"/>
    <w:rsid w:val="00632C3C"/>
    <w:rsid w:val="00662BDB"/>
    <w:rsid w:val="006701E9"/>
    <w:rsid w:val="00693793"/>
    <w:rsid w:val="006A5DF1"/>
    <w:rsid w:val="006B7198"/>
    <w:rsid w:val="006D4AB3"/>
    <w:rsid w:val="006F3B81"/>
    <w:rsid w:val="00702AA5"/>
    <w:rsid w:val="007124E8"/>
    <w:rsid w:val="00733CD3"/>
    <w:rsid w:val="007D7198"/>
    <w:rsid w:val="00864A4B"/>
    <w:rsid w:val="00870F9F"/>
    <w:rsid w:val="008804B6"/>
    <w:rsid w:val="00897AB0"/>
    <w:rsid w:val="008A3553"/>
    <w:rsid w:val="008A3D39"/>
    <w:rsid w:val="009D3320"/>
    <w:rsid w:val="009E4324"/>
    <w:rsid w:val="00A77FEA"/>
    <w:rsid w:val="00A905AC"/>
    <w:rsid w:val="00AA4474"/>
    <w:rsid w:val="00AE440F"/>
    <w:rsid w:val="00AF7073"/>
    <w:rsid w:val="00B13DF5"/>
    <w:rsid w:val="00B26B72"/>
    <w:rsid w:val="00B45543"/>
    <w:rsid w:val="00B91DFE"/>
    <w:rsid w:val="00BA6584"/>
    <w:rsid w:val="00BE7BFD"/>
    <w:rsid w:val="00C370F2"/>
    <w:rsid w:val="00C44EEC"/>
    <w:rsid w:val="00CF57C8"/>
    <w:rsid w:val="00D024C7"/>
    <w:rsid w:val="00D21839"/>
    <w:rsid w:val="00D22FFA"/>
    <w:rsid w:val="00D8461B"/>
    <w:rsid w:val="00D915F2"/>
    <w:rsid w:val="00DC7A9E"/>
    <w:rsid w:val="00DD58D5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6576"/>
    <w:rsid w:val="00FB167B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26576"/>
  </w:style>
  <w:style w:type="paragraph" w:styleId="Nagwek1">
    <w:name w:val="heading 1"/>
    <w:basedOn w:val="Normalny"/>
    <w:next w:val="Normalny"/>
    <w:link w:val="Nagwek1Znak"/>
    <w:qFormat/>
    <w:rsid w:val="00F2657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2657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265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265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26576"/>
  </w:style>
  <w:style w:type="paragraph" w:styleId="Tekstpodstawowywcity">
    <w:name w:val="Body Text Indent"/>
    <w:basedOn w:val="Normalny"/>
    <w:rsid w:val="00F2657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2657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2657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F26576"/>
    <w:rPr>
      <w:sz w:val="28"/>
    </w:rPr>
  </w:style>
  <w:style w:type="paragraph" w:styleId="Tekstpodstawowywcity3">
    <w:name w:val="Body Text Indent 3"/>
    <w:basedOn w:val="Normalny"/>
    <w:rsid w:val="00F2657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57A5A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57A5A"/>
  </w:style>
  <w:style w:type="character" w:customStyle="1" w:styleId="TekstpodstawowyZnak">
    <w:name w:val="Tekst podstawowy Znak"/>
    <w:basedOn w:val="Domylnaczcionkaakapitu"/>
    <w:link w:val="Tekstpodstawowy"/>
    <w:rsid w:val="00CF57C8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A4432D-9C67-4088-86F2-D26D37D92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834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2022-08-05T12:40:00Z</cp:lastPrinted>
  <dcterms:created xsi:type="dcterms:W3CDTF">2022-08-05T12:47:00Z</dcterms:created>
  <dcterms:modified xsi:type="dcterms:W3CDTF">2022-08-05T12:47:00Z</dcterms:modified>
</cp:coreProperties>
</file>