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3A6" w:rsidRPr="00F7750D" w:rsidRDefault="005D33A6" w:rsidP="005D33A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5D33A6" w:rsidRPr="00F7750D" w:rsidRDefault="005D33A6" w:rsidP="005D33A6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5D33A6" w:rsidRPr="00F7750D" w:rsidRDefault="005D33A6" w:rsidP="005D33A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5D33A6" w:rsidRPr="00F7750D" w:rsidRDefault="005D33A6" w:rsidP="005D33A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D33A6" w:rsidRPr="00F7750D" w:rsidRDefault="005D33A6" w:rsidP="005D33A6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FB0142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FB0142">
        <w:rPr>
          <w:sz w:val="24"/>
          <w:szCs w:val="24"/>
        </w:rPr>
        <w:t>0</w:t>
      </w:r>
      <w:r w:rsidR="00CD2747">
        <w:rPr>
          <w:sz w:val="24"/>
          <w:szCs w:val="24"/>
        </w:rPr>
        <w:t>8</w:t>
      </w:r>
    </w:p>
    <w:p w:rsidR="005D33A6" w:rsidRPr="00F7750D" w:rsidRDefault="005D33A6" w:rsidP="005D33A6">
      <w:pPr>
        <w:rPr>
          <w:sz w:val="24"/>
          <w:szCs w:val="24"/>
        </w:rPr>
      </w:pPr>
    </w:p>
    <w:p w:rsidR="005D33A6" w:rsidRDefault="005D33A6" w:rsidP="005D33A6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5D33A6" w:rsidRPr="00F7750D" w:rsidRDefault="005D33A6" w:rsidP="005D33A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5D33A6" w:rsidRPr="00F7750D" w:rsidRDefault="005D33A6" w:rsidP="005D33A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5D33A6" w:rsidRDefault="005D33A6" w:rsidP="005D33A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D33A6" w:rsidRPr="001C278E" w:rsidRDefault="005D33A6" w:rsidP="005D33A6"/>
    <w:p w:rsidR="005D33A6" w:rsidRPr="000A1C0E" w:rsidRDefault="005D33A6" w:rsidP="005D33A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5D33A6" w:rsidRPr="000A1C0E" w:rsidRDefault="005D33A6" w:rsidP="005D33A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12</w:t>
      </w:r>
    </w:p>
    <w:p w:rsidR="005D33A6" w:rsidRDefault="005D33A6" w:rsidP="005D33A6">
      <w:pPr>
        <w:jc w:val="both"/>
        <w:rPr>
          <w:i/>
          <w:sz w:val="22"/>
          <w:szCs w:val="22"/>
        </w:rPr>
      </w:pPr>
    </w:p>
    <w:p w:rsidR="005D33A6" w:rsidRDefault="005D33A6" w:rsidP="005D33A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5D33A6" w:rsidRDefault="005D33A6" w:rsidP="005D33A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5D33A6" w:rsidRDefault="005D33A6" w:rsidP="005D33A6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5D33A6" w:rsidRPr="00C81F26" w:rsidRDefault="005D33A6" w:rsidP="005D33A6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5D33A6" w:rsidRDefault="005D33A6" w:rsidP="005D33A6">
      <w:pPr>
        <w:jc w:val="both"/>
        <w:rPr>
          <w:b/>
          <w:sz w:val="22"/>
          <w:szCs w:val="22"/>
        </w:rPr>
      </w:pPr>
    </w:p>
    <w:p w:rsidR="005D33A6" w:rsidRDefault="005D33A6" w:rsidP="005D33A6">
      <w:pPr>
        <w:jc w:val="both"/>
        <w:rPr>
          <w:sz w:val="24"/>
          <w:szCs w:val="24"/>
        </w:rPr>
      </w:pPr>
    </w:p>
    <w:p w:rsidR="005D33A6" w:rsidRPr="00F7750D" w:rsidRDefault="005D33A6" w:rsidP="005D33A6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5D33A6" w:rsidRDefault="005D33A6" w:rsidP="005D33A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D33A6" w:rsidRPr="00E935D6" w:rsidRDefault="005D33A6" w:rsidP="005D33A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3407B" w:rsidRPr="00E935D6" w:rsidTr="00557D5E">
        <w:tc>
          <w:tcPr>
            <w:tcW w:w="9356" w:type="dxa"/>
            <w:shd w:val="clear" w:color="auto" w:fill="auto"/>
          </w:tcPr>
          <w:p w:rsidR="00E3407B" w:rsidRPr="005D33A6" w:rsidRDefault="00E3407B" w:rsidP="009E2309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D33A6">
              <w:rPr>
                <w:sz w:val="24"/>
                <w:szCs w:val="24"/>
              </w:rPr>
              <w:t xml:space="preserve">Czy Zamawiający dopuści w Pakiecie 22 pozycji </w:t>
            </w:r>
            <w:proofErr w:type="spellStart"/>
            <w:r w:rsidRPr="005D33A6">
              <w:rPr>
                <w:sz w:val="24"/>
                <w:szCs w:val="24"/>
              </w:rPr>
              <w:t>nr</w:t>
            </w:r>
            <w:proofErr w:type="spellEnd"/>
            <w:r w:rsidRPr="005D33A6">
              <w:rPr>
                <w:sz w:val="24"/>
                <w:szCs w:val="24"/>
              </w:rPr>
              <w:t xml:space="preserve">. 1 pęsetę o długości 10,5 cm, pozostałe parametry bez zmian? </w:t>
            </w:r>
          </w:p>
          <w:p w:rsidR="00E3407B" w:rsidRPr="005D33A6" w:rsidRDefault="005D33A6" w:rsidP="009E230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D33A6">
              <w:rPr>
                <w:b/>
                <w:sz w:val="24"/>
                <w:szCs w:val="24"/>
              </w:rPr>
              <w:t>Odp.:</w:t>
            </w:r>
          </w:p>
          <w:p w:rsidR="005D33A6" w:rsidRDefault="009E2309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22 poz. 1 </w:t>
            </w:r>
            <w:r w:rsidRPr="005D33A6">
              <w:rPr>
                <w:sz w:val="24"/>
                <w:szCs w:val="24"/>
              </w:rPr>
              <w:t>pęsetę o długości 10,5 cm, pozostałe parametry bez zmian</w:t>
            </w:r>
            <w:r>
              <w:rPr>
                <w:sz w:val="24"/>
                <w:szCs w:val="24"/>
              </w:rPr>
              <w:t>.</w:t>
            </w:r>
          </w:p>
          <w:p w:rsidR="009E2309" w:rsidRPr="005D33A6" w:rsidRDefault="009E2309" w:rsidP="009E230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3407B" w:rsidRPr="005D33A6" w:rsidRDefault="00E3407B" w:rsidP="009E2309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D33A6">
              <w:rPr>
                <w:sz w:val="24"/>
                <w:szCs w:val="24"/>
              </w:rPr>
              <w:t xml:space="preserve">Czy Zamawiający dopuści w Pakiecie 22 pozycji </w:t>
            </w:r>
            <w:proofErr w:type="spellStart"/>
            <w:r w:rsidRPr="005D33A6">
              <w:rPr>
                <w:sz w:val="24"/>
                <w:szCs w:val="24"/>
              </w:rPr>
              <w:t>nr</w:t>
            </w:r>
            <w:proofErr w:type="spellEnd"/>
            <w:r w:rsidRPr="005D33A6">
              <w:rPr>
                <w:sz w:val="24"/>
                <w:szCs w:val="24"/>
              </w:rPr>
              <w:t xml:space="preserve">. 3 nożyczki </w:t>
            </w:r>
            <w:proofErr w:type="spellStart"/>
            <w:r w:rsidRPr="005D33A6">
              <w:rPr>
                <w:sz w:val="24"/>
                <w:szCs w:val="24"/>
              </w:rPr>
              <w:t>Westcott</w:t>
            </w:r>
            <w:proofErr w:type="spellEnd"/>
            <w:r w:rsidRPr="005D33A6">
              <w:rPr>
                <w:sz w:val="24"/>
                <w:szCs w:val="24"/>
              </w:rPr>
              <w:t xml:space="preserve"> o długości </w:t>
            </w:r>
            <w:r w:rsidR="005D33A6">
              <w:rPr>
                <w:sz w:val="24"/>
                <w:szCs w:val="24"/>
              </w:rPr>
              <w:t xml:space="preserve">                   </w:t>
            </w:r>
            <w:r w:rsidRPr="005D33A6">
              <w:rPr>
                <w:sz w:val="24"/>
                <w:szCs w:val="24"/>
              </w:rPr>
              <w:t>11 cm, pozostałe parametry bez zmian ?</w:t>
            </w:r>
          </w:p>
          <w:p w:rsidR="005D33A6" w:rsidRPr="005D33A6" w:rsidRDefault="005D33A6" w:rsidP="009E230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D33A6">
              <w:rPr>
                <w:b/>
                <w:sz w:val="24"/>
                <w:szCs w:val="24"/>
              </w:rPr>
              <w:t>Odp.:</w:t>
            </w:r>
          </w:p>
          <w:p w:rsidR="00E3407B" w:rsidRPr="00E3407B" w:rsidRDefault="009E2309" w:rsidP="009E230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dopuszcza w Pakiecie nr 22 poz. 3 nożyczki </w:t>
            </w:r>
            <w:proofErr w:type="spellStart"/>
            <w:r>
              <w:rPr>
                <w:sz w:val="24"/>
                <w:szCs w:val="24"/>
              </w:rPr>
              <w:t>Westcott</w:t>
            </w:r>
            <w:proofErr w:type="spellEnd"/>
            <w:r>
              <w:rPr>
                <w:sz w:val="24"/>
                <w:szCs w:val="24"/>
              </w:rPr>
              <w:t xml:space="preserve"> o długości </w:t>
            </w:r>
            <w:r w:rsidRPr="005D33A6">
              <w:rPr>
                <w:sz w:val="24"/>
                <w:szCs w:val="24"/>
              </w:rPr>
              <w:t>11 cm, pozostałe parametry bez zmian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05C27" w:rsidRDefault="00005C27" w:rsidP="00005C2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05C27" w:rsidRDefault="00005C27" w:rsidP="00005C2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05C27" w:rsidRDefault="00005C27" w:rsidP="00005C2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A4572C" w:rsidRPr="003D650D" w:rsidRDefault="00A4572C" w:rsidP="00A4572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D650D">
        <w:rPr>
          <w:i/>
          <w:sz w:val="24"/>
          <w:szCs w:val="24"/>
        </w:rPr>
        <w:t>Zamawiający</w:t>
      </w:r>
    </w:p>
    <w:p w:rsidR="00A4572C" w:rsidRPr="003D650D" w:rsidRDefault="00A4572C" w:rsidP="00A4572C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A4572C" w:rsidRDefault="00A4572C" w:rsidP="00A4572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A4572C" w:rsidRPr="00272B70" w:rsidRDefault="00A4572C" w:rsidP="00A4572C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A4572C" w:rsidRPr="00E935D6" w:rsidRDefault="00A4572C" w:rsidP="00A4572C">
      <w:pPr>
        <w:jc w:val="both"/>
        <w:rPr>
          <w:rFonts w:ascii="Arial" w:hAnsi="Arial" w:cs="Arial"/>
          <w:sz w:val="22"/>
          <w:szCs w:val="22"/>
        </w:rPr>
      </w:pPr>
    </w:p>
    <w:p w:rsidR="00005C27" w:rsidRPr="00272B70" w:rsidRDefault="00005C27" w:rsidP="00005C27">
      <w:pPr>
        <w:widowControl w:val="0"/>
        <w:spacing w:line="360" w:lineRule="auto"/>
        <w:ind w:left="4956"/>
        <w:jc w:val="right"/>
        <w:rPr>
          <w:sz w:val="24"/>
          <w:szCs w:val="24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5D33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A92" w:rsidRDefault="00680A92">
      <w:r>
        <w:separator/>
      </w:r>
    </w:p>
  </w:endnote>
  <w:endnote w:type="continuationSeparator" w:id="0">
    <w:p w:rsidR="00680A92" w:rsidRDefault="00680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161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1615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1615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D2747" w:rsidRPr="00CD274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A92" w:rsidRDefault="00680A92">
      <w:r>
        <w:separator/>
      </w:r>
    </w:p>
  </w:footnote>
  <w:footnote w:type="continuationSeparator" w:id="0">
    <w:p w:rsidR="00680A92" w:rsidRDefault="00680A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07B" w:rsidRDefault="00E340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07B" w:rsidRDefault="00E340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07B" w:rsidRDefault="00E340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F763FFA"/>
    <w:multiLevelType w:val="hybridMultilevel"/>
    <w:tmpl w:val="AE9C297E"/>
    <w:lvl w:ilvl="0" w:tplc="93EA02C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07B"/>
    <w:rsid w:val="00005C27"/>
    <w:rsid w:val="00031374"/>
    <w:rsid w:val="000A1097"/>
    <w:rsid w:val="000E0719"/>
    <w:rsid w:val="000E2A8F"/>
    <w:rsid w:val="000F65A9"/>
    <w:rsid w:val="0012774F"/>
    <w:rsid w:val="00144B7A"/>
    <w:rsid w:val="00180C6E"/>
    <w:rsid w:val="0029606A"/>
    <w:rsid w:val="004848F3"/>
    <w:rsid w:val="004A75F2"/>
    <w:rsid w:val="005144A9"/>
    <w:rsid w:val="00520165"/>
    <w:rsid w:val="00552C9D"/>
    <w:rsid w:val="005B1B08"/>
    <w:rsid w:val="005D33A6"/>
    <w:rsid w:val="00632C3C"/>
    <w:rsid w:val="00662BDB"/>
    <w:rsid w:val="00680A92"/>
    <w:rsid w:val="006A5DF1"/>
    <w:rsid w:val="006B7198"/>
    <w:rsid w:val="006D4AB3"/>
    <w:rsid w:val="006F3B81"/>
    <w:rsid w:val="007807EF"/>
    <w:rsid w:val="007D7198"/>
    <w:rsid w:val="00864A4B"/>
    <w:rsid w:val="00870F9F"/>
    <w:rsid w:val="008804B6"/>
    <w:rsid w:val="00897AB0"/>
    <w:rsid w:val="008A3553"/>
    <w:rsid w:val="009E2309"/>
    <w:rsid w:val="00A16154"/>
    <w:rsid w:val="00A4572C"/>
    <w:rsid w:val="00A77EA0"/>
    <w:rsid w:val="00A905AC"/>
    <w:rsid w:val="00AF5B99"/>
    <w:rsid w:val="00BA6584"/>
    <w:rsid w:val="00BE7BFD"/>
    <w:rsid w:val="00BF6F0D"/>
    <w:rsid w:val="00C370F2"/>
    <w:rsid w:val="00C44EEC"/>
    <w:rsid w:val="00CD2747"/>
    <w:rsid w:val="00D22FFA"/>
    <w:rsid w:val="00D8461B"/>
    <w:rsid w:val="00D915F2"/>
    <w:rsid w:val="00DF32E8"/>
    <w:rsid w:val="00DF53CA"/>
    <w:rsid w:val="00E21B49"/>
    <w:rsid w:val="00E2789F"/>
    <w:rsid w:val="00E3407B"/>
    <w:rsid w:val="00E72428"/>
    <w:rsid w:val="00E74BC3"/>
    <w:rsid w:val="00E935D6"/>
    <w:rsid w:val="00EA14B3"/>
    <w:rsid w:val="00EA416E"/>
    <w:rsid w:val="00F31981"/>
    <w:rsid w:val="00FB014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2C9D"/>
  </w:style>
  <w:style w:type="paragraph" w:styleId="Nagwek1">
    <w:name w:val="heading 1"/>
    <w:basedOn w:val="Normalny"/>
    <w:next w:val="Normalny"/>
    <w:link w:val="Nagwek1Znak"/>
    <w:qFormat/>
    <w:rsid w:val="00552C9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52C9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52C9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2C9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2C9D"/>
  </w:style>
  <w:style w:type="paragraph" w:styleId="Tekstpodstawowywcity">
    <w:name w:val="Body Text Indent"/>
    <w:basedOn w:val="Normalny"/>
    <w:rsid w:val="00552C9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52C9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52C9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52C9D"/>
    <w:rPr>
      <w:sz w:val="28"/>
    </w:rPr>
  </w:style>
  <w:style w:type="paragraph" w:styleId="Tekstpodstawowywcity3">
    <w:name w:val="Body Text Indent 3"/>
    <w:basedOn w:val="Normalny"/>
    <w:rsid w:val="00552C9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D33A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D33A6"/>
  </w:style>
  <w:style w:type="character" w:customStyle="1" w:styleId="TekstpodstawowyZnak">
    <w:name w:val="Tekst podstawowy Znak"/>
    <w:basedOn w:val="Domylnaczcionkaakapitu"/>
    <w:link w:val="Tekstpodstawowy"/>
    <w:rsid w:val="00005C2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2022-08-05T12:49:00Z</cp:lastPrinted>
  <dcterms:created xsi:type="dcterms:W3CDTF">2022-08-05T12:49:00Z</dcterms:created>
  <dcterms:modified xsi:type="dcterms:W3CDTF">2022-08-05T12:49:00Z</dcterms:modified>
</cp:coreProperties>
</file>