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5B" w:rsidRPr="00F7750D" w:rsidRDefault="00C3205B" w:rsidP="00C3205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3205B" w:rsidRPr="00F7750D" w:rsidRDefault="00C3205B" w:rsidP="00C3205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3205B" w:rsidRPr="00F7750D" w:rsidRDefault="00C3205B" w:rsidP="00C3205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3205B" w:rsidRPr="00F7750D" w:rsidRDefault="00C3205B" w:rsidP="00C3205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3205B" w:rsidRPr="00F7750D" w:rsidRDefault="00C3205B" w:rsidP="00C3205B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073C07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073C07">
        <w:rPr>
          <w:sz w:val="24"/>
          <w:szCs w:val="24"/>
        </w:rPr>
        <w:t>0</w:t>
      </w:r>
      <w:r w:rsidR="00B64432">
        <w:rPr>
          <w:sz w:val="24"/>
          <w:szCs w:val="24"/>
        </w:rPr>
        <w:t>8</w:t>
      </w:r>
    </w:p>
    <w:p w:rsidR="00C3205B" w:rsidRDefault="00C3205B" w:rsidP="00C3205B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2E6E42" w:rsidRPr="002E6E42" w:rsidRDefault="002E6E42" w:rsidP="00C3205B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</w:p>
    <w:p w:rsidR="00C3205B" w:rsidRPr="00F7750D" w:rsidRDefault="00C3205B" w:rsidP="00C3205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3205B" w:rsidRPr="00F7750D" w:rsidRDefault="00C3205B" w:rsidP="00C3205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3205B" w:rsidRDefault="00C3205B" w:rsidP="00C320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3205B" w:rsidRPr="001C278E" w:rsidRDefault="00C3205B" w:rsidP="00C3205B"/>
    <w:p w:rsidR="00C3205B" w:rsidRPr="000A1C0E" w:rsidRDefault="00C3205B" w:rsidP="00C3205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3205B" w:rsidRPr="000A1C0E" w:rsidRDefault="00C3205B" w:rsidP="00C3205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13</w:t>
      </w:r>
    </w:p>
    <w:p w:rsidR="00C3205B" w:rsidRDefault="00C3205B" w:rsidP="00C3205B">
      <w:pPr>
        <w:jc w:val="both"/>
        <w:rPr>
          <w:i/>
          <w:sz w:val="22"/>
          <w:szCs w:val="22"/>
        </w:rPr>
      </w:pPr>
    </w:p>
    <w:p w:rsidR="00C3205B" w:rsidRDefault="00C3205B" w:rsidP="00C3205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3205B" w:rsidRDefault="00C3205B" w:rsidP="00C3205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3205B" w:rsidRDefault="00C3205B" w:rsidP="00C3205B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C3205B" w:rsidRPr="00C81F26" w:rsidRDefault="00C3205B" w:rsidP="00C3205B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3205B" w:rsidRDefault="00C3205B" w:rsidP="00C3205B">
      <w:pPr>
        <w:jc w:val="both"/>
        <w:rPr>
          <w:b/>
          <w:sz w:val="22"/>
          <w:szCs w:val="22"/>
        </w:rPr>
      </w:pPr>
    </w:p>
    <w:p w:rsidR="002E6E42" w:rsidRPr="002E6E42" w:rsidRDefault="002E6E42" w:rsidP="00C3205B">
      <w:pPr>
        <w:jc w:val="both"/>
        <w:rPr>
          <w:b/>
        </w:rPr>
      </w:pPr>
    </w:p>
    <w:p w:rsidR="00C3205B" w:rsidRPr="00F7750D" w:rsidRDefault="00C3205B" w:rsidP="00C3205B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3205B" w:rsidRDefault="00C3205B" w:rsidP="00C3205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3205B" w:rsidRPr="00E935D6" w:rsidTr="009843F2">
        <w:tc>
          <w:tcPr>
            <w:tcW w:w="9356" w:type="dxa"/>
            <w:shd w:val="clear" w:color="auto" w:fill="auto"/>
          </w:tcPr>
          <w:p w:rsidR="00C3205B" w:rsidRPr="00C3205B" w:rsidRDefault="00C3205B" w:rsidP="00C3205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05B">
              <w:rPr>
                <w:sz w:val="24"/>
                <w:szCs w:val="24"/>
                <w:u w:val="single"/>
              </w:rPr>
              <w:t>Pakiet 27 poz.1 i 2</w:t>
            </w:r>
          </w:p>
          <w:p w:rsidR="00C3205B" w:rsidRPr="00C3205B" w:rsidRDefault="00C3205B" w:rsidP="005A39FB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C3205B">
              <w:rPr>
                <w:sz w:val="24"/>
                <w:szCs w:val="24"/>
              </w:rPr>
              <w:t>Prosimy Zamawiającego o wyłączenie pozycji 1 i 2 do osobnego pakietu co umożliwi złożenie konkurencyjnych cenowo ofert szerszemu gronu wykonawców.</w:t>
            </w:r>
          </w:p>
          <w:p w:rsidR="00C3205B" w:rsidRPr="00C3205B" w:rsidRDefault="00C3205B" w:rsidP="005A39F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05B">
              <w:rPr>
                <w:b/>
                <w:sz w:val="24"/>
                <w:szCs w:val="24"/>
              </w:rPr>
              <w:t>Odp.:</w:t>
            </w:r>
          </w:p>
          <w:p w:rsidR="00C3205B" w:rsidRDefault="005A39FB" w:rsidP="00C3205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5A39FB" w:rsidRPr="00C3205B" w:rsidRDefault="005A39FB" w:rsidP="005A39F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3205B" w:rsidRPr="00C3205B" w:rsidRDefault="00C3205B" w:rsidP="00C3205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3205B">
              <w:rPr>
                <w:sz w:val="24"/>
                <w:szCs w:val="24"/>
                <w:u w:val="single"/>
              </w:rPr>
              <w:t xml:space="preserve">Pakiet 27 poz.6 </w:t>
            </w:r>
          </w:p>
          <w:p w:rsidR="00C3205B" w:rsidRDefault="00C3205B" w:rsidP="005A39FB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C3205B">
              <w:rPr>
                <w:sz w:val="24"/>
                <w:szCs w:val="24"/>
              </w:rPr>
              <w:t xml:space="preserve">Prosimy Zamawiającego o wyjaśnienie czy zawór ma nie wywoływać </w:t>
            </w:r>
            <w:proofErr w:type="spellStart"/>
            <w:r w:rsidRPr="00C3205B">
              <w:rPr>
                <w:sz w:val="24"/>
                <w:szCs w:val="24"/>
              </w:rPr>
              <w:t>refluksu</w:t>
            </w:r>
            <w:proofErr w:type="spellEnd"/>
            <w:r w:rsidRPr="00C3205B">
              <w:rPr>
                <w:sz w:val="24"/>
                <w:szCs w:val="24"/>
              </w:rPr>
              <w:t xml:space="preserve"> krwi do światła cewnika, czyli ma posiadać neutralne ciśnienie przy odłączaniu od zaworu końcówki </w:t>
            </w:r>
            <w:proofErr w:type="spellStart"/>
            <w:r w:rsidRPr="00C3205B">
              <w:rPr>
                <w:sz w:val="24"/>
                <w:szCs w:val="24"/>
              </w:rPr>
              <w:t>luer</w:t>
            </w:r>
            <w:proofErr w:type="spellEnd"/>
            <w:r w:rsidRPr="00C3205B">
              <w:rPr>
                <w:sz w:val="24"/>
                <w:szCs w:val="24"/>
              </w:rPr>
              <w:t xml:space="preserve">? </w:t>
            </w:r>
          </w:p>
          <w:p w:rsidR="00C3205B" w:rsidRPr="00C3205B" w:rsidRDefault="00C3205B" w:rsidP="005A39F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05B">
              <w:rPr>
                <w:b/>
                <w:sz w:val="24"/>
                <w:szCs w:val="24"/>
              </w:rPr>
              <w:t>Odp.:</w:t>
            </w:r>
          </w:p>
          <w:p w:rsidR="00C3205B" w:rsidRDefault="009A1D4F" w:rsidP="009A1D4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27 poz. 6, aby zawór </w:t>
            </w:r>
            <w:r w:rsidRPr="00C3205B">
              <w:rPr>
                <w:sz w:val="24"/>
                <w:szCs w:val="24"/>
              </w:rPr>
              <w:t>posiada</w:t>
            </w:r>
            <w:r>
              <w:rPr>
                <w:sz w:val="24"/>
                <w:szCs w:val="24"/>
              </w:rPr>
              <w:t>ł</w:t>
            </w:r>
            <w:r w:rsidRPr="00C3205B">
              <w:rPr>
                <w:sz w:val="24"/>
                <w:szCs w:val="24"/>
              </w:rPr>
              <w:t xml:space="preserve"> neutralne ciśnienie przy odłączaniu od zaworu końcówki </w:t>
            </w:r>
            <w:proofErr w:type="spellStart"/>
            <w:r w:rsidRPr="00C3205B">
              <w:rPr>
                <w:sz w:val="24"/>
                <w:szCs w:val="24"/>
              </w:rPr>
              <w:t>luer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5A39FB" w:rsidRPr="00C3205B" w:rsidRDefault="005A39FB" w:rsidP="009A1D4F">
            <w:pPr>
              <w:ind w:left="391" w:right="-74"/>
              <w:jc w:val="both"/>
              <w:rPr>
                <w:sz w:val="24"/>
                <w:szCs w:val="24"/>
              </w:rPr>
            </w:pPr>
          </w:p>
          <w:p w:rsidR="00C3205B" w:rsidRDefault="00C3205B" w:rsidP="005A39FB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C3205B">
              <w:rPr>
                <w:sz w:val="24"/>
                <w:szCs w:val="24"/>
              </w:rPr>
              <w:t>Prosimy Zamawiającego o wyjaśnienie czy zawór bezigłowy ma posiadać badania laboratoryjne lub kliniczne (dołączone do oferty) potwierdzające najmniejszy transfer bakterii do światła cewnika w porównaniu z innymi dostępnymi na rynku zaworami  wykonanymi w tec</w:t>
            </w:r>
            <w:r w:rsidR="005A39FB">
              <w:rPr>
                <w:sz w:val="24"/>
                <w:szCs w:val="24"/>
              </w:rPr>
              <w:t xml:space="preserve">hnologii pojedynczej zastawki? </w:t>
            </w:r>
            <w:r w:rsidRPr="00C3205B">
              <w:rPr>
                <w:sz w:val="24"/>
                <w:szCs w:val="24"/>
              </w:rPr>
              <w:t xml:space="preserve">Pragniemy nadmienić, iż mniej drobnoustrojów transferowanych do wnętrza zaworu i dalej  do światła cewnika, </w:t>
            </w:r>
            <w:r w:rsidR="005A39FB">
              <w:rPr>
                <w:sz w:val="24"/>
                <w:szCs w:val="24"/>
              </w:rPr>
              <w:t xml:space="preserve">                          </w:t>
            </w:r>
            <w:r w:rsidRPr="00C3205B">
              <w:rPr>
                <w:sz w:val="24"/>
                <w:szCs w:val="24"/>
              </w:rPr>
              <w:t xml:space="preserve">a w konsekwencji do organizmy pacjenta z obniżoną odpornością, tym mniejsze ryzyko zakażania </w:t>
            </w:r>
            <w:proofErr w:type="spellStart"/>
            <w:r w:rsidRPr="00C3205B">
              <w:rPr>
                <w:sz w:val="24"/>
                <w:szCs w:val="24"/>
              </w:rPr>
              <w:t>odcewnikowego</w:t>
            </w:r>
            <w:proofErr w:type="spellEnd"/>
            <w:r w:rsidRPr="00C3205B">
              <w:rPr>
                <w:sz w:val="24"/>
                <w:szCs w:val="24"/>
              </w:rPr>
              <w:t xml:space="preserve"> i możliwość dłuższego utrzymania drożnego wkłucia oraz zmniejszenie kosztów leczenia.</w:t>
            </w:r>
          </w:p>
          <w:p w:rsidR="00C3205B" w:rsidRDefault="00C3205B" w:rsidP="005A39F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3205B">
              <w:rPr>
                <w:b/>
                <w:sz w:val="24"/>
                <w:szCs w:val="24"/>
              </w:rPr>
              <w:t>Odp.:</w:t>
            </w:r>
          </w:p>
          <w:p w:rsidR="00C3205B" w:rsidRPr="00C3205B" w:rsidRDefault="00D1580B" w:rsidP="000A2370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  <w:r w:rsidRPr="00D1580B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nie precyzuje </w:t>
            </w:r>
            <w:r w:rsidR="00620A0D">
              <w:rPr>
                <w:sz w:val="24"/>
                <w:szCs w:val="24"/>
              </w:rPr>
              <w:t xml:space="preserve">wymagań w tym zakresie. </w:t>
            </w:r>
          </w:p>
        </w:tc>
      </w:tr>
    </w:tbl>
    <w:p w:rsidR="000A2370" w:rsidRDefault="000A2370" w:rsidP="00073C0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73C07" w:rsidRPr="003D650D" w:rsidRDefault="00073C07" w:rsidP="00073C0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t>Zamawiający</w:t>
      </w:r>
    </w:p>
    <w:p w:rsidR="00073C07" w:rsidRPr="003D650D" w:rsidRDefault="00073C07" w:rsidP="00073C0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73C07" w:rsidRDefault="00073C07" w:rsidP="00073C0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D6332C" w:rsidRDefault="00073C07" w:rsidP="002E6E42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D6332C" w:rsidSect="002E6E42">
      <w:footerReference w:type="even" r:id="rId7"/>
      <w:footerReference w:type="default" r:id="rId8"/>
      <w:footerReference w:type="first" r:id="rId9"/>
      <w:pgSz w:w="11906" w:h="16838" w:code="9"/>
      <w:pgMar w:top="284" w:right="1418" w:bottom="851" w:left="1418" w:header="142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199" w:rsidRDefault="00807199">
      <w:r>
        <w:separator/>
      </w:r>
    </w:p>
  </w:endnote>
  <w:endnote w:type="continuationSeparator" w:id="0">
    <w:p w:rsidR="00807199" w:rsidRDefault="00807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0B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0B1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0B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6BE7" w:rsidRPr="00936BE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199" w:rsidRDefault="00807199">
      <w:r>
        <w:separator/>
      </w:r>
    </w:p>
  </w:footnote>
  <w:footnote w:type="continuationSeparator" w:id="0">
    <w:p w:rsidR="00807199" w:rsidRDefault="00807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7B27"/>
    <w:multiLevelType w:val="hybridMultilevel"/>
    <w:tmpl w:val="85860074"/>
    <w:lvl w:ilvl="0" w:tplc="EC9EEF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F763FFA"/>
    <w:multiLevelType w:val="hybridMultilevel"/>
    <w:tmpl w:val="AE9C297E"/>
    <w:lvl w:ilvl="0" w:tplc="93EA02C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DEA"/>
    <w:rsid w:val="00031374"/>
    <w:rsid w:val="00073C07"/>
    <w:rsid w:val="000A1097"/>
    <w:rsid w:val="000A2370"/>
    <w:rsid w:val="000E2A8F"/>
    <w:rsid w:val="0012774F"/>
    <w:rsid w:val="00144B7A"/>
    <w:rsid w:val="00180C6E"/>
    <w:rsid w:val="00233D4D"/>
    <w:rsid w:val="0029606A"/>
    <w:rsid w:val="002E6E42"/>
    <w:rsid w:val="002F4590"/>
    <w:rsid w:val="0044385A"/>
    <w:rsid w:val="004848F3"/>
    <w:rsid w:val="004A75F2"/>
    <w:rsid w:val="005144A9"/>
    <w:rsid w:val="00520165"/>
    <w:rsid w:val="005A1A73"/>
    <w:rsid w:val="005A39FB"/>
    <w:rsid w:val="005B1B08"/>
    <w:rsid w:val="00620A0D"/>
    <w:rsid w:val="00632C3C"/>
    <w:rsid w:val="00662BDB"/>
    <w:rsid w:val="006A5DF1"/>
    <w:rsid w:val="006B7198"/>
    <w:rsid w:val="006D4AB3"/>
    <w:rsid w:val="006F3B81"/>
    <w:rsid w:val="00742FF5"/>
    <w:rsid w:val="007D7198"/>
    <w:rsid w:val="00807199"/>
    <w:rsid w:val="00864A4B"/>
    <w:rsid w:val="00870F9F"/>
    <w:rsid w:val="008804B6"/>
    <w:rsid w:val="00897AB0"/>
    <w:rsid w:val="008A3553"/>
    <w:rsid w:val="008B3DF0"/>
    <w:rsid w:val="009172B5"/>
    <w:rsid w:val="00936BE7"/>
    <w:rsid w:val="00960B1D"/>
    <w:rsid w:val="009A1D4F"/>
    <w:rsid w:val="009C4B45"/>
    <w:rsid w:val="00A905AC"/>
    <w:rsid w:val="00B64432"/>
    <w:rsid w:val="00BA6584"/>
    <w:rsid w:val="00BE7BFD"/>
    <w:rsid w:val="00C2731A"/>
    <w:rsid w:val="00C3205B"/>
    <w:rsid w:val="00C370F2"/>
    <w:rsid w:val="00C44EEC"/>
    <w:rsid w:val="00D1580B"/>
    <w:rsid w:val="00D22FFA"/>
    <w:rsid w:val="00D569B7"/>
    <w:rsid w:val="00D6332C"/>
    <w:rsid w:val="00D8461B"/>
    <w:rsid w:val="00D915F2"/>
    <w:rsid w:val="00DF32E8"/>
    <w:rsid w:val="00DF53CA"/>
    <w:rsid w:val="00E21B49"/>
    <w:rsid w:val="00E2789F"/>
    <w:rsid w:val="00E63DEA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2FF5"/>
  </w:style>
  <w:style w:type="paragraph" w:styleId="Nagwek1">
    <w:name w:val="heading 1"/>
    <w:basedOn w:val="Normalny"/>
    <w:next w:val="Normalny"/>
    <w:link w:val="Nagwek1Znak"/>
    <w:qFormat/>
    <w:rsid w:val="00742F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2FF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42F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2F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2FF5"/>
  </w:style>
  <w:style w:type="paragraph" w:styleId="Tekstpodstawowywcity">
    <w:name w:val="Body Text Indent"/>
    <w:basedOn w:val="Normalny"/>
    <w:rsid w:val="00742FF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42FF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42FF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42FF5"/>
    <w:rPr>
      <w:sz w:val="28"/>
    </w:rPr>
  </w:style>
  <w:style w:type="paragraph" w:styleId="Tekstpodstawowywcity3">
    <w:name w:val="Body Text Indent 3"/>
    <w:basedOn w:val="Normalny"/>
    <w:rsid w:val="00742FF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3205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3205B"/>
  </w:style>
  <w:style w:type="character" w:customStyle="1" w:styleId="TekstpodstawowyZnak">
    <w:name w:val="Tekst podstawowy Znak"/>
    <w:basedOn w:val="Domylnaczcionkaakapitu"/>
    <w:link w:val="Tekstpodstawowy"/>
    <w:rsid w:val="00C3205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2022-08-05T12:55:00Z</cp:lastPrinted>
  <dcterms:created xsi:type="dcterms:W3CDTF">2022-08-05T12:56:00Z</dcterms:created>
  <dcterms:modified xsi:type="dcterms:W3CDTF">2022-08-05T12:56:00Z</dcterms:modified>
</cp:coreProperties>
</file>