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35" w:rsidRDefault="00624140" w:rsidP="001F0D29">
      <w:pPr>
        <w:pStyle w:val="Nagwek"/>
        <w:tabs>
          <w:tab w:val="clear" w:pos="4536"/>
        </w:tabs>
        <w:rPr>
          <w:bCs/>
          <w:sz w:val="24"/>
        </w:rPr>
      </w:pPr>
      <w:r w:rsidRPr="00624140"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;mso-wrap-style:square">
            <v:imagedata r:id="rId7" o:title="logo"/>
          </v:shape>
        </w:pict>
      </w:r>
    </w:p>
    <w:p w:rsidR="0092110E" w:rsidRDefault="0092110E" w:rsidP="0092110E">
      <w:pPr>
        <w:pStyle w:val="Nagwek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F77735" w:rsidRDefault="00F77735" w:rsidP="001F0D29">
      <w:pPr>
        <w:pStyle w:val="Nagwek"/>
        <w:tabs>
          <w:tab w:val="clear" w:pos="4536"/>
        </w:tabs>
        <w:rPr>
          <w:bCs/>
          <w:sz w:val="24"/>
        </w:rPr>
      </w:pPr>
    </w:p>
    <w:p w:rsidR="001F0D29" w:rsidRPr="00577A13" w:rsidRDefault="001F0D29" w:rsidP="001F0D29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07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</w:t>
      </w:r>
      <w:r w:rsidR="0092110E">
        <w:rPr>
          <w:sz w:val="24"/>
        </w:rPr>
        <w:t>8</w:t>
      </w:r>
      <w:r w:rsidRPr="00577A13">
        <w:rPr>
          <w:sz w:val="24"/>
        </w:rPr>
        <w:t>-</w:t>
      </w:r>
      <w:r w:rsidR="0092110E">
        <w:rPr>
          <w:sz w:val="24"/>
        </w:rPr>
        <w:t>08</w:t>
      </w:r>
    </w:p>
    <w:p w:rsidR="001F0D29" w:rsidRDefault="001F0D29" w:rsidP="001F0D2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1F0D29" w:rsidRDefault="001F0D29" w:rsidP="001F0D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1F0D29" w:rsidRPr="00AA1273" w:rsidRDefault="001F0D29" w:rsidP="001F0D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1F0D29" w:rsidRPr="00AA1273" w:rsidRDefault="001F0D29" w:rsidP="001F0D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1F0D29" w:rsidRDefault="001F0D29" w:rsidP="001F0D2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F0D29" w:rsidRPr="00D91931" w:rsidRDefault="001F0D29" w:rsidP="001F0D2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F0D29" w:rsidRPr="00D91931" w:rsidRDefault="001F0D29" w:rsidP="001F0D29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1F0D29" w:rsidRPr="00D91931" w:rsidRDefault="001F0D29" w:rsidP="001F0D29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92110E">
        <w:rPr>
          <w:rFonts w:ascii="Times New Roman" w:hAnsi="Times New Roman"/>
          <w:sz w:val="28"/>
          <w:szCs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1F0D29" w:rsidRPr="00607F9B" w:rsidTr="002B2EB1">
        <w:trPr>
          <w:trHeight w:val="638"/>
        </w:trPr>
        <w:tc>
          <w:tcPr>
            <w:tcW w:w="959" w:type="dxa"/>
            <w:shd w:val="clear" w:color="auto" w:fill="auto"/>
          </w:tcPr>
          <w:p w:rsidR="001F0D29" w:rsidRPr="00607F9B" w:rsidRDefault="001F0D29" w:rsidP="002B2E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1F0D29" w:rsidRPr="00607F9B" w:rsidRDefault="001F0D29" w:rsidP="002B2EB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3D74F3">
              <w:rPr>
                <w:b/>
                <w:bCs/>
                <w:sz w:val="22"/>
                <w:szCs w:val="22"/>
              </w:rPr>
              <w:t xml:space="preserve">Zakup wyposażenia sprzętowego - platformy mikrochirurgicznej mikroskopu operacyjnego zintegrowanego z tomografem optycznym, systemem operacji </w:t>
            </w:r>
            <w:proofErr w:type="spellStart"/>
            <w:r w:rsidRPr="003D74F3">
              <w:rPr>
                <w:b/>
                <w:bCs/>
                <w:sz w:val="22"/>
                <w:szCs w:val="22"/>
              </w:rPr>
              <w:t>witreoretinalnych</w:t>
            </w:r>
            <w:proofErr w:type="spellEnd"/>
            <w:r w:rsidRPr="003D74F3">
              <w:rPr>
                <w:b/>
                <w:bCs/>
                <w:sz w:val="22"/>
                <w:szCs w:val="22"/>
              </w:rPr>
              <w:t xml:space="preserve">, systemem śledzenia ruchów gałki ocznej i wyznaczania osi cięcia dla Okręgowego Szpitala Kolejowego w Katowicach - </w:t>
            </w:r>
            <w:proofErr w:type="spellStart"/>
            <w:r w:rsidRPr="003D74F3">
              <w:rPr>
                <w:b/>
                <w:bCs/>
                <w:sz w:val="22"/>
                <w:szCs w:val="22"/>
              </w:rPr>
              <w:t>s.p.z.o.z</w:t>
            </w:r>
            <w:proofErr w:type="spellEnd"/>
            <w:r w:rsidRPr="003D74F3">
              <w:rPr>
                <w:b/>
                <w:bCs/>
                <w:sz w:val="22"/>
                <w:szCs w:val="22"/>
              </w:rPr>
              <w:t>.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07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1F0D29" w:rsidRPr="00C118AA" w:rsidRDefault="001F0D29" w:rsidP="001F0D2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1F0D29" w:rsidRPr="00C118AA" w:rsidRDefault="001F0D29" w:rsidP="001F0D2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2110E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b/>
          <w:sz w:val="24"/>
        </w:rPr>
        <w:t>-1</w:t>
      </w:r>
      <w:r w:rsidR="0092110E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92110E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1F0D29" w:rsidRPr="00C118AA" w:rsidRDefault="001F0D29" w:rsidP="001F0D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92110E"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-1</w:t>
      </w:r>
      <w:r w:rsidR="0092110E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92110E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1F0D29" w:rsidRPr="00ED6A58" w:rsidRDefault="001F0D29" w:rsidP="001F0D29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1F0D29" w:rsidRDefault="001F0D29" w:rsidP="001F0D2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1F0D29" w:rsidRDefault="001F0D29" w:rsidP="001F0D2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1F0D29" w:rsidRPr="00424B99" w:rsidRDefault="001F0D29" w:rsidP="001F0D2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224742">
        <w:rPr>
          <w:rFonts w:ascii="Times New Roman" w:hAnsi="Times New Roman" w:cs="Times New Roman"/>
          <w:i w:val="0"/>
          <w:sz w:val="24"/>
          <w:szCs w:val="24"/>
        </w:rPr>
        <w:t>16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1F0D29" w:rsidRDefault="001F0D29" w:rsidP="001F0D2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1F0D29" w:rsidRDefault="001F0D29" w:rsidP="001F0D29">
      <w:pPr>
        <w:pStyle w:val="Tekstpodstawowy"/>
        <w:jc w:val="right"/>
        <w:rPr>
          <w:i/>
          <w:sz w:val="24"/>
          <w:szCs w:val="24"/>
        </w:rPr>
      </w:pPr>
    </w:p>
    <w:p w:rsidR="001F0D29" w:rsidRPr="009C2A73" w:rsidRDefault="001F0D29" w:rsidP="001F0D29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1F0D29" w:rsidRPr="009C2A73" w:rsidRDefault="001F0D29" w:rsidP="001F0D29">
      <w:pPr>
        <w:pStyle w:val="Tekstpodstawowy"/>
        <w:jc w:val="right"/>
        <w:rPr>
          <w:i/>
          <w:sz w:val="24"/>
          <w:szCs w:val="24"/>
        </w:rPr>
      </w:pPr>
    </w:p>
    <w:p w:rsidR="001F0D29" w:rsidRPr="009C2A73" w:rsidRDefault="001F0D29" w:rsidP="0092110E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p.o. Dyrektor</w:t>
      </w:r>
      <w:r>
        <w:rPr>
          <w:i/>
          <w:sz w:val="24"/>
          <w:szCs w:val="24"/>
        </w:rPr>
        <w:t>a</w:t>
      </w:r>
    </w:p>
    <w:p w:rsidR="001F0D29" w:rsidRPr="00D91931" w:rsidRDefault="0092110E" w:rsidP="001F0D29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AF5BDC" w:rsidRDefault="00AF5BDC" w:rsidP="004F079B">
      <w:pPr>
        <w:spacing w:after="240"/>
        <w:jc w:val="right"/>
        <w:rPr>
          <w:sz w:val="22"/>
          <w:szCs w:val="22"/>
        </w:rPr>
      </w:pPr>
    </w:p>
    <w:sectPr w:rsidR="00AF5BDC" w:rsidSect="006713D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90E" w:rsidRDefault="0031790E">
      <w:r>
        <w:separator/>
      </w:r>
    </w:p>
  </w:endnote>
  <w:endnote w:type="continuationSeparator" w:id="0">
    <w:p w:rsidR="0031790E" w:rsidRDefault="00317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90E" w:rsidRDefault="0031790E">
      <w:r>
        <w:separator/>
      </w:r>
    </w:p>
  </w:footnote>
  <w:footnote w:type="continuationSeparator" w:id="0">
    <w:p w:rsidR="0031790E" w:rsidRDefault="00317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Pr="00F77735" w:rsidRDefault="00624140" w:rsidP="00F777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style="position:absolute;margin-left:8.65pt;margin-top:-35.4pt;width:440.35pt;height:8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10"/>
    <w:rsid w:val="00136AEA"/>
    <w:rsid w:val="0015679F"/>
    <w:rsid w:val="001C0165"/>
    <w:rsid w:val="001C5A4C"/>
    <w:rsid w:val="001F0D29"/>
    <w:rsid w:val="00224742"/>
    <w:rsid w:val="002F480A"/>
    <w:rsid w:val="0031790E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81C10"/>
    <w:rsid w:val="005F4BC0"/>
    <w:rsid w:val="00624140"/>
    <w:rsid w:val="006713D5"/>
    <w:rsid w:val="006A0D80"/>
    <w:rsid w:val="00727D1F"/>
    <w:rsid w:val="00787406"/>
    <w:rsid w:val="00797C4E"/>
    <w:rsid w:val="00816FE0"/>
    <w:rsid w:val="00820E2C"/>
    <w:rsid w:val="0083440A"/>
    <w:rsid w:val="008365E9"/>
    <w:rsid w:val="00901D47"/>
    <w:rsid w:val="0092110E"/>
    <w:rsid w:val="00940C54"/>
    <w:rsid w:val="00945187"/>
    <w:rsid w:val="00955CEB"/>
    <w:rsid w:val="00972F59"/>
    <w:rsid w:val="00976865"/>
    <w:rsid w:val="00AC3482"/>
    <w:rsid w:val="00AF5BDC"/>
    <w:rsid w:val="00B10D3C"/>
    <w:rsid w:val="00BD5546"/>
    <w:rsid w:val="00C25577"/>
    <w:rsid w:val="00C34578"/>
    <w:rsid w:val="00CC1A78"/>
    <w:rsid w:val="00CF0F4C"/>
    <w:rsid w:val="00D07AFF"/>
    <w:rsid w:val="00D63C6E"/>
    <w:rsid w:val="00D91931"/>
    <w:rsid w:val="00DE0599"/>
    <w:rsid w:val="00EC7BE6"/>
    <w:rsid w:val="00F16C50"/>
    <w:rsid w:val="00F32BF6"/>
    <w:rsid w:val="00F6166D"/>
    <w:rsid w:val="00F77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13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713D5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F0D2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713D5"/>
    <w:rPr>
      <w:sz w:val="28"/>
      <w:szCs w:val="20"/>
    </w:rPr>
  </w:style>
  <w:style w:type="paragraph" w:styleId="Tekstpodstawowywcity">
    <w:name w:val="Body Text Indent"/>
    <w:basedOn w:val="Normalny"/>
    <w:rsid w:val="006713D5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6713D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6713D5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6713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13D5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1F0D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1F0D29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F0D29"/>
    <w:rPr>
      <w:sz w:val="28"/>
    </w:rPr>
  </w:style>
  <w:style w:type="character" w:customStyle="1" w:styleId="NagwekZnak">
    <w:name w:val="Nagłówek Znak"/>
    <w:basedOn w:val="Domylnaczcionkaakapitu"/>
    <w:link w:val="Nagwek"/>
    <w:rsid w:val="001F0D29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F0D29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2022-08-05T13:38:00Z</cp:lastPrinted>
  <dcterms:created xsi:type="dcterms:W3CDTF">2022-08-05T13:38:00Z</dcterms:created>
  <dcterms:modified xsi:type="dcterms:W3CDTF">2022-08-05T13:38:00Z</dcterms:modified>
</cp:coreProperties>
</file>