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388" w:rsidRPr="00FB5388" w:rsidRDefault="00FB5388" w:rsidP="00FB538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2"/>
          <w:szCs w:val="22"/>
          <w:lang w:eastAsia="pl-PL"/>
        </w:rPr>
      </w:pPr>
      <w:r w:rsidRPr="00FB5388">
        <w:rPr>
          <w:rFonts w:ascii="Arial" w:hAnsi="Arial" w:cs="Arial"/>
          <w:b/>
          <w:kern w:val="36"/>
          <w:sz w:val="22"/>
          <w:szCs w:val="22"/>
          <w:lang w:eastAsia="pl-PL"/>
        </w:rPr>
        <w:t>Ogłoszenie o zmianie ogłoszenia</w:t>
      </w:r>
      <w:r w:rsidRPr="00FB5388">
        <w:rPr>
          <w:rFonts w:ascii="Arial" w:hAnsi="Arial" w:cs="Arial"/>
          <w:b/>
          <w:kern w:val="36"/>
          <w:sz w:val="22"/>
          <w:szCs w:val="22"/>
          <w:lang w:eastAsia="pl-PL"/>
        </w:rPr>
        <w:br/>
        <w:t xml:space="preserve">Zakup platformy mikrochirurgicznej mikroskopu operacyjnego dla Okręgowego Szpitala Kolejowego w Katowicach - </w:t>
      </w:r>
      <w:proofErr w:type="spellStart"/>
      <w:r w:rsidRPr="00FB5388">
        <w:rPr>
          <w:rFonts w:ascii="Arial" w:hAnsi="Arial" w:cs="Arial"/>
          <w:b/>
          <w:kern w:val="36"/>
          <w:sz w:val="22"/>
          <w:szCs w:val="22"/>
          <w:lang w:eastAsia="pl-PL"/>
        </w:rPr>
        <w:t>s.p.z.o.z</w:t>
      </w:r>
      <w:proofErr w:type="spellEnd"/>
      <w:r w:rsidRPr="00FB5388">
        <w:rPr>
          <w:rFonts w:ascii="Arial" w:hAnsi="Arial" w:cs="Arial"/>
          <w:b/>
          <w:kern w:val="36"/>
          <w:sz w:val="22"/>
          <w:szCs w:val="22"/>
          <w:lang w:eastAsia="pl-PL"/>
        </w:rPr>
        <w:t>.</w:t>
      </w:r>
    </w:p>
    <w:p w:rsidR="00FB5388" w:rsidRPr="00FB5388" w:rsidRDefault="00FB5388" w:rsidP="00FB5388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FB5388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FB5388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FB5388">
        <w:rPr>
          <w:rFonts w:ascii="Arial" w:hAnsi="Arial" w:cs="Arial"/>
          <w:sz w:val="20"/>
          <w:szCs w:val="20"/>
          <w:lang w:eastAsia="pl-PL"/>
        </w:rPr>
        <w:t>.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FB5388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FB5388" w:rsidRPr="00FB5388" w:rsidRDefault="00FB5388" w:rsidP="00FB5388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FB5388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FB5388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FB5388">
        <w:rPr>
          <w:rFonts w:ascii="Arial" w:hAnsi="Arial" w:cs="Arial"/>
          <w:sz w:val="20"/>
          <w:szCs w:val="20"/>
          <w:lang w:eastAsia="pl-PL"/>
        </w:rPr>
        <w:t>Katowice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FB5388">
        <w:rPr>
          <w:rFonts w:ascii="Arial" w:hAnsi="Arial" w:cs="Arial"/>
          <w:sz w:val="20"/>
          <w:szCs w:val="20"/>
          <w:lang w:eastAsia="pl-PL"/>
        </w:rPr>
        <w:t>40-760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FB5388">
        <w:rPr>
          <w:rFonts w:ascii="Arial" w:hAnsi="Arial" w:cs="Arial"/>
          <w:sz w:val="20"/>
          <w:szCs w:val="20"/>
          <w:lang w:eastAsia="pl-PL"/>
        </w:rPr>
        <w:t>śląskie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FB5388">
        <w:rPr>
          <w:rFonts w:ascii="Arial" w:hAnsi="Arial" w:cs="Arial"/>
          <w:sz w:val="20"/>
          <w:szCs w:val="20"/>
          <w:lang w:eastAsia="pl-PL"/>
        </w:rPr>
        <w:t>Polska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FB5388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FB5388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FB5388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FB5388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FB5388">
        <w:rPr>
          <w:rFonts w:ascii="Arial" w:hAnsi="Arial" w:cs="Arial"/>
          <w:sz w:val="20"/>
          <w:szCs w:val="20"/>
          <w:lang w:eastAsia="pl-PL"/>
        </w:rPr>
        <w:t>Zdrowie</w:t>
      </w:r>
    </w:p>
    <w:p w:rsidR="00FB5388" w:rsidRPr="00FB5388" w:rsidRDefault="00FB5388" w:rsidP="00FB5388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2.1.) Numer ogłoszenia: </w:t>
      </w:r>
      <w:r w:rsidRPr="00FB5388">
        <w:rPr>
          <w:rFonts w:ascii="Arial" w:hAnsi="Arial" w:cs="Arial"/>
          <w:sz w:val="20"/>
          <w:szCs w:val="20"/>
          <w:lang w:eastAsia="pl-PL"/>
        </w:rPr>
        <w:t>2022/BZP 00296645/01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2.2.) Data ogłoszenia: </w:t>
      </w:r>
      <w:r w:rsidRPr="00FB5388">
        <w:rPr>
          <w:rFonts w:ascii="Arial" w:hAnsi="Arial" w:cs="Arial"/>
          <w:sz w:val="20"/>
          <w:szCs w:val="20"/>
          <w:lang w:eastAsia="pl-PL"/>
        </w:rPr>
        <w:t>2022-08-08 14:16</w:t>
      </w:r>
    </w:p>
    <w:p w:rsidR="00FB5388" w:rsidRPr="00FB5388" w:rsidRDefault="00FB5388" w:rsidP="00FB5388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FB5388">
        <w:rPr>
          <w:rFonts w:ascii="Arial" w:hAnsi="Arial" w:cs="Arial"/>
          <w:sz w:val="20"/>
          <w:szCs w:val="20"/>
          <w:lang w:eastAsia="pl-PL"/>
        </w:rPr>
        <w:t>2022/BZP 00222190/01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FB5388">
        <w:rPr>
          <w:rFonts w:ascii="Arial" w:hAnsi="Arial" w:cs="Arial"/>
          <w:sz w:val="20"/>
          <w:szCs w:val="20"/>
          <w:lang w:eastAsia="pl-PL"/>
        </w:rPr>
        <w:t>01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FB5388" w:rsidRPr="00FB5388" w:rsidRDefault="00FB5388" w:rsidP="00FB5388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FB5388" w:rsidRPr="00FB5388" w:rsidRDefault="00FB5388" w:rsidP="00FB5388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FB5388" w:rsidRPr="00FB5388" w:rsidRDefault="00FB5388" w:rsidP="00FB5388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Przed zmianą:</w:t>
      </w:r>
      <w:r w:rsidRPr="00FB5388">
        <w:rPr>
          <w:rFonts w:ascii="Arial" w:hAnsi="Arial" w:cs="Arial"/>
          <w:sz w:val="20"/>
          <w:szCs w:val="20"/>
          <w:lang w:eastAsia="pl-PL"/>
        </w:rPr>
        <w:br/>
        <w:t>2022-08-11 10:00</w:t>
      </w:r>
    </w:p>
    <w:p w:rsidR="00FB5388" w:rsidRPr="00FB5388" w:rsidRDefault="00FB5388" w:rsidP="00FB5388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Po zmianie:</w:t>
      </w:r>
      <w:r w:rsidRPr="00FB5388">
        <w:rPr>
          <w:rFonts w:ascii="Arial" w:hAnsi="Arial" w:cs="Arial"/>
          <w:sz w:val="20"/>
          <w:szCs w:val="20"/>
          <w:lang w:eastAsia="pl-PL"/>
        </w:rPr>
        <w:br/>
        <w:t>2022-08-18 10:00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lastRenderedPageBreak/>
        <w:t>3.4.1.) Opis zmiany, w tym tekst, który należy dodać lub zmienić:</w:t>
      </w:r>
    </w:p>
    <w:p w:rsidR="00FB5388" w:rsidRPr="00FB5388" w:rsidRDefault="00FB5388" w:rsidP="00FB5388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8.3. Termin otwarcia ofert</w:t>
      </w:r>
    </w:p>
    <w:p w:rsidR="00FB5388" w:rsidRPr="00FB5388" w:rsidRDefault="00FB5388" w:rsidP="00FB5388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Przed zmianą:</w:t>
      </w:r>
      <w:r w:rsidRPr="00FB5388">
        <w:rPr>
          <w:rFonts w:ascii="Arial" w:hAnsi="Arial" w:cs="Arial"/>
          <w:sz w:val="20"/>
          <w:szCs w:val="20"/>
          <w:lang w:eastAsia="pl-PL"/>
        </w:rPr>
        <w:br/>
        <w:t>2022-08-11 10:15</w:t>
      </w:r>
    </w:p>
    <w:p w:rsidR="00FB5388" w:rsidRPr="00FB5388" w:rsidRDefault="00FB5388" w:rsidP="00FB5388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Po zmianie:</w:t>
      </w:r>
      <w:r w:rsidRPr="00FB5388">
        <w:rPr>
          <w:rFonts w:ascii="Arial" w:hAnsi="Arial" w:cs="Arial"/>
          <w:sz w:val="20"/>
          <w:szCs w:val="20"/>
          <w:lang w:eastAsia="pl-PL"/>
        </w:rPr>
        <w:br/>
        <w:t>2022-08-18 10:15</w:t>
      </w:r>
    </w:p>
    <w:p w:rsidR="00FB5388" w:rsidRPr="00FB5388" w:rsidRDefault="00FB5388" w:rsidP="00FB5388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88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FB5388" w:rsidRPr="00FB5388" w:rsidRDefault="00FB5388" w:rsidP="00FB5388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FB5388" w:rsidRPr="00FB5388" w:rsidRDefault="00FB5388" w:rsidP="00FB5388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Przed zmianą:</w:t>
      </w:r>
      <w:r w:rsidRPr="00FB5388">
        <w:rPr>
          <w:rFonts w:ascii="Arial" w:hAnsi="Arial" w:cs="Arial"/>
          <w:sz w:val="20"/>
          <w:szCs w:val="20"/>
          <w:lang w:eastAsia="pl-PL"/>
        </w:rPr>
        <w:br/>
        <w:t>2022-09-09</w:t>
      </w:r>
    </w:p>
    <w:p w:rsidR="00FB5388" w:rsidRPr="00FB5388" w:rsidRDefault="00FB5388" w:rsidP="00FB5388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B5388">
        <w:rPr>
          <w:rFonts w:ascii="Arial" w:hAnsi="Arial" w:cs="Arial"/>
          <w:sz w:val="20"/>
          <w:szCs w:val="20"/>
          <w:lang w:eastAsia="pl-PL"/>
        </w:rPr>
        <w:t>Po zmianie:</w:t>
      </w:r>
      <w:r w:rsidRPr="00FB5388">
        <w:rPr>
          <w:rFonts w:ascii="Arial" w:hAnsi="Arial" w:cs="Arial"/>
          <w:sz w:val="20"/>
          <w:szCs w:val="20"/>
          <w:lang w:eastAsia="pl-PL"/>
        </w:rPr>
        <w:br/>
        <w:t>2022-09-16</w:t>
      </w:r>
    </w:p>
    <w:p w:rsidR="006C4A06" w:rsidRPr="00FB5388" w:rsidRDefault="006C4A06" w:rsidP="006B7471">
      <w:pPr>
        <w:rPr>
          <w:sz w:val="20"/>
          <w:szCs w:val="20"/>
        </w:rPr>
      </w:pPr>
    </w:p>
    <w:sectPr w:rsidR="006C4A06" w:rsidRPr="00FB5388" w:rsidSect="00FB5388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567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CA5" w:rsidRDefault="009D4CA5">
      <w:r>
        <w:separator/>
      </w:r>
    </w:p>
  </w:endnote>
  <w:endnote w:type="continuationSeparator" w:id="0">
    <w:p w:rsidR="009D4CA5" w:rsidRDefault="009D4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C36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C36A2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FB5388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C36A2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FB5388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CA5" w:rsidRDefault="009D4CA5">
      <w:r>
        <w:separator/>
      </w:r>
    </w:p>
  </w:footnote>
  <w:footnote w:type="continuationSeparator" w:id="0">
    <w:p w:rsidR="009D4CA5" w:rsidRDefault="009D4C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CC1" w:rsidRPr="00FB5388" w:rsidRDefault="00FB5388">
    <w:pPr>
      <w:pStyle w:val="Nagwek"/>
      <w:rPr>
        <w:rFonts w:ascii="Arial" w:hAnsi="Arial" w:cs="Arial"/>
        <w:sz w:val="20"/>
        <w:szCs w:val="20"/>
      </w:rPr>
    </w:pPr>
    <w:r w:rsidRPr="00FB5388">
      <w:rPr>
        <w:rFonts w:ascii="Arial" w:hAnsi="Arial" w:cs="Arial"/>
        <w:sz w:val="20"/>
        <w:szCs w:val="20"/>
      </w:rPr>
      <w:t>Ogłoszenie nr 2022/BZP 00296645/01</w:t>
    </w:r>
    <w:r>
      <w:rPr>
        <w:rFonts w:ascii="Arial" w:hAnsi="Arial" w:cs="Arial"/>
        <w:sz w:val="20"/>
        <w:szCs w:val="20"/>
      </w:rPr>
      <w:t xml:space="preserve"> z dnia 2022-08-08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CC1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B7471"/>
    <w:rsid w:val="006C36A2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9D4CA5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CC1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B5388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FB53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FB5388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B5388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FB5388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FB5388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FB5388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FB5388"/>
  </w:style>
  <w:style w:type="paragraph" w:styleId="NormalnyWeb">
    <w:name w:val="Normal (Web)"/>
    <w:basedOn w:val="Normalny"/>
    <w:uiPriority w:val="99"/>
    <w:unhideWhenUsed/>
    <w:rsid w:val="00FB5388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2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990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88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10335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21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55118B2-8132-4048-80FB-4946D9CCD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2022-08-08T12:44:00Z</dcterms:created>
  <dcterms:modified xsi:type="dcterms:W3CDTF">2022-08-08T12:44:00Z</dcterms:modified>
</cp:coreProperties>
</file>