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2F5" w:rsidRPr="00BB41D0" w:rsidRDefault="00FE02F5" w:rsidP="00FE02F5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FE02F5" w:rsidRPr="00BB41D0" w:rsidRDefault="00FE02F5" w:rsidP="00FE02F5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FE02F5" w:rsidRPr="00BB41D0" w:rsidRDefault="00FE02F5" w:rsidP="00FE02F5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FE02F5" w:rsidRPr="00BB41D0" w:rsidRDefault="00FE02F5" w:rsidP="00FE02F5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8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11</w:t>
      </w:r>
    </w:p>
    <w:p w:rsidR="00FE02F5" w:rsidRPr="003F69B9" w:rsidRDefault="00FE02F5" w:rsidP="00FE02F5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09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FE02F5" w:rsidRDefault="00FE02F5" w:rsidP="00FE02F5">
      <w:pPr>
        <w:jc w:val="right"/>
        <w:rPr>
          <w:sz w:val="22"/>
          <w:szCs w:val="22"/>
        </w:rPr>
      </w:pPr>
    </w:p>
    <w:p w:rsidR="00FE02F5" w:rsidRPr="00BB18D2" w:rsidRDefault="00FE02F5" w:rsidP="00FE02F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FE02F5" w:rsidRDefault="00FE02F5" w:rsidP="00FE02F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E02F5" w:rsidRPr="00A80738" w:rsidRDefault="00FE02F5" w:rsidP="00FE02F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E02F5" w:rsidRPr="00BB18D2" w:rsidRDefault="00FE02F5" w:rsidP="00FE02F5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FE02F5" w:rsidRPr="003E03F1" w:rsidRDefault="00FE02F5" w:rsidP="00FE02F5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FE02F5" w:rsidRDefault="00FE02F5" w:rsidP="00FE02F5">
      <w:pPr>
        <w:jc w:val="both"/>
        <w:rPr>
          <w:bCs/>
          <w:i/>
          <w:sz w:val="24"/>
          <w:szCs w:val="24"/>
        </w:rPr>
      </w:pPr>
    </w:p>
    <w:p w:rsidR="00FE02F5" w:rsidRPr="003F69B9" w:rsidRDefault="00FE02F5" w:rsidP="00FE02F5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FE02F5" w:rsidRPr="003F69B9" w:rsidRDefault="00FE02F5" w:rsidP="00FE02F5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FE02F5" w:rsidRDefault="00FE02F5" w:rsidP="00FE02F5">
      <w:pPr>
        <w:pStyle w:val="Tekstpodstawowywcity"/>
        <w:ind w:firstLine="0"/>
        <w:jc w:val="center"/>
        <w:rPr>
          <w:b/>
          <w:szCs w:val="24"/>
        </w:rPr>
      </w:pPr>
    </w:p>
    <w:p w:rsidR="00FE02F5" w:rsidRDefault="00FE02F5" w:rsidP="00FE02F5">
      <w:pPr>
        <w:pStyle w:val="Tekstpodstawowywcity"/>
        <w:ind w:firstLine="0"/>
        <w:jc w:val="center"/>
        <w:rPr>
          <w:b/>
          <w:szCs w:val="24"/>
        </w:rPr>
      </w:pPr>
      <w:r w:rsidRPr="006650F2">
        <w:rPr>
          <w:b/>
          <w:szCs w:val="24"/>
        </w:rPr>
        <w:t xml:space="preserve">Dostawa </w:t>
      </w:r>
      <w:r>
        <w:rPr>
          <w:b/>
          <w:szCs w:val="24"/>
        </w:rPr>
        <w:t xml:space="preserve">jednorazowych oraz wielorazowych narzędzi </w:t>
      </w:r>
    </w:p>
    <w:p w:rsidR="00FE02F5" w:rsidRDefault="00FE02F5" w:rsidP="00FE02F5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do zabiegów okulistycznych oraz pozostałych wyrobów medycznych </w:t>
      </w:r>
    </w:p>
    <w:p w:rsidR="00FE02F5" w:rsidRPr="006650F2" w:rsidRDefault="00FE02F5" w:rsidP="00FE02F5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AZP/09/P/2022</w:t>
      </w:r>
    </w:p>
    <w:p w:rsidR="00FE02F5" w:rsidRPr="003E03F1" w:rsidRDefault="00FE02F5" w:rsidP="00FE02F5">
      <w:pPr>
        <w:jc w:val="both"/>
        <w:rPr>
          <w:sz w:val="18"/>
          <w:szCs w:val="18"/>
        </w:rPr>
      </w:pPr>
    </w:p>
    <w:p w:rsidR="00FE02F5" w:rsidRDefault="00FE02F5" w:rsidP="00FE02F5">
      <w:pPr>
        <w:jc w:val="both"/>
        <w:rPr>
          <w:sz w:val="22"/>
          <w:szCs w:val="22"/>
        </w:rPr>
      </w:pPr>
    </w:p>
    <w:p w:rsidR="00FE02F5" w:rsidRPr="00BB41D0" w:rsidRDefault="00FE02F5" w:rsidP="00FE02F5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FE02F5" w:rsidRPr="00BB41D0" w:rsidRDefault="00FE02F5" w:rsidP="00FE02F5">
      <w:pPr>
        <w:jc w:val="both"/>
        <w:rPr>
          <w:sz w:val="24"/>
          <w:szCs w:val="24"/>
        </w:rPr>
      </w:pPr>
    </w:p>
    <w:p w:rsidR="00FE02F5" w:rsidRPr="00BB41D0" w:rsidRDefault="00FE02F5" w:rsidP="00FE02F5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10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972123">
        <w:tc>
          <w:tcPr>
            <w:tcW w:w="993" w:type="dxa"/>
            <w:shd w:val="clear" w:color="auto" w:fill="auto"/>
            <w:vAlign w:val="center"/>
          </w:tcPr>
          <w:p w:rsidR="006B27ED" w:rsidRPr="00FE02F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E02F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Nr</w:t>
            </w:r>
            <w:r w:rsidR="00C82837" w:rsidRPr="00FE02F5"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FE02F5" w:rsidRDefault="006B27ED" w:rsidP="00FE02F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Nazwa i adres </w:t>
            </w:r>
            <w:r w:rsidR="00FE02F5">
              <w:rPr>
                <w:sz w:val="22"/>
                <w:szCs w:val="22"/>
              </w:rPr>
              <w:t>W</w:t>
            </w:r>
            <w:r w:rsidRPr="00FE02F5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FE02F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Cena oferty</w:t>
            </w:r>
            <w:r w:rsidR="00FE02F5">
              <w:rPr>
                <w:sz w:val="22"/>
                <w:szCs w:val="22"/>
              </w:rPr>
              <w:t xml:space="preserve"> brutto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EDIRO Edward i Robert Łukaszewicz Sp</w:t>
            </w:r>
            <w:r w:rsidR="00972123">
              <w:rPr>
                <w:sz w:val="22"/>
                <w:szCs w:val="22"/>
              </w:rPr>
              <w:t>. J.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ul. Lazurowa 185/3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01-476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14 580.00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InView</w:t>
            </w:r>
            <w:proofErr w:type="spellEnd"/>
            <w:r w:rsidRPr="00FE02F5">
              <w:rPr>
                <w:sz w:val="22"/>
                <w:szCs w:val="22"/>
              </w:rPr>
              <w:t xml:space="preserve"> </w:t>
            </w:r>
            <w:proofErr w:type="spellStart"/>
            <w:r w:rsidRPr="00FE02F5">
              <w:rPr>
                <w:sz w:val="22"/>
                <w:szCs w:val="22"/>
              </w:rPr>
              <w:t>Medical</w:t>
            </w:r>
            <w:proofErr w:type="spellEnd"/>
            <w:r w:rsidRPr="00FE02F5">
              <w:rPr>
                <w:sz w:val="22"/>
                <w:szCs w:val="22"/>
              </w:rPr>
              <w:t xml:space="preserve"> </w:t>
            </w:r>
            <w:r w:rsidR="00972123">
              <w:rPr>
                <w:sz w:val="22"/>
                <w:szCs w:val="22"/>
              </w:rPr>
              <w:t xml:space="preserve">– </w:t>
            </w:r>
            <w:proofErr w:type="spellStart"/>
            <w:r w:rsidR="00972123">
              <w:rPr>
                <w:sz w:val="22"/>
                <w:szCs w:val="22"/>
              </w:rPr>
              <w:t>Mercik</w:t>
            </w:r>
            <w:proofErr w:type="spellEnd"/>
            <w:r w:rsidR="00972123">
              <w:rPr>
                <w:sz w:val="22"/>
                <w:szCs w:val="22"/>
              </w:rPr>
              <w:t xml:space="preserve">, </w:t>
            </w:r>
            <w:proofErr w:type="spellStart"/>
            <w:r w:rsidR="00972123">
              <w:rPr>
                <w:sz w:val="22"/>
                <w:szCs w:val="22"/>
              </w:rPr>
              <w:t>Mercik</w:t>
            </w:r>
            <w:proofErr w:type="spellEnd"/>
            <w:r w:rsidR="00972123">
              <w:rPr>
                <w:sz w:val="22"/>
                <w:szCs w:val="22"/>
              </w:rPr>
              <w:t xml:space="preserve"> Sp. J</w:t>
            </w:r>
            <w:r w:rsidRPr="00FE02F5">
              <w:rPr>
                <w:sz w:val="22"/>
                <w:szCs w:val="22"/>
              </w:rPr>
              <w:t>.</w:t>
            </w:r>
          </w:p>
          <w:p w:rsidR="00EE738E" w:rsidRPr="00FE02F5" w:rsidRDefault="00972123" w:rsidP="00B333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Plac </w:t>
            </w:r>
            <w:r w:rsidR="00EE738E" w:rsidRPr="00FE02F5">
              <w:rPr>
                <w:sz w:val="22"/>
                <w:szCs w:val="22"/>
              </w:rPr>
              <w:t xml:space="preserve">Powstańców Śl. 17a/222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53-329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8 000.00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BELAMED Sp.</w:t>
            </w:r>
            <w:r w:rsidR="00972123"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Okoniowa</w:t>
            </w:r>
            <w:proofErr w:type="spellEnd"/>
            <w:r w:rsidRPr="00FE02F5">
              <w:rPr>
                <w:sz w:val="22"/>
                <w:szCs w:val="22"/>
              </w:rPr>
              <w:t xml:space="preserve"> 9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40-748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52 056.00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BELAMED Sp.</w:t>
            </w:r>
            <w:r w:rsidR="00972123"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Okoniowa</w:t>
            </w:r>
            <w:proofErr w:type="spellEnd"/>
            <w:r w:rsidRPr="00FE02F5">
              <w:rPr>
                <w:sz w:val="22"/>
                <w:szCs w:val="22"/>
              </w:rPr>
              <w:t xml:space="preserve"> 9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40-748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17 604.00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28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INTERGOS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Legionów 55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11 030.64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Inov8 I. Żebrowska Sp. K.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Mińska 48/1U </w:t>
            </w:r>
          </w:p>
          <w:p w:rsidR="00EE738E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03-808 Warszawa</w:t>
            </w:r>
          </w:p>
          <w:p w:rsidR="00FE02F5" w:rsidRPr="00FE02F5" w:rsidRDefault="00FE02F5" w:rsidP="00B33301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150 228.00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Inov8 I. Żebrowska Sp. K.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Mińska 48/1U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7 173.36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Inov8 I. Żebrowska Sp. K.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Mińska 48/1U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13 500.00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B</w:t>
            </w:r>
            <w:r w:rsidR="004449EC">
              <w:rPr>
                <w:sz w:val="22"/>
                <w:szCs w:val="22"/>
              </w:rPr>
              <w:t>AUSCH</w:t>
            </w:r>
            <w:r w:rsidRPr="00FE02F5">
              <w:rPr>
                <w:sz w:val="22"/>
                <w:szCs w:val="22"/>
              </w:rPr>
              <w:t xml:space="preserve"> &amp; L</w:t>
            </w:r>
            <w:r w:rsidR="004449EC">
              <w:rPr>
                <w:sz w:val="22"/>
                <w:szCs w:val="22"/>
              </w:rPr>
              <w:t>OMB</w:t>
            </w:r>
            <w:r w:rsidRPr="00FE02F5">
              <w:rPr>
                <w:sz w:val="22"/>
                <w:szCs w:val="22"/>
              </w:rPr>
              <w:t xml:space="preserve"> Poland Sp. z o.o.</w:t>
            </w:r>
          </w:p>
          <w:p w:rsidR="00EE738E" w:rsidRPr="00FE02F5" w:rsidRDefault="004449EC" w:rsidP="00B333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Jana Chrystiana Szucha 13/15</w:t>
            </w:r>
          </w:p>
          <w:p w:rsidR="00EE738E" w:rsidRPr="00FE02F5" w:rsidRDefault="00EE738E" w:rsidP="004449EC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</w:t>
            </w:r>
            <w:r w:rsidR="004449EC">
              <w:rPr>
                <w:sz w:val="22"/>
                <w:szCs w:val="22"/>
              </w:rPr>
              <w:t>0</w:t>
            </w:r>
            <w:r w:rsidRPr="00FE02F5">
              <w:rPr>
                <w:sz w:val="22"/>
                <w:szCs w:val="22"/>
              </w:rPr>
              <w:t>-</w:t>
            </w:r>
            <w:r w:rsidR="004449EC">
              <w:rPr>
                <w:sz w:val="22"/>
                <w:szCs w:val="22"/>
              </w:rPr>
              <w:t>580</w:t>
            </w:r>
            <w:r w:rsidRPr="00FE02F5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4 570.02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AUSCH</w:t>
            </w:r>
            <w:r w:rsidRPr="00FE02F5">
              <w:rPr>
                <w:sz w:val="22"/>
                <w:szCs w:val="22"/>
              </w:rPr>
              <w:t xml:space="preserve"> &amp; L</w:t>
            </w:r>
            <w:r>
              <w:rPr>
                <w:sz w:val="22"/>
                <w:szCs w:val="22"/>
              </w:rPr>
              <w:t>OMB</w:t>
            </w:r>
            <w:r w:rsidRPr="00FE02F5">
              <w:rPr>
                <w:sz w:val="22"/>
                <w:szCs w:val="22"/>
              </w:rPr>
              <w:t xml:space="preserve"> Poland Sp.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Aleja Jana Chrystiana Szucha 13/15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FE02F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580</w:t>
            </w:r>
            <w:r w:rsidRPr="00FE02F5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114 112.80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ZARYS International Group Sp. z o.o. Sp. K.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Pod Borem 18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22 579.56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ZARYS International Group Sp. z o.o. Sp. K.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Pod Borem 18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10 401.48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28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ZARYS International Group Sp. z o.o. Sp. K.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Pod Borem 18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11 227.13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 w:rsidR="00925480">
              <w:rPr>
                <w:sz w:val="22"/>
                <w:szCs w:val="22"/>
              </w:rPr>
              <w:t xml:space="preserve">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64 899.96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5 702.34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11 178.00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11 793.60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99 999.90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11 179.99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23</w:t>
            </w:r>
          </w:p>
        </w:tc>
        <w:tc>
          <w:tcPr>
            <w:tcW w:w="4394" w:type="dxa"/>
            <w:shd w:val="clear" w:color="auto" w:fill="auto"/>
          </w:tcPr>
          <w:p w:rsidR="00925480" w:rsidRPr="00FE02F5" w:rsidRDefault="00925480" w:rsidP="00925480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MDT Sp.</w:t>
            </w:r>
            <w:r>
              <w:rPr>
                <w:sz w:val="22"/>
                <w:szCs w:val="22"/>
              </w:rPr>
              <w:t xml:space="preserve"> z o.o.</w:t>
            </w:r>
          </w:p>
          <w:p w:rsidR="00925480" w:rsidRPr="00FE02F5" w:rsidRDefault="00925480" w:rsidP="00925480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Skośna 12A </w:t>
            </w:r>
          </w:p>
          <w:p w:rsidR="00EE738E" w:rsidRPr="00FE02F5" w:rsidRDefault="00925480" w:rsidP="00925480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30-383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2 906.22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0115AE" w:rsidRDefault="000115AE" w:rsidP="000115AE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0115AE" w:rsidRDefault="000115AE" w:rsidP="000115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0115AE" w:rsidRDefault="000115AE" w:rsidP="000115A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Czeladź,</w:t>
            </w:r>
          </w:p>
          <w:p w:rsidR="000115AE" w:rsidRDefault="000115AE" w:rsidP="000115AE">
            <w:pPr>
              <w:spacing w:before="80"/>
              <w:rPr>
                <w:sz w:val="22"/>
                <w:szCs w:val="22"/>
              </w:rPr>
            </w:pPr>
          </w:p>
          <w:p w:rsidR="000115AE" w:rsidRPr="00BD50A7" w:rsidRDefault="000115AE" w:rsidP="000115AE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lastRenderedPageBreak/>
              <w:t>Toruńskie Zakłady Materiałów Opatrunkowych S.A.</w:t>
            </w:r>
          </w:p>
          <w:p w:rsidR="00EE738E" w:rsidRPr="00FE02F5" w:rsidRDefault="000115AE" w:rsidP="000115AE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lastRenderedPageBreak/>
              <w:t>33 210.00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BECTON DICKINSON POLSKA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Osmańska 14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32 281.20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10 903.68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148 975.20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14 418.00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1 347.84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55 674.00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17 366.40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7 642.08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22 879.80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19 109.52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22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15 884.64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23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FE02F5">
              <w:rPr>
                <w:sz w:val="22"/>
                <w:szCs w:val="22"/>
              </w:rPr>
              <w:t>ABJ-VISION</w:t>
            </w:r>
            <w:proofErr w:type="spellEnd"/>
            <w:r w:rsidRPr="00FE02F5">
              <w:rPr>
                <w:sz w:val="22"/>
                <w:szCs w:val="22"/>
              </w:rPr>
              <w:t xml:space="preserve"> Sp. z o.o.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Główna 76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4 156.92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CONSULTRONIX S.A.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Przemysłowa 17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156 813.84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CONSULTRONIX S.A.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Przemysłowa 17 </w:t>
            </w:r>
          </w:p>
          <w:p w:rsidR="00EE738E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32-083 Balice</w:t>
            </w:r>
          </w:p>
          <w:p w:rsidR="000115AE" w:rsidRPr="00FE02F5" w:rsidRDefault="000115AE" w:rsidP="00B33301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38 232.00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POLYMED POLSKA Sp. z o. 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Warszawska 320A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6 491.56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POLYMED POLSKA Sp. z o. 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Warszawska 320A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29 970.00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POLYMED POLSKA Sp. z o. 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Warszawska 320A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13 284.00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POLYMED POLSKA Sp. z o. o.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Warszawska 320A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604.80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EE738E" w:rsidRPr="00FE02F5" w:rsidRDefault="00EE738E" w:rsidP="00B33301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J.</w:t>
            </w:r>
            <w:r w:rsidR="000115AE">
              <w:rPr>
                <w:sz w:val="22"/>
                <w:szCs w:val="22"/>
              </w:rPr>
              <w:t xml:space="preserve"> </w:t>
            </w:r>
            <w:proofErr w:type="spellStart"/>
            <w:r w:rsidRPr="00FE02F5">
              <w:rPr>
                <w:sz w:val="22"/>
                <w:szCs w:val="22"/>
              </w:rPr>
              <w:t>Chodacki</w:t>
            </w:r>
            <w:proofErr w:type="spellEnd"/>
            <w:r w:rsidRPr="00FE02F5">
              <w:rPr>
                <w:sz w:val="22"/>
                <w:szCs w:val="22"/>
              </w:rPr>
              <w:t>,</w:t>
            </w:r>
            <w:r w:rsidR="000115AE"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A.</w:t>
            </w:r>
            <w:r w:rsidR="000115AE"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 xml:space="preserve">Misztal </w:t>
            </w:r>
            <w:r w:rsidR="000115AE">
              <w:rPr>
                <w:sz w:val="22"/>
                <w:szCs w:val="22"/>
              </w:rPr>
              <w:t>MEDICA</w:t>
            </w:r>
            <w:r w:rsidRPr="00FE02F5">
              <w:rPr>
                <w:sz w:val="22"/>
                <w:szCs w:val="22"/>
              </w:rPr>
              <w:t xml:space="preserve"> Sp</w:t>
            </w:r>
            <w:r w:rsidR="000115AE">
              <w:rPr>
                <w:sz w:val="22"/>
                <w:szCs w:val="22"/>
              </w:rPr>
              <w:t>.</w:t>
            </w:r>
            <w:r w:rsidRPr="00FE02F5">
              <w:rPr>
                <w:sz w:val="22"/>
                <w:szCs w:val="22"/>
              </w:rPr>
              <w:t xml:space="preserve"> J</w:t>
            </w:r>
            <w:r w:rsidR="000115AE">
              <w:rPr>
                <w:sz w:val="22"/>
                <w:szCs w:val="22"/>
              </w:rPr>
              <w:t>.</w:t>
            </w:r>
          </w:p>
          <w:p w:rsidR="00EE738E" w:rsidRPr="00FE02F5" w:rsidRDefault="00EE738E" w:rsidP="00B33301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Przemysłowa 4a </w:t>
            </w:r>
          </w:p>
          <w:p w:rsidR="00EE738E" w:rsidRPr="00FE02F5" w:rsidRDefault="00EE738E" w:rsidP="00B33301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1 782.00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7120C4" w:rsidRPr="00FE02F5" w:rsidRDefault="007120C4" w:rsidP="007120C4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E02F5">
              <w:rPr>
                <w:sz w:val="22"/>
                <w:szCs w:val="22"/>
              </w:rPr>
              <w:t>Chodacki</w:t>
            </w:r>
            <w:proofErr w:type="spellEnd"/>
            <w:r w:rsidRPr="00FE02F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 xml:space="preserve">Misztal </w:t>
            </w:r>
            <w:r>
              <w:rPr>
                <w:sz w:val="22"/>
                <w:szCs w:val="22"/>
              </w:rPr>
              <w:t>MEDICA</w:t>
            </w:r>
            <w:r w:rsidRPr="00FE02F5">
              <w:rPr>
                <w:sz w:val="22"/>
                <w:szCs w:val="22"/>
              </w:rPr>
              <w:t xml:space="preserve"> Sp</w:t>
            </w:r>
            <w:r>
              <w:rPr>
                <w:sz w:val="22"/>
                <w:szCs w:val="22"/>
              </w:rPr>
              <w:t>.</w:t>
            </w:r>
            <w:r w:rsidRPr="00FE02F5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7120C4" w:rsidRPr="00FE02F5" w:rsidRDefault="007120C4" w:rsidP="007120C4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Przemysłowa 4a </w:t>
            </w:r>
          </w:p>
          <w:p w:rsidR="00EE738E" w:rsidRPr="00FE02F5" w:rsidRDefault="007120C4" w:rsidP="007120C4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42 698.88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7120C4" w:rsidRPr="00FE02F5" w:rsidRDefault="007120C4" w:rsidP="007120C4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E02F5">
              <w:rPr>
                <w:sz w:val="22"/>
                <w:szCs w:val="22"/>
              </w:rPr>
              <w:t>Chodacki</w:t>
            </w:r>
            <w:proofErr w:type="spellEnd"/>
            <w:r w:rsidRPr="00FE02F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 xml:space="preserve">Misztal </w:t>
            </w:r>
            <w:r>
              <w:rPr>
                <w:sz w:val="22"/>
                <w:szCs w:val="22"/>
              </w:rPr>
              <w:t>MEDICA</w:t>
            </w:r>
            <w:r w:rsidRPr="00FE02F5">
              <w:rPr>
                <w:sz w:val="22"/>
                <w:szCs w:val="22"/>
              </w:rPr>
              <w:t xml:space="preserve"> Sp</w:t>
            </w:r>
            <w:r>
              <w:rPr>
                <w:sz w:val="22"/>
                <w:szCs w:val="22"/>
              </w:rPr>
              <w:t>.</w:t>
            </w:r>
            <w:r w:rsidRPr="00FE02F5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7120C4" w:rsidRPr="00FE02F5" w:rsidRDefault="007120C4" w:rsidP="007120C4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Przemysłowa 4a </w:t>
            </w:r>
          </w:p>
          <w:p w:rsidR="00EE738E" w:rsidRPr="00FE02F5" w:rsidRDefault="007120C4" w:rsidP="007120C4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22 349.76 zł</w:t>
            </w:r>
          </w:p>
        </w:tc>
      </w:tr>
      <w:tr w:rsidR="00EE738E" w:rsidRPr="00BB547B" w:rsidTr="00972123">
        <w:tc>
          <w:tcPr>
            <w:tcW w:w="993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7120C4" w:rsidRPr="00FE02F5" w:rsidRDefault="007120C4" w:rsidP="007120C4">
            <w:pPr>
              <w:spacing w:before="80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E02F5">
              <w:rPr>
                <w:sz w:val="22"/>
                <w:szCs w:val="22"/>
              </w:rPr>
              <w:t>Chodacki</w:t>
            </w:r>
            <w:proofErr w:type="spellEnd"/>
            <w:r w:rsidRPr="00FE02F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FE02F5">
              <w:rPr>
                <w:sz w:val="22"/>
                <w:szCs w:val="22"/>
              </w:rPr>
              <w:t xml:space="preserve">Misztal </w:t>
            </w:r>
            <w:r>
              <w:rPr>
                <w:sz w:val="22"/>
                <w:szCs w:val="22"/>
              </w:rPr>
              <w:t>MEDICA</w:t>
            </w:r>
            <w:r w:rsidRPr="00FE02F5">
              <w:rPr>
                <w:sz w:val="22"/>
                <w:szCs w:val="22"/>
              </w:rPr>
              <w:t xml:space="preserve"> Sp</w:t>
            </w:r>
            <w:r>
              <w:rPr>
                <w:sz w:val="22"/>
                <w:szCs w:val="22"/>
              </w:rPr>
              <w:t>.</w:t>
            </w:r>
            <w:r w:rsidRPr="00FE02F5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7120C4" w:rsidRPr="00FE02F5" w:rsidRDefault="007120C4" w:rsidP="007120C4">
            <w:pPr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 xml:space="preserve">Przemysłowa 4a </w:t>
            </w:r>
          </w:p>
          <w:p w:rsidR="00EE738E" w:rsidRPr="00FE02F5" w:rsidRDefault="007120C4" w:rsidP="007120C4">
            <w:pPr>
              <w:spacing w:after="80"/>
              <w:jc w:val="both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738E" w:rsidRPr="00FE02F5" w:rsidRDefault="00EE738E" w:rsidP="00B333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E02F5">
              <w:rPr>
                <w:sz w:val="22"/>
                <w:szCs w:val="22"/>
              </w:rPr>
              <w:t>14 344.56 zł</w:t>
            </w:r>
          </w:p>
        </w:tc>
      </w:tr>
      <w:bookmarkEnd w:id="0"/>
    </w:tbl>
    <w:p w:rsidR="00972123" w:rsidRDefault="00972123" w:rsidP="00972123">
      <w:pPr>
        <w:jc w:val="right"/>
        <w:rPr>
          <w:i/>
          <w:sz w:val="24"/>
          <w:szCs w:val="24"/>
        </w:rPr>
      </w:pPr>
    </w:p>
    <w:p w:rsidR="00972123" w:rsidRDefault="00972123" w:rsidP="00972123">
      <w:pPr>
        <w:jc w:val="right"/>
        <w:rPr>
          <w:i/>
          <w:sz w:val="24"/>
          <w:szCs w:val="24"/>
        </w:rPr>
      </w:pPr>
    </w:p>
    <w:p w:rsidR="00972123" w:rsidRDefault="00972123" w:rsidP="00972123">
      <w:pPr>
        <w:jc w:val="right"/>
        <w:rPr>
          <w:i/>
          <w:sz w:val="24"/>
          <w:szCs w:val="24"/>
        </w:rPr>
      </w:pPr>
    </w:p>
    <w:p w:rsidR="00972123" w:rsidRDefault="00972123" w:rsidP="00972123">
      <w:pPr>
        <w:jc w:val="right"/>
        <w:rPr>
          <w:i/>
          <w:sz w:val="24"/>
          <w:szCs w:val="24"/>
        </w:rPr>
      </w:pPr>
    </w:p>
    <w:p w:rsidR="00972123" w:rsidRDefault="00972123" w:rsidP="00972123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972123" w:rsidRDefault="00972123" w:rsidP="00972123">
      <w:pPr>
        <w:jc w:val="right"/>
        <w:rPr>
          <w:i/>
          <w:sz w:val="24"/>
          <w:szCs w:val="24"/>
        </w:rPr>
      </w:pPr>
    </w:p>
    <w:p w:rsidR="00972123" w:rsidRDefault="00972123" w:rsidP="0097212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C236D3" w:rsidRPr="00BB547B" w:rsidRDefault="00972123" w:rsidP="0097212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236D3" w:rsidRPr="00BB547B" w:rsidSect="00FE02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ADB" w:rsidRDefault="00515ADB">
      <w:r>
        <w:separator/>
      </w:r>
    </w:p>
  </w:endnote>
  <w:endnote w:type="continuationSeparator" w:id="0">
    <w:p w:rsidR="00515ADB" w:rsidRDefault="00515A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97B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97B1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97B1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97B1B">
      <w:rPr>
        <w:rStyle w:val="Numerstrony"/>
        <w:rFonts w:ascii="Arial" w:hAnsi="Arial"/>
        <w:sz w:val="18"/>
        <w:szCs w:val="18"/>
      </w:rPr>
      <w:fldChar w:fldCharType="separate"/>
    </w:r>
    <w:r w:rsidR="00331E62">
      <w:rPr>
        <w:rStyle w:val="Numerstrony"/>
        <w:rFonts w:ascii="Arial" w:hAnsi="Arial"/>
        <w:noProof/>
        <w:sz w:val="18"/>
        <w:szCs w:val="18"/>
      </w:rPr>
      <w:t>4</w:t>
    </w:r>
    <w:r w:rsidR="00697B1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97B1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97B1B">
      <w:rPr>
        <w:rStyle w:val="Numerstrony"/>
        <w:rFonts w:ascii="Arial" w:hAnsi="Arial"/>
        <w:sz w:val="18"/>
        <w:szCs w:val="18"/>
      </w:rPr>
      <w:fldChar w:fldCharType="separate"/>
    </w:r>
    <w:r w:rsidR="00331E62">
      <w:rPr>
        <w:rStyle w:val="Numerstrony"/>
        <w:rFonts w:ascii="Arial" w:hAnsi="Arial"/>
        <w:noProof/>
        <w:sz w:val="18"/>
        <w:szCs w:val="18"/>
      </w:rPr>
      <w:t>4</w:t>
    </w:r>
    <w:r w:rsidR="00697B1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97B1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97B1B">
      <w:rPr>
        <w:rStyle w:val="Numerstrony"/>
      </w:rPr>
      <w:fldChar w:fldCharType="separate"/>
    </w:r>
    <w:r>
      <w:rPr>
        <w:rStyle w:val="Numerstrony"/>
        <w:noProof/>
      </w:rPr>
      <w:t>1</w:t>
    </w:r>
    <w:r w:rsidR="00697B1B">
      <w:rPr>
        <w:rStyle w:val="Numerstrony"/>
      </w:rPr>
      <w:fldChar w:fldCharType="end"/>
    </w:r>
    <w:r>
      <w:rPr>
        <w:rStyle w:val="Numerstrony"/>
      </w:rPr>
      <w:t>/</w:t>
    </w:r>
    <w:r w:rsidR="00697B1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97B1B">
      <w:rPr>
        <w:rStyle w:val="Numerstrony"/>
      </w:rPr>
      <w:fldChar w:fldCharType="separate"/>
    </w:r>
    <w:r w:rsidR="00331E62">
      <w:rPr>
        <w:rStyle w:val="Numerstrony"/>
        <w:noProof/>
      </w:rPr>
      <w:t>4</w:t>
    </w:r>
    <w:r w:rsidR="00697B1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ADB" w:rsidRDefault="00515ADB">
      <w:r>
        <w:separator/>
      </w:r>
    </w:p>
  </w:footnote>
  <w:footnote w:type="continuationSeparator" w:id="0">
    <w:p w:rsidR="00515ADB" w:rsidRDefault="00515A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38E" w:rsidRDefault="00EE73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38E" w:rsidRDefault="00EE73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38E" w:rsidRDefault="00EE73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38E"/>
    <w:rsid w:val="00007727"/>
    <w:rsid w:val="000115AE"/>
    <w:rsid w:val="00017720"/>
    <w:rsid w:val="00035488"/>
    <w:rsid w:val="000D7F25"/>
    <w:rsid w:val="000E00E5"/>
    <w:rsid w:val="00141259"/>
    <w:rsid w:val="00173B20"/>
    <w:rsid w:val="001C69FF"/>
    <w:rsid w:val="0023318D"/>
    <w:rsid w:val="00331E62"/>
    <w:rsid w:val="003D72FD"/>
    <w:rsid w:val="00423179"/>
    <w:rsid w:val="004449EC"/>
    <w:rsid w:val="00490DC0"/>
    <w:rsid w:val="00493F8C"/>
    <w:rsid w:val="004C7E9B"/>
    <w:rsid w:val="00515ADB"/>
    <w:rsid w:val="005614F2"/>
    <w:rsid w:val="00577BC6"/>
    <w:rsid w:val="006200E3"/>
    <w:rsid w:val="0069085C"/>
    <w:rsid w:val="00697B1B"/>
    <w:rsid w:val="006B27ED"/>
    <w:rsid w:val="007120C4"/>
    <w:rsid w:val="00843263"/>
    <w:rsid w:val="00861E75"/>
    <w:rsid w:val="00925480"/>
    <w:rsid w:val="00972123"/>
    <w:rsid w:val="00977282"/>
    <w:rsid w:val="009D19BD"/>
    <w:rsid w:val="009F189D"/>
    <w:rsid w:val="00A80738"/>
    <w:rsid w:val="00AC2F0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738E"/>
    <w:rsid w:val="00F16C60"/>
    <w:rsid w:val="00F95C33"/>
    <w:rsid w:val="00FC7F5E"/>
    <w:rsid w:val="00FE02F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E02F5"/>
  </w:style>
  <w:style w:type="character" w:customStyle="1" w:styleId="TekstpodstawowywcityZnak">
    <w:name w:val="Tekst podstawowy wcięty Znak"/>
    <w:basedOn w:val="Domylnaczcionkaakapitu"/>
    <w:link w:val="Tekstpodstawowywcity"/>
    <w:rsid w:val="00FE02F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756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2022-08-10T15:06:00Z</cp:lastPrinted>
  <dcterms:created xsi:type="dcterms:W3CDTF">2022-08-10T15:10:00Z</dcterms:created>
  <dcterms:modified xsi:type="dcterms:W3CDTF">2022-08-10T15:10:00Z</dcterms:modified>
</cp:coreProperties>
</file>