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8702" w14:textId="1ABB09B9"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4E427D" w:rsidRPr="004E427D">
        <w:rPr>
          <w:sz w:val="22"/>
          <w:szCs w:val="22"/>
        </w:rPr>
        <w:t>1</w:t>
      </w:r>
      <w:r w:rsidR="00380BE8">
        <w:rPr>
          <w:sz w:val="22"/>
          <w:szCs w:val="22"/>
        </w:rPr>
        <w:t>3</w:t>
      </w:r>
      <w:r w:rsidR="0057252E">
        <w:rPr>
          <w:i w:val="0"/>
          <w:iCs/>
          <w:sz w:val="22"/>
          <w:szCs w:val="22"/>
        </w:rPr>
        <w:t xml:space="preserve"> do SWZ</w:t>
      </w:r>
    </w:p>
    <w:p w14:paraId="24635349" w14:textId="77777777" w:rsidR="00025386" w:rsidRDefault="00025386"/>
    <w:p w14:paraId="117EDF27" w14:textId="77777777"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4E427D" w:rsidRPr="004E427D">
        <w:rPr>
          <w:rFonts w:ascii="Times New Roman" w:eastAsia="Times New Roman" w:hAnsi="Times New Roman"/>
          <w:b/>
          <w:lang w:eastAsia="pl-PL"/>
        </w:rPr>
        <w:t>Eap-2412/11/22/D</w:t>
      </w:r>
    </w:p>
    <w:p w14:paraId="4B43A785" w14:textId="77777777"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D7E76AC" w14:textId="77777777"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79BB11F" w14:textId="77777777"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14:paraId="2AE6F038" w14:textId="77777777"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…………………………………………………………………………....….…</w:t>
      </w:r>
    </w:p>
    <w:p w14:paraId="789A54DB" w14:textId="77777777"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53B63E75" w14:textId="77777777"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r w:rsidRPr="0057252E">
        <w:rPr>
          <w:rFonts w:ascii="Times New Roman" w:hAnsi="Times New Roman"/>
        </w:rPr>
        <w:t>reprezentowany przez: ……………………………………………………………………………...……</w:t>
      </w:r>
    </w:p>
    <w:p w14:paraId="1186F3BC" w14:textId="77777777"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014135FD" w14:textId="77777777"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14:paraId="3DC0D159" w14:textId="77777777"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292C2424" w14:textId="77777777"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1D735218" w14:textId="77777777"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14:paraId="50E69996" w14:textId="77777777" w:rsidTr="0036631E">
        <w:tc>
          <w:tcPr>
            <w:tcW w:w="9104" w:type="dxa"/>
            <w:shd w:val="clear" w:color="auto" w:fill="F2F2F2"/>
          </w:tcPr>
          <w:p w14:paraId="6C213477" w14:textId="77777777"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14:paraId="399F001C" w14:textId="77777777" w:rsidR="00025386" w:rsidRPr="00025386" w:rsidRDefault="00025386" w:rsidP="00025386"/>
    <w:p w14:paraId="23D40C3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8E64060" w14:textId="77777777"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14:paraId="54406FE6" w14:textId="77777777" w:rsidR="00A56A6F" w:rsidRPr="0057252E" w:rsidRDefault="004E427D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4E427D">
        <w:rPr>
          <w:rFonts w:ascii="Times New Roman" w:eastAsia="Times New Roman" w:hAnsi="Times New Roman"/>
          <w:b/>
          <w:lang w:eastAsia="pl-PL"/>
        </w:rPr>
        <w:t>Dostawa odczynników do biochemii klinicznej, immunochemii wraz z dzierżawą analizatorów oraz systemu zamkniętego do pobierania krwi i drobnego sprzętu laboratoryjnego w 5 pakietach</w:t>
      </w:r>
    </w:p>
    <w:p w14:paraId="4711C044" w14:textId="77777777"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0F09D842" w14:textId="77777777"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30BE5F91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07BA1081" w14:textId="77777777"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0817E501" w14:textId="77777777"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17B91D6D" w14:textId="77777777"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14:paraId="33AA8BB5" w14:textId="77777777"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0780ED8D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12651C17" w14:textId="77777777"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4BF34CBC" w14:textId="77777777"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4FD3B2D8" w14:textId="77777777"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573BEB6A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7825EEF8" w14:textId="77777777"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624D9B80" w14:textId="77777777"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56535DA2" w14:textId="77777777"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3257A8B1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30C31A00" w14:textId="77777777"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47C93955" w14:textId="77777777"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0DA948B9" w14:textId="77777777"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7EF4CB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5EEE15" w14:textId="77777777"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14:paraId="6EE08127" w14:textId="77777777"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dnia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14:paraId="35C7BA17" w14:textId="77777777"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r w:rsidRPr="0057252E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7252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3BE10" w14:textId="77777777" w:rsidR="00866E15" w:rsidRDefault="00866E15" w:rsidP="00025386">
      <w:pPr>
        <w:spacing w:after="0" w:line="240" w:lineRule="auto"/>
      </w:pPr>
      <w:r>
        <w:separator/>
      </w:r>
    </w:p>
  </w:endnote>
  <w:endnote w:type="continuationSeparator" w:id="0">
    <w:p w14:paraId="65AEE45A" w14:textId="77777777" w:rsidR="00866E15" w:rsidRDefault="00866E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2955D" w14:textId="77777777" w:rsidR="004E427D" w:rsidRDefault="004E42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679B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055273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6816A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83AE9B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42A8A" w14:textId="77777777" w:rsidR="004E427D" w:rsidRDefault="004E42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3E651" w14:textId="77777777" w:rsidR="00866E15" w:rsidRDefault="00866E15" w:rsidP="00025386">
      <w:pPr>
        <w:spacing w:after="0" w:line="240" w:lineRule="auto"/>
      </w:pPr>
      <w:r>
        <w:separator/>
      </w:r>
    </w:p>
  </w:footnote>
  <w:footnote w:type="continuationSeparator" w:id="0">
    <w:p w14:paraId="4DE63AE8" w14:textId="77777777" w:rsidR="00866E15" w:rsidRDefault="00866E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EC607" w14:textId="77777777" w:rsidR="004E427D" w:rsidRDefault="004E42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878E" w14:textId="77777777" w:rsidR="004E427D" w:rsidRDefault="004E42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F410C" w14:textId="77777777" w:rsidR="004E427D" w:rsidRDefault="004E42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E15"/>
    <w:rsid w:val="00025386"/>
    <w:rsid w:val="00101B40"/>
    <w:rsid w:val="001C2314"/>
    <w:rsid w:val="0036631E"/>
    <w:rsid w:val="00380BE8"/>
    <w:rsid w:val="003C30EF"/>
    <w:rsid w:val="004E427D"/>
    <w:rsid w:val="005624D8"/>
    <w:rsid w:val="0057252E"/>
    <w:rsid w:val="005A0158"/>
    <w:rsid w:val="0069796D"/>
    <w:rsid w:val="00866E15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231A0"/>
  <w15:chartTrackingRefBased/>
  <w15:docId w15:val="{63E12CBA-D06C-40CA-8E05-AAA06730E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2022-08-08T08:49:00Z</dcterms:created>
  <dcterms:modified xsi:type="dcterms:W3CDTF">2022-08-08T08:49:00Z</dcterms:modified>
</cp:coreProperties>
</file>