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1216A" w14:textId="2D950FFF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21700" w:rsidRPr="00021700">
        <w:rPr>
          <w:rFonts w:ascii="Arial" w:hAnsi="Arial" w:cs="Arial"/>
          <w:bCs/>
          <w:i w:val="0"/>
          <w:szCs w:val="24"/>
        </w:rPr>
        <w:t>1</w:t>
      </w:r>
      <w:r w:rsidR="00243959">
        <w:rPr>
          <w:rFonts w:ascii="Arial" w:hAnsi="Arial" w:cs="Arial"/>
          <w:bCs/>
          <w:i w:val="0"/>
          <w:szCs w:val="24"/>
        </w:rPr>
        <w:t>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B52259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BBC07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4D370B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E98145D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59795B69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6CE7B443" w14:textId="77777777" w:rsidTr="0087706D">
        <w:tc>
          <w:tcPr>
            <w:tcW w:w="550" w:type="dxa"/>
            <w:shd w:val="clear" w:color="auto" w:fill="auto"/>
            <w:vAlign w:val="center"/>
          </w:tcPr>
          <w:p w14:paraId="1FB4BC8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3B0C0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EDA046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1133F16" w14:textId="77777777" w:rsidTr="0087706D">
        <w:tc>
          <w:tcPr>
            <w:tcW w:w="550" w:type="dxa"/>
            <w:shd w:val="clear" w:color="auto" w:fill="auto"/>
            <w:vAlign w:val="center"/>
          </w:tcPr>
          <w:p w14:paraId="0FFB6E2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3BBE3CF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C35A54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49C00FB7" w14:textId="77777777" w:rsidTr="0087706D">
        <w:tc>
          <w:tcPr>
            <w:tcW w:w="550" w:type="dxa"/>
            <w:shd w:val="clear" w:color="auto" w:fill="auto"/>
            <w:vAlign w:val="center"/>
          </w:tcPr>
          <w:p w14:paraId="5A67E6B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F0BBFE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0CD945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827B7F8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21700" w:rsidRPr="00021700">
        <w:rPr>
          <w:rFonts w:ascii="Arial" w:hAnsi="Arial" w:cs="Arial"/>
          <w:sz w:val="24"/>
          <w:szCs w:val="24"/>
        </w:rPr>
        <w:t>(</w:t>
      </w:r>
      <w:proofErr w:type="spellStart"/>
      <w:r w:rsidR="00021700" w:rsidRPr="00021700">
        <w:rPr>
          <w:rFonts w:ascii="Arial" w:hAnsi="Arial" w:cs="Arial"/>
          <w:sz w:val="24"/>
          <w:szCs w:val="24"/>
        </w:rPr>
        <w:t>t.j</w:t>
      </w:r>
      <w:proofErr w:type="spellEnd"/>
      <w:r w:rsidR="00021700" w:rsidRPr="0002170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21700" w:rsidRPr="00021700">
        <w:rPr>
          <w:rFonts w:ascii="Arial" w:hAnsi="Arial" w:cs="Arial"/>
          <w:sz w:val="24"/>
          <w:szCs w:val="24"/>
        </w:rPr>
        <w:t>późn</w:t>
      </w:r>
      <w:proofErr w:type="spellEnd"/>
      <w:r w:rsidR="00021700" w:rsidRPr="00021700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6C992CA" w14:textId="77777777" w:rsidR="00AF4E90" w:rsidRDefault="0002170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1700">
        <w:rPr>
          <w:rFonts w:ascii="Arial" w:eastAsia="Times New Roman" w:hAnsi="Arial" w:cs="Arial"/>
          <w:b/>
          <w:sz w:val="24"/>
          <w:szCs w:val="24"/>
          <w:lang w:eastAsia="pl-PL"/>
        </w:rPr>
        <w:t>Dostawa odczynników do biochemii klinicznej, immunochemii wraz z dzierżawą analizatorów oraz systemu zamkniętego do pobierania krwi i drobnego sprzętu laboratoryjnego w 5 pakietach</w:t>
      </w:r>
    </w:p>
    <w:p w14:paraId="0E11263A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21700" w:rsidRPr="00021700">
        <w:rPr>
          <w:rFonts w:ascii="Arial" w:eastAsia="Times New Roman" w:hAnsi="Arial" w:cs="Arial"/>
          <w:b/>
          <w:sz w:val="24"/>
          <w:szCs w:val="24"/>
          <w:lang w:eastAsia="pl-PL"/>
        </w:rPr>
        <w:t>Eap-2412/11/22/D</w:t>
      </w:r>
    </w:p>
    <w:p w14:paraId="42F4468D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2B488685" w14:textId="77777777" w:rsidTr="0087706D">
        <w:tc>
          <w:tcPr>
            <w:tcW w:w="617" w:type="dxa"/>
            <w:shd w:val="clear" w:color="auto" w:fill="auto"/>
            <w:vAlign w:val="center"/>
          </w:tcPr>
          <w:p w14:paraId="3043740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6C6099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66B3E7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03D45A7F" w14:textId="77777777" w:rsidTr="0087706D">
        <w:tc>
          <w:tcPr>
            <w:tcW w:w="617" w:type="dxa"/>
            <w:shd w:val="clear" w:color="auto" w:fill="auto"/>
            <w:vAlign w:val="center"/>
          </w:tcPr>
          <w:p w14:paraId="185D58A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501E212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EEAE1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26F112FC" w14:textId="77777777" w:rsidTr="0087706D">
        <w:tc>
          <w:tcPr>
            <w:tcW w:w="617" w:type="dxa"/>
            <w:shd w:val="clear" w:color="auto" w:fill="auto"/>
            <w:vAlign w:val="center"/>
          </w:tcPr>
          <w:p w14:paraId="04A065F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874BEE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1CC554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972273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B5812E4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2DD18AB3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CD9BCD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82DB834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D007CB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6BDE39B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AC2C34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CC9605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482C22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75E26A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1FDDD7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326D1C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34BE46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185A34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ED59130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22FD9B2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lastRenderedPageBreak/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7CFDF" w14:textId="77777777" w:rsidR="00C043E5" w:rsidRDefault="00C043E5" w:rsidP="00025386">
      <w:pPr>
        <w:spacing w:after="0" w:line="240" w:lineRule="auto"/>
      </w:pPr>
      <w:r>
        <w:separator/>
      </w:r>
    </w:p>
  </w:endnote>
  <w:endnote w:type="continuationSeparator" w:id="0">
    <w:p w14:paraId="1D4FD60B" w14:textId="77777777" w:rsidR="00C043E5" w:rsidRDefault="00C043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D5D0F" w14:textId="77777777" w:rsidR="00021700" w:rsidRDefault="000217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B850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90EDE6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BB3F2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736ED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A017C" w14:textId="77777777" w:rsidR="00021700" w:rsidRDefault="000217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E2479" w14:textId="77777777" w:rsidR="00C043E5" w:rsidRDefault="00C043E5" w:rsidP="00025386">
      <w:pPr>
        <w:spacing w:after="0" w:line="240" w:lineRule="auto"/>
      </w:pPr>
      <w:r>
        <w:separator/>
      </w:r>
    </w:p>
  </w:footnote>
  <w:footnote w:type="continuationSeparator" w:id="0">
    <w:p w14:paraId="3BAAA934" w14:textId="77777777" w:rsidR="00C043E5" w:rsidRDefault="00C043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439F0" w14:textId="77777777" w:rsidR="00021700" w:rsidRDefault="00021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05968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21700">
      <w:rPr>
        <w:rFonts w:ascii="Arial" w:hAnsi="Arial" w:cs="Arial"/>
        <w:sz w:val="20"/>
        <w:szCs w:val="20"/>
      </w:rPr>
      <w:t>Eap-2412/11/22/D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63557" w14:textId="77777777" w:rsidR="00021700" w:rsidRDefault="000217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3620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3E5"/>
    <w:rsid w:val="00021700"/>
    <w:rsid w:val="00025386"/>
    <w:rsid w:val="000423B9"/>
    <w:rsid w:val="00053927"/>
    <w:rsid w:val="00084786"/>
    <w:rsid w:val="0016158F"/>
    <w:rsid w:val="001C2314"/>
    <w:rsid w:val="00213980"/>
    <w:rsid w:val="00243959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043E5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CC16B0"/>
  <w15:chartTrackingRefBased/>
  <w15:docId w15:val="{879390A5-9FFF-4E71-9451-AB6EB325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2022-08-08T08:50:00Z</dcterms:created>
  <dcterms:modified xsi:type="dcterms:W3CDTF">2022-08-08T08:50:00Z</dcterms:modified>
</cp:coreProperties>
</file>