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15F82" w14:textId="212961E4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11BCA">
        <w:rPr>
          <w:rFonts w:ascii="Arial" w:hAnsi="Arial" w:cs="Arial"/>
          <w:bCs/>
          <w:i w:val="0"/>
          <w:szCs w:val="24"/>
        </w:rPr>
        <w:t>6a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53E9E52D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F09DF5D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A56DC" w:rsidRPr="00FA56DC">
        <w:rPr>
          <w:rFonts w:ascii="Arial" w:hAnsi="Arial" w:cs="Arial"/>
          <w:b/>
          <w:sz w:val="24"/>
          <w:szCs w:val="24"/>
        </w:rPr>
        <w:t>Eap-2412/11/22/D</w:t>
      </w:r>
    </w:p>
    <w:p w14:paraId="48CAE1D4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A466333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A56DC" w:rsidRPr="00FA56DC">
        <w:rPr>
          <w:rFonts w:ascii="Arial" w:hAnsi="Arial" w:cs="Arial"/>
        </w:rPr>
        <w:t>Samodzielny Publiczny Zespół Opieki Zdrowotnej w Kolbuszowej</w:t>
      </w:r>
    </w:p>
    <w:p w14:paraId="6958658E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A56DC" w:rsidRPr="00FA56DC">
        <w:rPr>
          <w:rFonts w:ascii="Arial" w:hAnsi="Arial" w:cs="Arial"/>
        </w:rPr>
        <w:t>Grunwaldzka</w:t>
      </w:r>
      <w:r w:rsidRPr="0012157F">
        <w:rPr>
          <w:rFonts w:ascii="Arial" w:hAnsi="Arial" w:cs="Arial"/>
        </w:rPr>
        <w:t xml:space="preserve"> </w:t>
      </w:r>
      <w:r w:rsidR="00FA56DC" w:rsidRPr="00FA56DC">
        <w:rPr>
          <w:rFonts w:ascii="Arial" w:hAnsi="Arial" w:cs="Arial"/>
        </w:rPr>
        <w:t>4</w:t>
      </w:r>
      <w:r w:rsidRPr="0012157F">
        <w:rPr>
          <w:rFonts w:ascii="Arial" w:hAnsi="Arial" w:cs="Arial"/>
        </w:rPr>
        <w:t xml:space="preserve"> </w:t>
      </w:r>
    </w:p>
    <w:p w14:paraId="7F3CE41B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A56DC" w:rsidRPr="00FA56DC">
        <w:rPr>
          <w:rFonts w:ascii="Arial" w:hAnsi="Arial" w:cs="Arial"/>
        </w:rPr>
        <w:t>36-100</w:t>
      </w:r>
      <w:r w:rsidRPr="0012157F">
        <w:rPr>
          <w:rFonts w:ascii="Arial" w:hAnsi="Arial" w:cs="Arial"/>
        </w:rPr>
        <w:t xml:space="preserve"> </w:t>
      </w:r>
      <w:r w:rsidR="00FA56DC" w:rsidRPr="00FA56DC">
        <w:rPr>
          <w:rFonts w:ascii="Arial" w:hAnsi="Arial" w:cs="Arial"/>
        </w:rPr>
        <w:t>Kolbuszowa</w:t>
      </w:r>
    </w:p>
    <w:p w14:paraId="5E07D2BF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D2CDBCD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6CF92F52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E9953B4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B2CDE0E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134FABBC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727C0D4E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C176A8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95E0320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A56DC" w:rsidRPr="0012157F" w14:paraId="103933BB" w14:textId="77777777" w:rsidTr="00C9575F">
        <w:tc>
          <w:tcPr>
            <w:tcW w:w="9104" w:type="dxa"/>
            <w:shd w:val="clear" w:color="auto" w:fill="D9D9D9"/>
          </w:tcPr>
          <w:p w14:paraId="36AAACCE" w14:textId="77777777" w:rsidR="00FA56DC" w:rsidRPr="0012157F" w:rsidRDefault="00FA56DC" w:rsidP="00C9575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CB42DEE" w14:textId="77777777" w:rsidR="00FA56DC" w:rsidRDefault="00FA56DC" w:rsidP="00C9575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A56D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A56D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A56DC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FA56D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A56DC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752EE29" w14:textId="77777777" w:rsidR="00FA56DC" w:rsidRPr="00C86421" w:rsidRDefault="00FA56DC" w:rsidP="00C957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387678D" w14:textId="77777777" w:rsidR="00FA56DC" w:rsidRDefault="00FA56DC" w:rsidP="00C9575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7C9C38BA" w14:textId="77777777" w:rsidR="00FA56DC" w:rsidRPr="00C86421" w:rsidRDefault="00FA56DC" w:rsidP="00C9575F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7D823FA8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8D10F1D" w14:textId="77777777" w:rsidR="00E50194" w:rsidRDefault="00FA56DC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A56DC">
        <w:rPr>
          <w:rFonts w:ascii="Arial" w:hAnsi="Arial" w:cs="Arial"/>
          <w:b/>
          <w:sz w:val="24"/>
          <w:szCs w:val="24"/>
        </w:rPr>
        <w:t>Dostawa odczynników do biochemii klinicznej, immunochemii wraz z dzierżawą analizatorów oraz systemu zamkniętego do pobierania krwi i drobnego sprzętu laboratoryjnego w 5 pakietach</w:t>
      </w:r>
    </w:p>
    <w:p w14:paraId="573D816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A56DC" w:rsidRPr="00FA56DC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6ECB9BB" w14:textId="77777777" w:rsidTr="00650D6C">
        <w:tc>
          <w:tcPr>
            <w:tcW w:w="9104" w:type="dxa"/>
            <w:shd w:val="clear" w:color="auto" w:fill="D9D9D9"/>
          </w:tcPr>
          <w:p w14:paraId="6D9A639F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529E1539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5A100D4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6E7A34AE" w14:textId="77777777" w:rsidTr="00CD4DD1">
        <w:tc>
          <w:tcPr>
            <w:tcW w:w="9104" w:type="dxa"/>
            <w:shd w:val="clear" w:color="auto" w:fill="D9D9D9"/>
          </w:tcPr>
          <w:p w14:paraId="5CA985AD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143FA8F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7F029D4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D4C97F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1506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57314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16B22E8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DAB94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C1AFD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8844E07" w14:textId="77777777"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CAF8533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0495CA0D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175040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01276572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F6B7A0A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935BCB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D968DDA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13D38C37" w14:textId="77777777" w:rsidTr="0061040C">
        <w:tc>
          <w:tcPr>
            <w:tcW w:w="9104" w:type="dxa"/>
            <w:shd w:val="clear" w:color="auto" w:fill="D9D9D9"/>
          </w:tcPr>
          <w:p w14:paraId="73CCD350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35B6E00A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43BDB31A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F8CD39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389F592C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42CC1BA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277F4EFB" w14:textId="77777777" w:rsidTr="0061040C">
        <w:tc>
          <w:tcPr>
            <w:tcW w:w="9104" w:type="dxa"/>
            <w:shd w:val="clear" w:color="auto" w:fill="D9D9D9"/>
          </w:tcPr>
          <w:p w14:paraId="5410E71E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A05A7EF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60850DF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281334B5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3D9D85A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574DAAF1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7BF7615F" w14:textId="77777777" w:rsidTr="00CD4DD1">
        <w:tc>
          <w:tcPr>
            <w:tcW w:w="9104" w:type="dxa"/>
            <w:shd w:val="clear" w:color="auto" w:fill="D9D9D9"/>
          </w:tcPr>
          <w:p w14:paraId="59A3CCD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C5F7BF6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8738126" w14:textId="77777777" w:rsidTr="00847232">
        <w:tc>
          <w:tcPr>
            <w:tcW w:w="9104" w:type="dxa"/>
            <w:shd w:val="clear" w:color="auto" w:fill="D9D9D9"/>
          </w:tcPr>
          <w:p w14:paraId="56236F5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22E642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C4DB5F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320B623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F8227A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24F59E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9395DA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8CB4609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94A83BD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AACB38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E7092B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FB971AA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284A51EA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A661A" w14:textId="77777777" w:rsidR="00747D47" w:rsidRDefault="00747D47" w:rsidP="0038231F">
      <w:pPr>
        <w:spacing w:after="0" w:line="240" w:lineRule="auto"/>
      </w:pPr>
      <w:r>
        <w:separator/>
      </w:r>
    </w:p>
  </w:endnote>
  <w:endnote w:type="continuationSeparator" w:id="0">
    <w:p w14:paraId="7D9410FA" w14:textId="77777777" w:rsidR="00747D47" w:rsidRDefault="00747D4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50119" w14:textId="77777777" w:rsidR="00FA56DC" w:rsidRDefault="00FA56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7CAC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8B7D7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CACC9" w14:textId="77777777" w:rsidR="00FA56DC" w:rsidRDefault="00FA56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7DA98" w14:textId="77777777" w:rsidR="00747D47" w:rsidRDefault="00747D47" w:rsidP="0038231F">
      <w:pPr>
        <w:spacing w:after="0" w:line="240" w:lineRule="auto"/>
      </w:pPr>
      <w:r>
        <w:separator/>
      </w:r>
    </w:p>
  </w:footnote>
  <w:footnote w:type="continuationSeparator" w:id="0">
    <w:p w14:paraId="7446A5B4" w14:textId="77777777" w:rsidR="00747D47" w:rsidRDefault="00747D47" w:rsidP="0038231F">
      <w:pPr>
        <w:spacing w:after="0" w:line="240" w:lineRule="auto"/>
      </w:pPr>
      <w:r>
        <w:continuationSeparator/>
      </w:r>
    </w:p>
  </w:footnote>
  <w:footnote w:id="1">
    <w:p w14:paraId="08B29801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67E1F41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F81CB2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15A904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A5E8F3F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8AA4358" w14:textId="77777777" w:rsidR="0032618A" w:rsidRDefault="0032618A" w:rsidP="0032618A">
      <w:pPr>
        <w:pStyle w:val="Tekstprzypisudolnego"/>
      </w:pPr>
    </w:p>
  </w:footnote>
  <w:footnote w:id="2">
    <w:p w14:paraId="46E6708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785BB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1633F7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85A23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93E8C" w14:textId="77777777" w:rsidR="00FA56DC" w:rsidRDefault="00FA5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7674F" w14:textId="77777777" w:rsidR="00FA56DC" w:rsidRDefault="00FA56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8A6919" w14:textId="77777777" w:rsidR="00FA56DC" w:rsidRDefault="00FA56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64004">
    <w:abstractNumId w:val="11"/>
  </w:num>
  <w:num w:numId="2" w16cid:durableId="521944857">
    <w:abstractNumId w:val="0"/>
  </w:num>
  <w:num w:numId="3" w16cid:durableId="1615289279">
    <w:abstractNumId w:val="10"/>
  </w:num>
  <w:num w:numId="4" w16cid:durableId="2015766702">
    <w:abstractNumId w:val="13"/>
  </w:num>
  <w:num w:numId="5" w16cid:durableId="1543788652">
    <w:abstractNumId w:val="12"/>
  </w:num>
  <w:num w:numId="6" w16cid:durableId="1660503187">
    <w:abstractNumId w:val="9"/>
  </w:num>
  <w:num w:numId="7" w16cid:durableId="2027367972">
    <w:abstractNumId w:val="1"/>
  </w:num>
  <w:num w:numId="8" w16cid:durableId="1334407611">
    <w:abstractNumId w:val="6"/>
  </w:num>
  <w:num w:numId="9" w16cid:durableId="1404446465">
    <w:abstractNumId w:val="4"/>
  </w:num>
  <w:num w:numId="10" w16cid:durableId="194587694">
    <w:abstractNumId w:val="7"/>
  </w:num>
  <w:num w:numId="11" w16cid:durableId="394160435">
    <w:abstractNumId w:val="5"/>
  </w:num>
  <w:num w:numId="12" w16cid:durableId="257716925">
    <w:abstractNumId w:val="8"/>
  </w:num>
  <w:num w:numId="13" w16cid:durableId="70852609">
    <w:abstractNumId w:val="3"/>
  </w:num>
  <w:num w:numId="14" w16cid:durableId="285284558">
    <w:abstractNumId w:val="2"/>
  </w:num>
  <w:num w:numId="15" w16cid:durableId="14995430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D4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1BCA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47D47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56D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8B4CE5"/>
  <w15:docId w15:val="{3718BFA9-BF93-42FC-873B-EAC81FDDC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867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cp:lastModifiedBy>Walenty Plis</cp:lastModifiedBy>
  <cp:revision>2</cp:revision>
  <cp:lastPrinted>2016-07-26T10:32:00Z</cp:lastPrinted>
  <dcterms:created xsi:type="dcterms:W3CDTF">2022-08-08T09:24:00Z</dcterms:created>
  <dcterms:modified xsi:type="dcterms:W3CDTF">2022-08-08T09:24:00Z</dcterms:modified>
</cp:coreProperties>
</file>