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53164" w14:textId="0408566A" w:rsidR="00CB6204" w:rsidRPr="00D164A8" w:rsidRDefault="00CB6204" w:rsidP="00D164A8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Hlk110853121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614F45">
        <w:rPr>
          <w:rFonts w:ascii="Arial" w:hAnsi="Arial" w:cs="Arial"/>
          <w:bCs/>
          <w:i w:val="0"/>
          <w:szCs w:val="24"/>
        </w:rPr>
        <w:t>7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6FA484F8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82341D" w:rsidRPr="0082341D">
        <w:rPr>
          <w:rFonts w:ascii="Arial" w:hAnsi="Arial" w:cs="Arial"/>
          <w:b/>
          <w:sz w:val="24"/>
          <w:szCs w:val="24"/>
        </w:rPr>
        <w:t>Eap-2412/11/22/D</w:t>
      </w:r>
    </w:p>
    <w:p w14:paraId="05CBB6C7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732FA198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55731FE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7D2594CB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25CA2071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564B49B8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157FA4D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472A2960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41D" w:rsidRPr="004B1027" w14:paraId="30052419" w14:textId="77777777" w:rsidTr="00C9575F">
        <w:tc>
          <w:tcPr>
            <w:tcW w:w="9104" w:type="dxa"/>
            <w:shd w:val="clear" w:color="auto" w:fill="D9D9D9"/>
          </w:tcPr>
          <w:p w14:paraId="378213B4" w14:textId="77777777" w:rsidR="0082341D" w:rsidRPr="004B1027" w:rsidRDefault="0082341D" w:rsidP="00C9575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43AB357" w14:textId="77777777" w:rsidR="0082341D" w:rsidRPr="004B1027" w:rsidRDefault="0082341D" w:rsidP="00C9575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82341D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82341D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82341D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82341D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82341D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2AFEC701" w14:textId="77777777" w:rsidR="0082341D" w:rsidRPr="004B1027" w:rsidRDefault="0082341D" w:rsidP="00C9575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B254643" w14:textId="77777777" w:rsidR="0082341D" w:rsidRPr="004B1027" w:rsidRDefault="0082341D" w:rsidP="00C9575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046AFEB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42D7A63C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61119CC" w14:textId="77777777" w:rsidR="006E0FAA" w:rsidRPr="004B1027" w:rsidRDefault="0082341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82341D">
        <w:rPr>
          <w:rFonts w:ascii="Arial" w:hAnsi="Arial" w:cs="Arial"/>
          <w:b/>
          <w:sz w:val="24"/>
          <w:szCs w:val="24"/>
        </w:rPr>
        <w:t>Dostawa odczynników do biochemii klinicznej, immunochemii wraz z dzierżawą analizatorów oraz systemu zamkniętego do pobierania krwi i drobnego sprzętu laboratoryjnego w 5 pakietach</w:t>
      </w:r>
    </w:p>
    <w:p w14:paraId="39178452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563C1621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5A29CFBF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113B179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5FEA23E1" w14:textId="77777777" w:rsidTr="00C37CD2">
        <w:trPr>
          <w:trHeight w:val="321"/>
        </w:trPr>
        <w:tc>
          <w:tcPr>
            <w:tcW w:w="516" w:type="dxa"/>
          </w:tcPr>
          <w:p w14:paraId="3B8C35B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0CF48CC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CC8D6E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544BDABF" w14:textId="77777777" w:rsidTr="009A4CD3">
        <w:tc>
          <w:tcPr>
            <w:tcW w:w="516" w:type="dxa"/>
          </w:tcPr>
          <w:p w14:paraId="346F4A2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2C7C84B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FFC7CC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24C2DCE1" w14:textId="77777777" w:rsidTr="009A4CD3">
        <w:tc>
          <w:tcPr>
            <w:tcW w:w="516" w:type="dxa"/>
          </w:tcPr>
          <w:p w14:paraId="7D13C64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7AAA530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341220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2A06D17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3F8604E4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13766A22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40D262E2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  <w:bookmarkEnd w:id="0"/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C5421" w14:textId="77777777" w:rsidR="0022109B" w:rsidRDefault="0022109B">
      <w:r>
        <w:separator/>
      </w:r>
    </w:p>
  </w:endnote>
  <w:endnote w:type="continuationSeparator" w:id="0">
    <w:p w14:paraId="1E972A7B" w14:textId="77777777" w:rsidR="0022109B" w:rsidRDefault="00221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FBB5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C2200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114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2947509" w14:textId="77777777" w:rsidR="009A4CD3" w:rsidRDefault="00614F45" w:rsidP="00336EEB">
    <w:pPr>
      <w:pStyle w:val="Stopka"/>
      <w:tabs>
        <w:tab w:val="clear" w:pos="4536"/>
      </w:tabs>
      <w:jc w:val="center"/>
    </w:pPr>
    <w:r>
      <w:rPr>
        <w:noProof/>
      </w:rPr>
      <w:pict w14:anchorId="53093275">
        <v:line id="_x0000_s1025" style="position:absolute;left:0;text-align:left;z-index:251657728" from="-3.85pt,8.7pt" to="455.15pt,8.7pt"/>
      </w:pict>
    </w:r>
  </w:p>
  <w:p w14:paraId="445AE2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C61A4" w14:textId="77777777" w:rsidR="0082341D" w:rsidRDefault="008234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CAB0F" w14:textId="77777777" w:rsidR="0022109B" w:rsidRDefault="0022109B">
      <w:r>
        <w:separator/>
      </w:r>
    </w:p>
  </w:footnote>
  <w:footnote w:type="continuationSeparator" w:id="0">
    <w:p w14:paraId="7DAFF6FB" w14:textId="77777777" w:rsidR="0022109B" w:rsidRDefault="0022109B">
      <w:r>
        <w:continuationSeparator/>
      </w:r>
    </w:p>
  </w:footnote>
  <w:footnote w:id="1">
    <w:p w14:paraId="22E1975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37528" w14:textId="77777777" w:rsidR="0082341D" w:rsidRDefault="008234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9C25" w14:textId="77777777" w:rsidR="0082341D" w:rsidRDefault="008234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6C55B" w14:textId="77777777" w:rsidR="0082341D" w:rsidRDefault="008234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983153">
    <w:abstractNumId w:val="13"/>
  </w:num>
  <w:num w:numId="2" w16cid:durableId="1282154439">
    <w:abstractNumId w:val="0"/>
  </w:num>
  <w:num w:numId="3" w16cid:durableId="1104302591">
    <w:abstractNumId w:val="11"/>
  </w:num>
  <w:num w:numId="4" w16cid:durableId="1611931181">
    <w:abstractNumId w:val="8"/>
  </w:num>
  <w:num w:numId="5" w16cid:durableId="1589075978">
    <w:abstractNumId w:val="7"/>
  </w:num>
  <w:num w:numId="6" w16cid:durableId="818839374">
    <w:abstractNumId w:val="1"/>
  </w:num>
  <w:num w:numId="7" w16cid:durableId="418253223">
    <w:abstractNumId w:val="6"/>
  </w:num>
  <w:num w:numId="8" w16cid:durableId="1804806104">
    <w:abstractNumId w:val="3"/>
  </w:num>
  <w:num w:numId="9" w16cid:durableId="1319503490">
    <w:abstractNumId w:val="2"/>
  </w:num>
  <w:num w:numId="10" w16cid:durableId="1539313409">
    <w:abstractNumId w:val="5"/>
  </w:num>
  <w:num w:numId="11" w16cid:durableId="1331829590">
    <w:abstractNumId w:val="10"/>
  </w:num>
  <w:num w:numId="12" w16cid:durableId="1783062853">
    <w:abstractNumId w:val="4"/>
  </w:num>
  <w:num w:numId="13" w16cid:durableId="1285189233">
    <w:abstractNumId w:val="9"/>
  </w:num>
  <w:num w:numId="14" w16cid:durableId="9382983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09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2109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4F45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341D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164A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93C720"/>
  <w15:chartTrackingRefBased/>
  <w15:docId w15:val="{026DD0A3-2BEB-46A9-A64C-336C1A257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Walenty Plis</cp:lastModifiedBy>
  <cp:revision>2</cp:revision>
  <cp:lastPrinted>2010-01-07T09:39:00Z</cp:lastPrinted>
  <dcterms:created xsi:type="dcterms:W3CDTF">2022-08-08T10:12:00Z</dcterms:created>
  <dcterms:modified xsi:type="dcterms:W3CDTF">2022-08-08T10:12:00Z</dcterms:modified>
</cp:coreProperties>
</file>