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CAB" w:rsidRDefault="00B2538F" w:rsidP="008C3E16">
      <w:pPr>
        <w:rPr>
          <w:b/>
          <w:bCs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" style="width:140.25pt;height:42pt;visibility:visible">
            <v:imagedata r:id="rId7" o:title="logo"/>
          </v:shape>
        </w:pict>
      </w:r>
    </w:p>
    <w:p w:rsidR="00F34F98" w:rsidRDefault="00F34F98" w:rsidP="00F34F98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D32CAB" w:rsidRDefault="00D32CAB" w:rsidP="008C3E16">
      <w:pPr>
        <w:rPr>
          <w:b/>
          <w:bCs/>
          <w:sz w:val="24"/>
          <w:szCs w:val="24"/>
        </w:rPr>
      </w:pPr>
    </w:p>
    <w:p w:rsidR="008C3E16" w:rsidRPr="00F7750D" w:rsidRDefault="008C3E16" w:rsidP="008C3E16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8C3E16" w:rsidRPr="00F7750D" w:rsidRDefault="008C3E16" w:rsidP="008C3E16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8C3E16" w:rsidRPr="00F7750D" w:rsidRDefault="008C3E16" w:rsidP="008C3E16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8C3E16" w:rsidRPr="00F7750D" w:rsidRDefault="008C3E16" w:rsidP="008C3E1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C3E16" w:rsidRPr="00F7750D" w:rsidRDefault="008C3E16" w:rsidP="008C3E16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07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2A7EC2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2A7EC2">
        <w:rPr>
          <w:sz w:val="24"/>
          <w:szCs w:val="24"/>
        </w:rPr>
        <w:t>1</w:t>
      </w:r>
      <w:r w:rsidR="00C751D5">
        <w:rPr>
          <w:sz w:val="24"/>
          <w:szCs w:val="24"/>
        </w:rPr>
        <w:t>2</w:t>
      </w:r>
    </w:p>
    <w:p w:rsidR="008C3E16" w:rsidRPr="002C29D4" w:rsidRDefault="008C3E16" w:rsidP="008C3E16"/>
    <w:p w:rsidR="008C3E16" w:rsidRPr="00F7750D" w:rsidRDefault="008C3E16" w:rsidP="008C3E1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C3E16" w:rsidRPr="00F7750D" w:rsidRDefault="008C3E16" w:rsidP="008C3E1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8C3E16" w:rsidRPr="00F7750D" w:rsidRDefault="008C3E16" w:rsidP="008C3E1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8C3E16" w:rsidRPr="001C2C42" w:rsidRDefault="008C3E16" w:rsidP="008C3E1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C3E16" w:rsidRPr="002C29D4" w:rsidRDefault="008C3E16" w:rsidP="008C3E16">
      <w:pPr>
        <w:pStyle w:val="Nagwek1"/>
        <w:spacing w:before="0" w:after="0"/>
        <w:jc w:val="center"/>
        <w:rPr>
          <w:rFonts w:ascii="Times New Roman" w:hAnsi="Times New Roman"/>
          <w:sz w:val="18"/>
          <w:szCs w:val="18"/>
        </w:rPr>
      </w:pPr>
    </w:p>
    <w:p w:rsidR="008C3E16" w:rsidRPr="000A1C0E" w:rsidRDefault="008C3E16" w:rsidP="008C3E1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8C3E16" w:rsidRPr="000A1C0E" w:rsidRDefault="008C3E16" w:rsidP="008C3E1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8C3E16" w:rsidRDefault="008C3E16" w:rsidP="008C3E16">
      <w:pPr>
        <w:jc w:val="both"/>
        <w:rPr>
          <w:i/>
          <w:sz w:val="22"/>
          <w:szCs w:val="22"/>
        </w:rPr>
      </w:pPr>
    </w:p>
    <w:p w:rsidR="008C3E16" w:rsidRDefault="008C3E16" w:rsidP="008C3E1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8C3E16" w:rsidRDefault="008C3E16" w:rsidP="008C3E1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8C3E16" w:rsidRPr="008C3E16" w:rsidRDefault="008C3E16" w:rsidP="008C3E16">
      <w:pPr>
        <w:ind w:left="851" w:hanging="851"/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„</w:t>
      </w:r>
      <w:r w:rsidRPr="008C3E16">
        <w:rPr>
          <w:b/>
          <w:bCs/>
          <w:sz w:val="22"/>
          <w:szCs w:val="22"/>
        </w:rPr>
        <w:t xml:space="preserve">Zakup wyposażenia sprzętowego - platformy mikrochirurgicznej mikroskopu operacyjnego zintegrowanego z tomografem optycznym, systemem operacji </w:t>
      </w:r>
      <w:proofErr w:type="spellStart"/>
      <w:r w:rsidRPr="008C3E16">
        <w:rPr>
          <w:b/>
          <w:bCs/>
          <w:sz w:val="22"/>
          <w:szCs w:val="22"/>
        </w:rPr>
        <w:t>witreoretinalnych</w:t>
      </w:r>
      <w:proofErr w:type="spellEnd"/>
      <w:r w:rsidRPr="008C3E16">
        <w:rPr>
          <w:b/>
          <w:bCs/>
          <w:sz w:val="22"/>
          <w:szCs w:val="22"/>
        </w:rPr>
        <w:t xml:space="preserve">, systemem śledzenia ruchów gałki ocznej i wyznaczania osi cięcia </w:t>
      </w:r>
      <w:r>
        <w:rPr>
          <w:b/>
          <w:bCs/>
          <w:sz w:val="22"/>
          <w:szCs w:val="22"/>
        </w:rPr>
        <w:t xml:space="preserve">               </w:t>
      </w:r>
      <w:r w:rsidRPr="008C3E16">
        <w:rPr>
          <w:b/>
          <w:bCs/>
          <w:sz w:val="22"/>
          <w:szCs w:val="22"/>
        </w:rPr>
        <w:t xml:space="preserve">dla Okręgowego Szpitala Kolejowego w Katowicach - </w:t>
      </w:r>
      <w:proofErr w:type="spellStart"/>
      <w:r w:rsidRPr="008C3E16">
        <w:rPr>
          <w:b/>
          <w:bCs/>
          <w:sz w:val="22"/>
          <w:szCs w:val="22"/>
        </w:rPr>
        <w:t>s.p.z.o.z</w:t>
      </w:r>
      <w:proofErr w:type="spellEnd"/>
      <w:r w:rsidRPr="008C3E16">
        <w:rPr>
          <w:b/>
          <w:bCs/>
          <w:sz w:val="22"/>
          <w:szCs w:val="22"/>
        </w:rPr>
        <w:t>.</w:t>
      </w:r>
      <w:r w:rsidRPr="008C3E16">
        <w:rPr>
          <w:bCs/>
          <w:sz w:val="22"/>
          <w:szCs w:val="22"/>
        </w:rPr>
        <w:t>”</w:t>
      </w:r>
    </w:p>
    <w:p w:rsidR="008C3E16" w:rsidRPr="00C81F26" w:rsidRDefault="008C3E16" w:rsidP="008C3E16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07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8C3E16" w:rsidRDefault="008C3E16" w:rsidP="008C3E16">
      <w:pPr>
        <w:jc w:val="both"/>
        <w:rPr>
          <w:b/>
          <w:sz w:val="22"/>
          <w:szCs w:val="22"/>
        </w:rPr>
      </w:pPr>
    </w:p>
    <w:p w:rsidR="00EF58E4" w:rsidRPr="002C29D4" w:rsidRDefault="00EF58E4" w:rsidP="008C3E16">
      <w:pPr>
        <w:jc w:val="both"/>
        <w:rPr>
          <w:b/>
          <w:sz w:val="18"/>
          <w:szCs w:val="18"/>
        </w:rPr>
      </w:pPr>
    </w:p>
    <w:p w:rsidR="008C3E16" w:rsidRPr="00F7750D" w:rsidRDefault="008C3E16" w:rsidP="008C3E16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8C3E16" w:rsidRDefault="008C3E16" w:rsidP="008C3E16">
      <w:pPr>
        <w:rPr>
          <w:sz w:val="22"/>
          <w:szCs w:val="22"/>
        </w:rPr>
      </w:pPr>
    </w:p>
    <w:p w:rsidR="00EF58E4" w:rsidRPr="00EF58E4" w:rsidRDefault="00EF58E4" w:rsidP="00C751D5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EF58E4">
        <w:rPr>
          <w:sz w:val="24"/>
          <w:szCs w:val="24"/>
        </w:rPr>
        <w:t>Czy Zamawiający wyrazi zgodę</w:t>
      </w:r>
      <w:r>
        <w:rPr>
          <w:sz w:val="24"/>
          <w:szCs w:val="24"/>
        </w:rPr>
        <w:t>,</w:t>
      </w:r>
      <w:r w:rsidRPr="00EF58E4">
        <w:rPr>
          <w:sz w:val="24"/>
          <w:szCs w:val="24"/>
        </w:rPr>
        <w:t xml:space="preserve"> aby Wykonawca przedstawił kartę katalogowa lub folder autoryzowanego dystrybutora (w języku polskim) zawierający opis przedmiotu zamówienia umożliwiający dokonanie oceny, czy zaoferowany produkt spełnia wymagania Zamawiającego określone w SWZ?</w:t>
      </w:r>
    </w:p>
    <w:p w:rsidR="008C3E16" w:rsidRPr="00E4319F" w:rsidRDefault="008C3E16" w:rsidP="00C751D5">
      <w:pPr>
        <w:ind w:left="30" w:right="-74"/>
        <w:jc w:val="both"/>
        <w:rPr>
          <w:b/>
          <w:sz w:val="24"/>
          <w:szCs w:val="24"/>
        </w:rPr>
      </w:pPr>
      <w:r w:rsidRPr="00E4319F">
        <w:rPr>
          <w:b/>
          <w:sz w:val="24"/>
          <w:szCs w:val="24"/>
        </w:rPr>
        <w:t>Odp.:</w:t>
      </w:r>
    </w:p>
    <w:p w:rsidR="008C3E16" w:rsidRPr="00E4319F" w:rsidRDefault="008C3E16" w:rsidP="008C3E16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EF58E4">
        <w:rPr>
          <w:sz w:val="24"/>
          <w:szCs w:val="24"/>
        </w:rPr>
        <w:t xml:space="preserve">wyraża zgodę, </w:t>
      </w:r>
      <w:r w:rsidR="00EF58E4" w:rsidRPr="00EF58E4">
        <w:rPr>
          <w:sz w:val="24"/>
          <w:szCs w:val="24"/>
        </w:rPr>
        <w:t>aby Wykonawca przedstawił kartę katalogow</w:t>
      </w:r>
      <w:r w:rsidR="00F83F09">
        <w:rPr>
          <w:sz w:val="24"/>
          <w:szCs w:val="24"/>
        </w:rPr>
        <w:t>ą</w:t>
      </w:r>
      <w:r w:rsidR="00EF58E4" w:rsidRPr="00EF58E4">
        <w:rPr>
          <w:sz w:val="24"/>
          <w:szCs w:val="24"/>
        </w:rPr>
        <w:t xml:space="preserve"> lub folder autoryzowanego dystrybutora (w języku polskim) zawierający opis przedmiotu zamówienia umożliwiający dokonanie oceny, czy zaoferowany produkt spełnia wymagania Zamawiającego określone w SWZ</w:t>
      </w:r>
      <w:r w:rsidR="00EF58E4">
        <w:rPr>
          <w:sz w:val="24"/>
          <w:szCs w:val="24"/>
        </w:rPr>
        <w:t xml:space="preserve">. </w:t>
      </w:r>
    </w:p>
    <w:p w:rsidR="00EF58E4" w:rsidRDefault="00EF58E4" w:rsidP="008C3E1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8C3E16" w:rsidRPr="001C3705" w:rsidRDefault="00EF58E4" w:rsidP="008C3E16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="008C3E16" w:rsidRPr="001C3705">
        <w:rPr>
          <w:i/>
          <w:sz w:val="24"/>
          <w:szCs w:val="24"/>
        </w:rPr>
        <w:t>amawiający</w:t>
      </w:r>
    </w:p>
    <w:p w:rsidR="008C3E16" w:rsidRPr="001C3705" w:rsidRDefault="008C3E16" w:rsidP="008C3E1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8C3E16" w:rsidRPr="00B179B1" w:rsidRDefault="008C3E16" w:rsidP="008C3E16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8C3E16" w:rsidRPr="00B179B1" w:rsidRDefault="008C3E16" w:rsidP="00C751D5">
      <w:pPr>
        <w:widowControl w:val="0"/>
        <w:spacing w:line="360" w:lineRule="auto"/>
        <w:ind w:left="4956"/>
        <w:jc w:val="right"/>
        <w:rPr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 w:rsidR="00EF58E4">
        <w:rPr>
          <w:i/>
          <w:sz w:val="24"/>
          <w:szCs w:val="24"/>
        </w:rPr>
        <w:t xml:space="preserve">      </w:t>
      </w:r>
      <w:r w:rsidR="00EF58E4">
        <w:rPr>
          <w:i/>
          <w:sz w:val="24"/>
          <w:szCs w:val="24"/>
        </w:rPr>
        <w:tab/>
      </w:r>
      <w:r w:rsidR="002A7EC2">
        <w:rPr>
          <w:i/>
          <w:sz w:val="24"/>
          <w:szCs w:val="24"/>
        </w:rPr>
        <w:t>Adam Trzebinczyk</w:t>
      </w:r>
    </w:p>
    <w:sectPr w:rsidR="008C3E16" w:rsidRPr="00B179B1" w:rsidSect="002C29D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567" w:right="1418" w:bottom="1418" w:left="1418" w:header="0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CCB" w:rsidRDefault="002F5CCB">
      <w:r>
        <w:separator/>
      </w:r>
    </w:p>
  </w:endnote>
  <w:endnote w:type="continuationSeparator" w:id="0">
    <w:p w:rsidR="002F5CCB" w:rsidRDefault="002F5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2538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2538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2538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C29D4" w:rsidRPr="002C29D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CCB" w:rsidRDefault="002F5CCB">
      <w:r>
        <w:separator/>
      </w:r>
    </w:p>
  </w:footnote>
  <w:footnote w:type="continuationSeparator" w:id="0">
    <w:p w:rsidR="002F5CCB" w:rsidRDefault="002F5C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1D5" w:rsidRDefault="00B2538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8.6pt;margin-top:-35.4pt;width:440.35pt;height:86.6pt;z-index:251658752;visibility:visible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CA73557"/>
    <w:multiLevelType w:val="hybridMultilevel"/>
    <w:tmpl w:val="21BC9F58"/>
    <w:lvl w:ilvl="0" w:tplc="83CA4CF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77D"/>
    <w:rsid w:val="00031374"/>
    <w:rsid w:val="000A1097"/>
    <w:rsid w:val="000E2A8F"/>
    <w:rsid w:val="0012774F"/>
    <w:rsid w:val="00144B7A"/>
    <w:rsid w:val="00180C6E"/>
    <w:rsid w:val="0029606A"/>
    <w:rsid w:val="002A7EC2"/>
    <w:rsid w:val="002B5386"/>
    <w:rsid w:val="002C29D4"/>
    <w:rsid w:val="002F5CCB"/>
    <w:rsid w:val="004848F3"/>
    <w:rsid w:val="004A75F2"/>
    <w:rsid w:val="005144A9"/>
    <w:rsid w:val="00520165"/>
    <w:rsid w:val="005B1B08"/>
    <w:rsid w:val="00632C3C"/>
    <w:rsid w:val="0065577D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850D2"/>
    <w:rsid w:val="00897AB0"/>
    <w:rsid w:val="008A3553"/>
    <w:rsid w:val="008C3E16"/>
    <w:rsid w:val="00955164"/>
    <w:rsid w:val="00A905AC"/>
    <w:rsid w:val="00B2538F"/>
    <w:rsid w:val="00BA6584"/>
    <w:rsid w:val="00BE7BFD"/>
    <w:rsid w:val="00C26440"/>
    <w:rsid w:val="00C370F2"/>
    <w:rsid w:val="00C44EEC"/>
    <w:rsid w:val="00C751D5"/>
    <w:rsid w:val="00D136CD"/>
    <w:rsid w:val="00D22FFA"/>
    <w:rsid w:val="00D32CAB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58E4"/>
    <w:rsid w:val="00F34F98"/>
    <w:rsid w:val="00F83F09"/>
    <w:rsid w:val="00FC5957"/>
    <w:rsid w:val="00FD265E"/>
    <w:rsid w:val="00FF2F35"/>
    <w:rsid w:val="00FF7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36CD"/>
  </w:style>
  <w:style w:type="paragraph" w:styleId="Nagwek1">
    <w:name w:val="heading 1"/>
    <w:basedOn w:val="Normalny"/>
    <w:next w:val="Normalny"/>
    <w:link w:val="Nagwek1Znak"/>
    <w:qFormat/>
    <w:rsid w:val="00D136C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136C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136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136C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136CD"/>
  </w:style>
  <w:style w:type="paragraph" w:styleId="Tekstpodstawowywcity">
    <w:name w:val="Body Text Indent"/>
    <w:basedOn w:val="Normalny"/>
    <w:rsid w:val="00D136C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136C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136C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D136CD"/>
    <w:rPr>
      <w:sz w:val="28"/>
    </w:rPr>
  </w:style>
  <w:style w:type="paragraph" w:styleId="Tekstpodstawowywcity3">
    <w:name w:val="Body Text Indent 3"/>
    <w:basedOn w:val="Normalny"/>
    <w:rsid w:val="00D136C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C3E1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C3E16"/>
  </w:style>
  <w:style w:type="character" w:customStyle="1" w:styleId="TekstpodstawowyZnak">
    <w:name w:val="Tekst podstawowy Znak"/>
    <w:basedOn w:val="Domylnaczcionkaakapitu"/>
    <w:link w:val="Tekstpodstawowy"/>
    <w:rsid w:val="008C3E16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2022-08-11T14:33:00Z</cp:lastPrinted>
  <dcterms:created xsi:type="dcterms:W3CDTF">2022-08-11T14:33:00Z</dcterms:created>
  <dcterms:modified xsi:type="dcterms:W3CDTF">2022-08-11T14:33:00Z</dcterms:modified>
</cp:coreProperties>
</file>