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CD7" w:rsidRDefault="00112E14" w:rsidP="006364BE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7" o:title="logo"/>
          </v:shape>
        </w:pict>
      </w:r>
    </w:p>
    <w:p w:rsidR="00A03256" w:rsidRDefault="00A03256" w:rsidP="00A03256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A03256" w:rsidRDefault="00A03256" w:rsidP="006364BE">
      <w:pPr>
        <w:rPr>
          <w:b/>
          <w:bCs/>
          <w:sz w:val="24"/>
          <w:szCs w:val="24"/>
        </w:rPr>
      </w:pPr>
    </w:p>
    <w:p w:rsidR="006364BE" w:rsidRPr="00F7750D" w:rsidRDefault="006364BE" w:rsidP="006364B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6364BE" w:rsidRPr="00F7750D" w:rsidRDefault="006364BE" w:rsidP="006364B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6364BE" w:rsidRPr="00F7750D" w:rsidRDefault="006364BE" w:rsidP="006364B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6364BE" w:rsidRPr="00F7750D" w:rsidRDefault="006364BE" w:rsidP="006364B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364BE" w:rsidRPr="00F7750D" w:rsidRDefault="006364BE" w:rsidP="006364B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A03256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A03256">
        <w:rPr>
          <w:sz w:val="24"/>
          <w:szCs w:val="24"/>
        </w:rPr>
        <w:t>12</w:t>
      </w:r>
    </w:p>
    <w:p w:rsidR="006364BE" w:rsidRPr="00A03256" w:rsidRDefault="006364BE" w:rsidP="00A03256">
      <w:pPr>
        <w:rPr>
          <w:sz w:val="18"/>
          <w:szCs w:val="18"/>
        </w:rPr>
      </w:pPr>
    </w:p>
    <w:p w:rsidR="006364BE" w:rsidRPr="00B3658E" w:rsidRDefault="006364BE" w:rsidP="006364BE">
      <w:pPr>
        <w:pStyle w:val="Nagwek1"/>
        <w:spacing w:before="0" w:after="0"/>
        <w:jc w:val="center"/>
        <w:rPr>
          <w:rFonts w:ascii="Times New Roman" w:hAnsi="Times New Roman"/>
          <w:sz w:val="18"/>
          <w:szCs w:val="18"/>
        </w:rPr>
      </w:pPr>
    </w:p>
    <w:p w:rsidR="006364BE" w:rsidRPr="00F7750D" w:rsidRDefault="006364BE" w:rsidP="006364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364BE" w:rsidRPr="00F7750D" w:rsidRDefault="006364BE" w:rsidP="006364B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364BE" w:rsidRDefault="006364BE" w:rsidP="006364BE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364BE" w:rsidRPr="000A1C0E" w:rsidRDefault="006364BE" w:rsidP="006364B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364BE" w:rsidRPr="000A1C0E" w:rsidRDefault="006364BE" w:rsidP="006364B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6364BE" w:rsidRDefault="006364BE" w:rsidP="006364BE">
      <w:pPr>
        <w:jc w:val="both"/>
        <w:rPr>
          <w:i/>
          <w:sz w:val="22"/>
          <w:szCs w:val="22"/>
        </w:rPr>
      </w:pPr>
    </w:p>
    <w:p w:rsidR="006364BE" w:rsidRDefault="006364BE" w:rsidP="006364B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364BE" w:rsidRDefault="006364BE" w:rsidP="006364B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364BE" w:rsidRPr="008C3E16" w:rsidRDefault="006364BE" w:rsidP="006364BE">
      <w:pPr>
        <w:ind w:left="851" w:hanging="851"/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„</w:t>
      </w:r>
      <w:r w:rsidRPr="008C3E16">
        <w:rPr>
          <w:b/>
          <w:bCs/>
          <w:sz w:val="22"/>
          <w:szCs w:val="22"/>
        </w:rPr>
        <w:t xml:space="preserve">Zakup wyposażenia sprzętowego - platformy mikrochirurgicznej mikroskopu operacyjnego zintegrowanego z tomografem optycznym, systemem operacji </w:t>
      </w:r>
      <w:proofErr w:type="spellStart"/>
      <w:r w:rsidRPr="008C3E16">
        <w:rPr>
          <w:b/>
          <w:bCs/>
          <w:sz w:val="22"/>
          <w:szCs w:val="22"/>
        </w:rPr>
        <w:t>witreoretinalnych</w:t>
      </w:r>
      <w:proofErr w:type="spellEnd"/>
      <w:r w:rsidRPr="008C3E16">
        <w:rPr>
          <w:b/>
          <w:bCs/>
          <w:sz w:val="22"/>
          <w:szCs w:val="22"/>
        </w:rPr>
        <w:t xml:space="preserve">, systemem śledzenia ruchów gałki ocznej i wyznaczania osi cięcia </w:t>
      </w:r>
      <w:r>
        <w:rPr>
          <w:b/>
          <w:bCs/>
          <w:sz w:val="22"/>
          <w:szCs w:val="22"/>
        </w:rPr>
        <w:t xml:space="preserve">               </w:t>
      </w:r>
      <w:r w:rsidRPr="008C3E16">
        <w:rPr>
          <w:b/>
          <w:bCs/>
          <w:sz w:val="22"/>
          <w:szCs w:val="22"/>
        </w:rPr>
        <w:t xml:space="preserve">dla Okręgowego Szpitala Kolejowego w Katowicach - </w:t>
      </w:r>
      <w:proofErr w:type="spellStart"/>
      <w:r w:rsidRPr="008C3E16">
        <w:rPr>
          <w:b/>
          <w:bCs/>
          <w:sz w:val="22"/>
          <w:szCs w:val="22"/>
        </w:rPr>
        <w:t>s.p.z.o.z</w:t>
      </w:r>
      <w:proofErr w:type="spellEnd"/>
      <w:r w:rsidRPr="008C3E16">
        <w:rPr>
          <w:b/>
          <w:bCs/>
          <w:sz w:val="22"/>
          <w:szCs w:val="22"/>
        </w:rPr>
        <w:t>.</w:t>
      </w:r>
      <w:r w:rsidRPr="008C3E16">
        <w:rPr>
          <w:bCs/>
          <w:sz w:val="22"/>
          <w:szCs w:val="22"/>
        </w:rPr>
        <w:t>”</w:t>
      </w:r>
    </w:p>
    <w:p w:rsidR="006364BE" w:rsidRPr="00C81F26" w:rsidRDefault="006364BE" w:rsidP="006364BE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6364BE" w:rsidRDefault="006364BE" w:rsidP="006364BE">
      <w:pPr>
        <w:jc w:val="both"/>
        <w:rPr>
          <w:b/>
          <w:sz w:val="22"/>
          <w:szCs w:val="22"/>
        </w:rPr>
      </w:pPr>
    </w:p>
    <w:p w:rsidR="006364BE" w:rsidRPr="00F7750D" w:rsidRDefault="006364BE" w:rsidP="006364B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364BE" w:rsidRDefault="006364BE" w:rsidP="006364BE">
      <w:pPr>
        <w:rPr>
          <w:sz w:val="22"/>
          <w:szCs w:val="22"/>
        </w:rPr>
      </w:pPr>
    </w:p>
    <w:p w:rsidR="006364BE" w:rsidRPr="006364BE" w:rsidRDefault="006364BE" w:rsidP="006364BE">
      <w:pPr>
        <w:numPr>
          <w:ilvl w:val="0"/>
          <w:numId w:val="9"/>
        </w:numPr>
        <w:spacing w:after="120"/>
        <w:ind w:right="-72"/>
        <w:jc w:val="both"/>
        <w:rPr>
          <w:sz w:val="24"/>
          <w:szCs w:val="24"/>
        </w:rPr>
      </w:pPr>
      <w:r w:rsidRPr="006364BE">
        <w:rPr>
          <w:sz w:val="24"/>
          <w:szCs w:val="24"/>
        </w:rPr>
        <w:t xml:space="preserve">W związku z zaawansowaną konfiguracją zakupywanej przez Państwa platformy mikrochirurgicznej i globalnego kryzysu związanego z dostępnością i dostawami półprzewodników zwracamy się z prośbą o możliwość wydłużenia terminu dostawy do dnia 20.12.2022. Konfiguracja zamawianego przez Państwa mikroskopu operacyjnego zawiera zaawansowane technologie do wizualizacji mikrochirurgicznej i tomografii. Technologie te wymagają zastosowania półprzewodników, oraz innych zaawansowanych technologicznie podzespołów, produkowanych przez poddostawców firmy ZEISS, których terminy dostaw zostały istotnie zakłócone poprzez przerwanie łańcuchów dostaw </w:t>
      </w:r>
      <w:r>
        <w:rPr>
          <w:sz w:val="24"/>
          <w:szCs w:val="24"/>
        </w:rPr>
        <w:t xml:space="preserve">                        </w:t>
      </w:r>
      <w:r w:rsidRPr="006364BE">
        <w:rPr>
          <w:sz w:val="24"/>
          <w:szCs w:val="24"/>
        </w:rPr>
        <w:t>w wyniku globalnej pandemii COVID, oraz sytuacji związanej z działaniami wojennymi na Ukrainie, a są one kluczowe dla funkcjonowania aparatu. Nadmieniamy że jest to sytuacja wyjątkowa która dotknęła naszą firmę i całą branżę urządzeń medycznych, na którą to nie mamy wpływu.</w:t>
      </w:r>
    </w:p>
    <w:p w:rsidR="006364BE" w:rsidRPr="00E4319F" w:rsidRDefault="006364BE" w:rsidP="006364BE">
      <w:pPr>
        <w:ind w:left="30" w:right="-72"/>
        <w:jc w:val="both"/>
        <w:rPr>
          <w:b/>
          <w:sz w:val="24"/>
          <w:szCs w:val="24"/>
        </w:rPr>
      </w:pPr>
      <w:r w:rsidRPr="00E4319F">
        <w:rPr>
          <w:b/>
          <w:sz w:val="24"/>
          <w:szCs w:val="24"/>
        </w:rPr>
        <w:t>Odp.:</w:t>
      </w:r>
    </w:p>
    <w:p w:rsidR="006364BE" w:rsidRPr="00E4319F" w:rsidRDefault="006364BE" w:rsidP="006364BE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wyraża zgodę</w:t>
      </w:r>
      <w:r w:rsidR="00A03256">
        <w:rPr>
          <w:sz w:val="24"/>
          <w:szCs w:val="24"/>
        </w:rPr>
        <w:t xml:space="preserve"> </w:t>
      </w:r>
      <w:r w:rsidR="005E297D">
        <w:rPr>
          <w:sz w:val="24"/>
          <w:szCs w:val="24"/>
        </w:rPr>
        <w:t>na wydłużenie</w:t>
      </w:r>
      <w:r w:rsidR="00A03256" w:rsidRPr="006364BE">
        <w:rPr>
          <w:sz w:val="24"/>
          <w:szCs w:val="24"/>
        </w:rPr>
        <w:t xml:space="preserve"> terminu dostawy </w:t>
      </w:r>
      <w:r w:rsidR="00A03256" w:rsidRPr="00B3658E">
        <w:rPr>
          <w:b/>
          <w:sz w:val="24"/>
          <w:szCs w:val="24"/>
        </w:rPr>
        <w:t xml:space="preserve">do dnia </w:t>
      </w:r>
      <w:r w:rsidR="00BA76DC">
        <w:rPr>
          <w:b/>
          <w:sz w:val="24"/>
          <w:szCs w:val="24"/>
        </w:rPr>
        <w:t>12</w:t>
      </w:r>
      <w:r w:rsidR="00A03256" w:rsidRPr="00B3658E">
        <w:rPr>
          <w:b/>
          <w:sz w:val="24"/>
          <w:szCs w:val="24"/>
        </w:rPr>
        <w:t>.12.2022</w:t>
      </w:r>
      <w:r w:rsidR="005E297D" w:rsidRPr="00B3658E">
        <w:rPr>
          <w:b/>
          <w:sz w:val="24"/>
          <w:szCs w:val="24"/>
        </w:rPr>
        <w:t>r</w:t>
      </w:r>
      <w:r w:rsidR="00A03256" w:rsidRPr="006364BE">
        <w:rPr>
          <w:sz w:val="24"/>
          <w:szCs w:val="24"/>
        </w:rPr>
        <w:t>.</w:t>
      </w:r>
    </w:p>
    <w:p w:rsidR="006364BE" w:rsidRDefault="006364BE" w:rsidP="006364B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364BE" w:rsidRPr="001C3705" w:rsidRDefault="006364BE" w:rsidP="006364BE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1C3705">
        <w:rPr>
          <w:i/>
          <w:sz w:val="24"/>
          <w:szCs w:val="24"/>
        </w:rPr>
        <w:t>amawiający</w:t>
      </w:r>
    </w:p>
    <w:p w:rsidR="006364BE" w:rsidRPr="001C3705" w:rsidRDefault="006364BE" w:rsidP="006364BE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364BE" w:rsidRPr="00B179B1" w:rsidRDefault="006364BE" w:rsidP="006364BE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647F3E" w:rsidRDefault="006364BE" w:rsidP="006364BE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</w:r>
      <w:r w:rsidR="005E297D">
        <w:rPr>
          <w:i/>
          <w:sz w:val="24"/>
          <w:szCs w:val="24"/>
        </w:rPr>
        <w:t xml:space="preserve">Adam </w:t>
      </w:r>
      <w:proofErr w:type="spellStart"/>
      <w:r w:rsidR="005E297D">
        <w:rPr>
          <w:i/>
          <w:sz w:val="24"/>
          <w:szCs w:val="24"/>
        </w:rPr>
        <w:t>Trzebinczyk</w:t>
      </w:r>
      <w:proofErr w:type="spellEnd"/>
    </w:p>
    <w:sectPr w:rsidR="00647F3E" w:rsidSect="005E297D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938" w:right="1418" w:bottom="993" w:left="1418" w:header="0" w:footer="38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9D9" w:rsidRDefault="00A029D9">
      <w:r>
        <w:separator/>
      </w:r>
    </w:p>
  </w:endnote>
  <w:endnote w:type="continuationSeparator" w:id="0">
    <w:p w:rsidR="00A029D9" w:rsidRDefault="00A02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2E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12E1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12E1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A76DC" w:rsidRPr="00BA76D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9D9" w:rsidRDefault="00A029D9">
      <w:r>
        <w:separator/>
      </w:r>
    </w:p>
  </w:footnote>
  <w:footnote w:type="continuationSeparator" w:id="0">
    <w:p w:rsidR="00A029D9" w:rsidRDefault="00A029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56C" w:rsidRDefault="00112E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4352BF"/>
    <w:multiLevelType w:val="hybridMultilevel"/>
    <w:tmpl w:val="675A40A2"/>
    <w:lvl w:ilvl="0" w:tplc="685ACE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5CA73557"/>
    <w:multiLevelType w:val="hybridMultilevel"/>
    <w:tmpl w:val="21BC9F58"/>
    <w:lvl w:ilvl="0" w:tplc="83CA4CF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56C"/>
    <w:rsid w:val="00031374"/>
    <w:rsid w:val="000A1097"/>
    <w:rsid w:val="000E2A8F"/>
    <w:rsid w:val="00112E14"/>
    <w:rsid w:val="0012774F"/>
    <w:rsid w:val="0014183A"/>
    <w:rsid w:val="00144B7A"/>
    <w:rsid w:val="00180C6E"/>
    <w:rsid w:val="00186CD7"/>
    <w:rsid w:val="0029606A"/>
    <w:rsid w:val="004848F3"/>
    <w:rsid w:val="004A75F2"/>
    <w:rsid w:val="005144A9"/>
    <w:rsid w:val="00520165"/>
    <w:rsid w:val="005B1B08"/>
    <w:rsid w:val="005E297D"/>
    <w:rsid w:val="00632C3C"/>
    <w:rsid w:val="006364BE"/>
    <w:rsid w:val="00647F3E"/>
    <w:rsid w:val="00662BDB"/>
    <w:rsid w:val="006A5DF1"/>
    <w:rsid w:val="006B7198"/>
    <w:rsid w:val="006D4AB3"/>
    <w:rsid w:val="006F3B81"/>
    <w:rsid w:val="0074695B"/>
    <w:rsid w:val="007D7198"/>
    <w:rsid w:val="00864A4B"/>
    <w:rsid w:val="00870F9F"/>
    <w:rsid w:val="008804B6"/>
    <w:rsid w:val="00897AB0"/>
    <w:rsid w:val="008A3553"/>
    <w:rsid w:val="00A029D9"/>
    <w:rsid w:val="00A03256"/>
    <w:rsid w:val="00A214D9"/>
    <w:rsid w:val="00A7753B"/>
    <w:rsid w:val="00A905AC"/>
    <w:rsid w:val="00B3658E"/>
    <w:rsid w:val="00BA6584"/>
    <w:rsid w:val="00BA76DC"/>
    <w:rsid w:val="00BE7BFD"/>
    <w:rsid w:val="00C370F2"/>
    <w:rsid w:val="00C44EEC"/>
    <w:rsid w:val="00C60F6A"/>
    <w:rsid w:val="00C9156C"/>
    <w:rsid w:val="00D22FFA"/>
    <w:rsid w:val="00D8461B"/>
    <w:rsid w:val="00D915F2"/>
    <w:rsid w:val="00DF32E8"/>
    <w:rsid w:val="00DF53CA"/>
    <w:rsid w:val="00E01D46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1D46"/>
  </w:style>
  <w:style w:type="paragraph" w:styleId="Nagwek1">
    <w:name w:val="heading 1"/>
    <w:basedOn w:val="Normalny"/>
    <w:next w:val="Normalny"/>
    <w:link w:val="Nagwek1Znak"/>
    <w:qFormat/>
    <w:rsid w:val="00E01D4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1D4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1D4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1D4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1D46"/>
  </w:style>
  <w:style w:type="paragraph" w:styleId="Tekstpodstawowywcity">
    <w:name w:val="Body Text Indent"/>
    <w:basedOn w:val="Normalny"/>
    <w:rsid w:val="00E01D4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1D4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1D4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01D46"/>
    <w:rPr>
      <w:sz w:val="28"/>
    </w:rPr>
  </w:style>
  <w:style w:type="paragraph" w:styleId="Tekstpodstawowywcity3">
    <w:name w:val="Body Text Indent 3"/>
    <w:basedOn w:val="Normalny"/>
    <w:rsid w:val="00E01D4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364B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364BE"/>
  </w:style>
  <w:style w:type="character" w:customStyle="1" w:styleId="TekstpodstawowyZnak">
    <w:name w:val="Tekst podstawowy Znak"/>
    <w:basedOn w:val="Domylnaczcionkaakapitu"/>
    <w:link w:val="Tekstpodstawowy"/>
    <w:rsid w:val="006364B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2022-08-12T08:46:00Z</cp:lastPrinted>
  <dcterms:created xsi:type="dcterms:W3CDTF">2022-08-12T08:46:00Z</dcterms:created>
  <dcterms:modified xsi:type="dcterms:W3CDTF">2022-08-12T08:46:00Z</dcterms:modified>
</cp:coreProperties>
</file>