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64C" w:rsidRPr="00F7750D" w:rsidRDefault="0013764C" w:rsidP="0013764C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13764C" w:rsidRPr="00F7750D" w:rsidRDefault="0013764C" w:rsidP="0013764C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13764C" w:rsidRPr="00F7750D" w:rsidRDefault="0013764C" w:rsidP="0013764C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13764C" w:rsidRPr="00F7750D" w:rsidRDefault="0013764C" w:rsidP="0013764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3764C" w:rsidRPr="00F7750D" w:rsidRDefault="0013764C" w:rsidP="0013764C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08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08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16</w:t>
      </w:r>
    </w:p>
    <w:p w:rsidR="0013764C" w:rsidRPr="00F7750D" w:rsidRDefault="0013764C" w:rsidP="0013764C">
      <w:pPr>
        <w:rPr>
          <w:sz w:val="24"/>
          <w:szCs w:val="24"/>
        </w:rPr>
      </w:pPr>
    </w:p>
    <w:p w:rsidR="0013764C" w:rsidRDefault="0013764C" w:rsidP="0013764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E510BE" w:rsidRPr="00E510BE" w:rsidRDefault="00E510BE" w:rsidP="00E510BE"/>
    <w:p w:rsidR="0013764C" w:rsidRPr="00F7750D" w:rsidRDefault="0013764C" w:rsidP="0013764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13764C" w:rsidRPr="00F7750D" w:rsidRDefault="0013764C" w:rsidP="0013764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13764C" w:rsidRDefault="0013764C" w:rsidP="0013764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E510BE" w:rsidRPr="00E510BE" w:rsidRDefault="00E510BE" w:rsidP="0013764C">
      <w:pPr>
        <w:pStyle w:val="Nagwek"/>
        <w:tabs>
          <w:tab w:val="clear" w:pos="4536"/>
        </w:tabs>
        <w:rPr>
          <w:i/>
          <w:sz w:val="18"/>
          <w:szCs w:val="18"/>
        </w:rPr>
      </w:pPr>
    </w:p>
    <w:p w:rsidR="0013764C" w:rsidRDefault="0013764C" w:rsidP="0013764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3764C" w:rsidRPr="000A1C0E" w:rsidRDefault="0013764C" w:rsidP="0013764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13764C" w:rsidRPr="000A1C0E" w:rsidRDefault="0013764C" w:rsidP="0013764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- 1</w:t>
      </w:r>
    </w:p>
    <w:p w:rsidR="0013764C" w:rsidRDefault="0013764C" w:rsidP="0013764C">
      <w:pPr>
        <w:jc w:val="both"/>
        <w:rPr>
          <w:i/>
          <w:sz w:val="22"/>
          <w:szCs w:val="22"/>
        </w:rPr>
      </w:pPr>
    </w:p>
    <w:p w:rsidR="0013764C" w:rsidRDefault="0013764C" w:rsidP="0013764C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13764C" w:rsidRDefault="0013764C" w:rsidP="0013764C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13764C" w:rsidRPr="00C81F26" w:rsidRDefault="0013764C" w:rsidP="0013764C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„</w:t>
      </w:r>
      <w:r>
        <w:rPr>
          <w:b/>
          <w:bCs/>
          <w:sz w:val="22"/>
          <w:szCs w:val="22"/>
        </w:rPr>
        <w:t>Usługa transportu sanitarnego”</w:t>
      </w:r>
      <w:r>
        <w:rPr>
          <w:bCs/>
          <w:i/>
          <w:sz w:val="22"/>
          <w:szCs w:val="22"/>
        </w:rPr>
        <w:t>; 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08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13764C" w:rsidRDefault="0013764C" w:rsidP="0013764C">
      <w:pPr>
        <w:jc w:val="both"/>
        <w:rPr>
          <w:b/>
          <w:sz w:val="22"/>
          <w:szCs w:val="22"/>
        </w:rPr>
      </w:pPr>
    </w:p>
    <w:p w:rsidR="0013764C" w:rsidRDefault="0013764C" w:rsidP="0013764C">
      <w:pPr>
        <w:jc w:val="both"/>
        <w:rPr>
          <w:sz w:val="24"/>
          <w:szCs w:val="24"/>
        </w:rPr>
      </w:pPr>
    </w:p>
    <w:p w:rsidR="0013764C" w:rsidRPr="00F7750D" w:rsidRDefault="0013764C" w:rsidP="0013764C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13764C" w:rsidRDefault="0013764C" w:rsidP="0013764C">
      <w:pPr>
        <w:rPr>
          <w:sz w:val="22"/>
          <w:szCs w:val="22"/>
        </w:rPr>
      </w:pPr>
    </w:p>
    <w:p w:rsidR="0013764C" w:rsidRDefault="0013764C" w:rsidP="0013764C">
      <w:pPr>
        <w:rPr>
          <w:sz w:val="22"/>
          <w:szCs w:val="22"/>
        </w:rPr>
      </w:pPr>
    </w:p>
    <w:p w:rsidR="0013764C" w:rsidRPr="0013764C" w:rsidRDefault="003A55F9" w:rsidP="0013764C">
      <w:pPr>
        <w:spacing w:after="120"/>
        <w:ind w:left="30" w:right="-72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dotyczy SWZ, R</w:t>
      </w:r>
      <w:r w:rsidR="0013764C" w:rsidRPr="0013764C">
        <w:rPr>
          <w:sz w:val="24"/>
          <w:szCs w:val="24"/>
          <w:u w:val="single"/>
        </w:rPr>
        <w:t xml:space="preserve">ozdział 3 </w:t>
      </w:r>
      <w:proofErr w:type="spellStart"/>
      <w:r w:rsidR="0013764C" w:rsidRPr="0013764C">
        <w:rPr>
          <w:sz w:val="24"/>
          <w:szCs w:val="24"/>
          <w:u w:val="single"/>
        </w:rPr>
        <w:t>pkt</w:t>
      </w:r>
      <w:proofErr w:type="spellEnd"/>
      <w:r w:rsidR="0013764C" w:rsidRPr="0013764C">
        <w:rPr>
          <w:sz w:val="24"/>
          <w:szCs w:val="24"/>
          <w:u w:val="single"/>
        </w:rPr>
        <w:t xml:space="preserve"> 3.7 </w:t>
      </w:r>
      <w:proofErr w:type="spellStart"/>
      <w:r w:rsidR="0013764C" w:rsidRPr="0013764C">
        <w:rPr>
          <w:sz w:val="24"/>
          <w:szCs w:val="24"/>
          <w:u w:val="single"/>
        </w:rPr>
        <w:t>ppkt</w:t>
      </w:r>
      <w:proofErr w:type="spellEnd"/>
      <w:r w:rsidR="0013764C" w:rsidRPr="0013764C">
        <w:rPr>
          <w:sz w:val="24"/>
          <w:szCs w:val="24"/>
          <w:u w:val="single"/>
        </w:rPr>
        <w:t xml:space="preserve"> a oraz b</w:t>
      </w:r>
    </w:p>
    <w:p w:rsidR="0013764C" w:rsidRPr="0013764C" w:rsidRDefault="0013764C" w:rsidP="0013764C">
      <w:pPr>
        <w:numPr>
          <w:ilvl w:val="0"/>
          <w:numId w:val="10"/>
        </w:numPr>
        <w:spacing w:after="120"/>
        <w:ind w:right="-72"/>
        <w:jc w:val="both"/>
        <w:rPr>
          <w:sz w:val="24"/>
          <w:szCs w:val="24"/>
        </w:rPr>
      </w:pPr>
      <w:r w:rsidRPr="0013764C">
        <w:rPr>
          <w:sz w:val="24"/>
          <w:szCs w:val="24"/>
        </w:rPr>
        <w:t>Czy Zamawiający zrezygnuje z w/w wymagania i zgodzi się na zatrudnienie jednej osoby, nadzorującej pracę kierowców oraz sanitariuszy na podstawie umowy o pracę na stanowisku Kierownik ds. transportu sanitarnego?</w:t>
      </w:r>
    </w:p>
    <w:p w:rsidR="0013764C" w:rsidRPr="003D650D" w:rsidRDefault="0013764C" w:rsidP="0013764C">
      <w:pPr>
        <w:ind w:left="30" w:right="-74"/>
        <w:jc w:val="both"/>
        <w:rPr>
          <w:b/>
          <w:sz w:val="24"/>
          <w:szCs w:val="24"/>
        </w:rPr>
      </w:pPr>
      <w:r w:rsidRPr="003D650D">
        <w:rPr>
          <w:b/>
          <w:sz w:val="24"/>
          <w:szCs w:val="24"/>
        </w:rPr>
        <w:t>Odp.:</w:t>
      </w:r>
    </w:p>
    <w:p w:rsidR="00942BD0" w:rsidRDefault="00942BD0" w:rsidP="00942BD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dopuszcza, aby czynności, o których mowa w Rozdziale 3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3.7 SWZ pełniła jedna osoba zatrudniona na podstawie umowy o pracę. 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3764C" w:rsidRPr="003D650D" w:rsidTr="00973C08">
        <w:tc>
          <w:tcPr>
            <w:tcW w:w="9356" w:type="dxa"/>
            <w:shd w:val="clear" w:color="auto" w:fill="auto"/>
          </w:tcPr>
          <w:p w:rsidR="0013764C" w:rsidRPr="003D650D" w:rsidRDefault="0013764C" w:rsidP="00973C08">
            <w:pPr>
              <w:spacing w:after="12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  <w:p w:rsidR="0013764C" w:rsidRPr="003D650D" w:rsidRDefault="0013764C" w:rsidP="00973C08">
            <w:pPr>
              <w:ind w:left="28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13764C" w:rsidRDefault="00070E4B" w:rsidP="0013764C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="0013764C" w:rsidRPr="00F5699A">
        <w:rPr>
          <w:i/>
          <w:sz w:val="24"/>
          <w:szCs w:val="24"/>
        </w:rPr>
        <w:t xml:space="preserve">amawiający </w:t>
      </w:r>
    </w:p>
    <w:p w:rsidR="0013764C" w:rsidRDefault="0013764C" w:rsidP="0013764C">
      <w:pPr>
        <w:jc w:val="right"/>
        <w:rPr>
          <w:i/>
          <w:sz w:val="24"/>
          <w:szCs w:val="24"/>
        </w:rPr>
      </w:pPr>
    </w:p>
    <w:p w:rsidR="0013764C" w:rsidRDefault="0013764C" w:rsidP="0013764C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Dyrektora</w:t>
      </w:r>
    </w:p>
    <w:p w:rsidR="0013764C" w:rsidRPr="003D650D" w:rsidRDefault="0013764C" w:rsidP="0013764C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13764C" w:rsidRPr="003D650D" w:rsidRDefault="0013764C" w:rsidP="0013764C">
      <w:pPr>
        <w:spacing w:after="240"/>
        <w:jc w:val="right"/>
        <w:rPr>
          <w:sz w:val="24"/>
          <w:szCs w:val="24"/>
        </w:rPr>
      </w:pPr>
    </w:p>
    <w:p w:rsidR="00915D3F" w:rsidRDefault="00915D3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915D3F" w:rsidRDefault="00915D3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915D3F" w:rsidRDefault="00915D3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1376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431" w:rsidRDefault="00377431">
      <w:r>
        <w:separator/>
      </w:r>
    </w:p>
  </w:endnote>
  <w:endnote w:type="continuationSeparator" w:id="0">
    <w:p w:rsidR="00377431" w:rsidRDefault="00377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B64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B6420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B642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510BE" w:rsidRPr="00E510BE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431" w:rsidRDefault="00377431">
      <w:r>
        <w:separator/>
      </w:r>
    </w:p>
  </w:footnote>
  <w:footnote w:type="continuationSeparator" w:id="0">
    <w:p w:rsidR="00377431" w:rsidRDefault="003774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9ED" w:rsidRDefault="009509E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9ED" w:rsidRDefault="009509E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9ED" w:rsidRDefault="009509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A42F4"/>
    <w:multiLevelType w:val="hybridMultilevel"/>
    <w:tmpl w:val="7696D3E0"/>
    <w:lvl w:ilvl="0" w:tplc="8F3EDB4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AE658F5"/>
    <w:multiLevelType w:val="hybridMultilevel"/>
    <w:tmpl w:val="9AA88ECE"/>
    <w:lvl w:ilvl="0" w:tplc="0AD0212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F5B420A"/>
    <w:multiLevelType w:val="hybridMultilevel"/>
    <w:tmpl w:val="CE16BCD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3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09ED"/>
    <w:rsid w:val="00031374"/>
    <w:rsid w:val="00070E4B"/>
    <w:rsid w:val="000A1097"/>
    <w:rsid w:val="000E2A8F"/>
    <w:rsid w:val="0012774F"/>
    <w:rsid w:val="0013764C"/>
    <w:rsid w:val="00144B7A"/>
    <w:rsid w:val="00180C6E"/>
    <w:rsid w:val="0029606A"/>
    <w:rsid w:val="00377431"/>
    <w:rsid w:val="003A55F9"/>
    <w:rsid w:val="004848F3"/>
    <w:rsid w:val="004A75F2"/>
    <w:rsid w:val="005144A9"/>
    <w:rsid w:val="00520165"/>
    <w:rsid w:val="005B1B08"/>
    <w:rsid w:val="005B6420"/>
    <w:rsid w:val="00632C3C"/>
    <w:rsid w:val="00662BDB"/>
    <w:rsid w:val="006A5DF1"/>
    <w:rsid w:val="006B7198"/>
    <w:rsid w:val="006D4AB3"/>
    <w:rsid w:val="006F3B81"/>
    <w:rsid w:val="00704876"/>
    <w:rsid w:val="007557D8"/>
    <w:rsid w:val="007D7198"/>
    <w:rsid w:val="00864A4B"/>
    <w:rsid w:val="00870F9F"/>
    <w:rsid w:val="008804B6"/>
    <w:rsid w:val="00897AB0"/>
    <w:rsid w:val="008A3553"/>
    <w:rsid w:val="00915D3F"/>
    <w:rsid w:val="00942BD0"/>
    <w:rsid w:val="009509ED"/>
    <w:rsid w:val="00A905AC"/>
    <w:rsid w:val="00BA6584"/>
    <w:rsid w:val="00BB0B47"/>
    <w:rsid w:val="00BE7BFD"/>
    <w:rsid w:val="00C370F2"/>
    <w:rsid w:val="00C44EEC"/>
    <w:rsid w:val="00CB103A"/>
    <w:rsid w:val="00D22FFA"/>
    <w:rsid w:val="00D8461B"/>
    <w:rsid w:val="00D915F2"/>
    <w:rsid w:val="00DF32E8"/>
    <w:rsid w:val="00DF53CA"/>
    <w:rsid w:val="00E21B49"/>
    <w:rsid w:val="00E2789F"/>
    <w:rsid w:val="00E510BE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557D8"/>
  </w:style>
  <w:style w:type="paragraph" w:styleId="Nagwek1">
    <w:name w:val="heading 1"/>
    <w:basedOn w:val="Normalny"/>
    <w:next w:val="Normalny"/>
    <w:link w:val="Nagwek1Znak"/>
    <w:qFormat/>
    <w:rsid w:val="007557D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557D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557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557D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557D8"/>
  </w:style>
  <w:style w:type="paragraph" w:styleId="Tekstpodstawowywcity">
    <w:name w:val="Body Text Indent"/>
    <w:basedOn w:val="Normalny"/>
    <w:rsid w:val="007557D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557D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557D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557D8"/>
    <w:rPr>
      <w:sz w:val="28"/>
    </w:rPr>
  </w:style>
  <w:style w:type="paragraph" w:styleId="Tekstpodstawowywcity3">
    <w:name w:val="Body Text Indent 3"/>
    <w:basedOn w:val="Normalny"/>
    <w:rsid w:val="007557D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3764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376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2022-08-16T06:47:00Z</cp:lastPrinted>
  <dcterms:created xsi:type="dcterms:W3CDTF">2022-08-16T06:47:00Z</dcterms:created>
  <dcterms:modified xsi:type="dcterms:W3CDTF">2022-08-16T06:47:00Z</dcterms:modified>
</cp:coreProperties>
</file>