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9BBE5" w14:textId="77777777" w:rsidR="00890B92" w:rsidRPr="00C902DE" w:rsidRDefault="00D64F0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1712726"/>
      <w:r w:rsidRPr="00D64F06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D64F06">
        <w:rPr>
          <w:rFonts w:ascii="Arial" w:hAnsi="Arial" w:cs="Arial"/>
          <w:sz w:val="24"/>
          <w:szCs w:val="24"/>
        </w:rPr>
        <w:t>2022-08-18</w:t>
      </w:r>
    </w:p>
    <w:p w14:paraId="294A2126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BE68A4B" w14:textId="77777777" w:rsidR="00890B92" w:rsidRPr="00C902DE" w:rsidRDefault="00D64F06" w:rsidP="00890B92">
      <w:pPr>
        <w:rPr>
          <w:rFonts w:ascii="Arial" w:hAnsi="Arial" w:cs="Arial"/>
          <w:b/>
          <w:bCs/>
          <w:sz w:val="24"/>
          <w:szCs w:val="24"/>
        </w:rPr>
      </w:pPr>
      <w:r w:rsidRPr="00D64F0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65430C4" w14:textId="77777777" w:rsidR="00890B92" w:rsidRPr="00C902DE" w:rsidRDefault="00D64F06" w:rsidP="00890B92">
      <w:pPr>
        <w:rPr>
          <w:rFonts w:ascii="Arial" w:hAnsi="Arial" w:cs="Arial"/>
          <w:sz w:val="24"/>
          <w:szCs w:val="24"/>
        </w:rPr>
      </w:pPr>
      <w:r w:rsidRPr="00D64F06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64F06">
        <w:rPr>
          <w:rFonts w:ascii="Arial" w:hAnsi="Arial" w:cs="Arial"/>
          <w:sz w:val="24"/>
          <w:szCs w:val="24"/>
        </w:rPr>
        <w:t>4</w:t>
      </w:r>
    </w:p>
    <w:p w14:paraId="16DFC106" w14:textId="77777777" w:rsidR="00890B92" w:rsidRPr="00C902DE" w:rsidRDefault="00D64F06" w:rsidP="00890B92">
      <w:pPr>
        <w:rPr>
          <w:rFonts w:ascii="Arial" w:hAnsi="Arial" w:cs="Arial"/>
          <w:sz w:val="24"/>
          <w:szCs w:val="24"/>
        </w:rPr>
      </w:pPr>
      <w:r w:rsidRPr="00D64F06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64F06">
        <w:rPr>
          <w:rFonts w:ascii="Arial" w:hAnsi="Arial" w:cs="Arial"/>
          <w:sz w:val="24"/>
          <w:szCs w:val="24"/>
        </w:rPr>
        <w:t>Kolbuszowa</w:t>
      </w:r>
    </w:p>
    <w:p w14:paraId="20FCB35C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79A26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6A57CB9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52A43F6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17E019F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D64F06" w:rsidRPr="00D64F06">
        <w:rPr>
          <w:rFonts w:ascii="Arial" w:hAnsi="Arial" w:cs="Arial"/>
          <w:b/>
          <w:sz w:val="24"/>
          <w:szCs w:val="24"/>
        </w:rPr>
        <w:t>Eap-2412/10/22/D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5A10EEA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A057D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57540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3FB131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37D690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D345080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D64F06" w:rsidRPr="00D64F06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B00EF21" w14:textId="77777777" w:rsidR="00A80738" w:rsidRPr="00C902DE" w:rsidRDefault="00D64F0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D64F06">
        <w:rPr>
          <w:rFonts w:ascii="Arial" w:hAnsi="Arial" w:cs="Arial"/>
          <w:b/>
          <w:sz w:val="22"/>
          <w:szCs w:val="22"/>
        </w:rPr>
        <w:t>Dostawa produktów farmaceutycznych w 44 pakietach.</w:t>
      </w:r>
    </w:p>
    <w:p w14:paraId="5DE29A68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64F06" w:rsidRPr="00D64F06">
        <w:rPr>
          <w:rFonts w:ascii="Arial" w:hAnsi="Arial" w:cs="Arial"/>
          <w:sz w:val="24"/>
          <w:szCs w:val="24"/>
        </w:rPr>
        <w:t>(</w:t>
      </w:r>
      <w:proofErr w:type="spellStart"/>
      <w:r w:rsidR="00D64F06" w:rsidRPr="00D64F06">
        <w:rPr>
          <w:rFonts w:ascii="Arial" w:hAnsi="Arial" w:cs="Arial"/>
          <w:sz w:val="24"/>
          <w:szCs w:val="24"/>
        </w:rPr>
        <w:t>t.j</w:t>
      </w:r>
      <w:proofErr w:type="spellEnd"/>
      <w:r w:rsidR="00D64F06" w:rsidRPr="00D64F0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64F06" w:rsidRPr="00D64F06">
        <w:rPr>
          <w:rFonts w:ascii="Arial" w:hAnsi="Arial" w:cs="Arial"/>
          <w:sz w:val="24"/>
          <w:szCs w:val="24"/>
        </w:rPr>
        <w:t>późn</w:t>
      </w:r>
      <w:proofErr w:type="spellEnd"/>
      <w:r w:rsidR="00D64F06" w:rsidRPr="00D64F06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64F06" w:rsidRPr="00C902DE" w14:paraId="15F75DC8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4A6451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 zamówienia w wysokości 13 000.00 zł brutto;</w:t>
            </w:r>
          </w:p>
        </w:tc>
      </w:tr>
      <w:tr w:rsidR="00D64F06" w:rsidRPr="00C902DE" w14:paraId="11ADA302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D579C7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 zamówienia w wysokości 110 000.00 zł brutto;</w:t>
            </w:r>
          </w:p>
        </w:tc>
      </w:tr>
      <w:tr w:rsidR="00D64F06" w:rsidRPr="00C902DE" w14:paraId="0E5C81D7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5343CA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 zamówienia w wysokości 20 000.00 zł brutto;</w:t>
            </w:r>
          </w:p>
        </w:tc>
      </w:tr>
      <w:tr w:rsidR="00D64F06" w:rsidRPr="00C902DE" w14:paraId="75DE91AD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EDC656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4 zamówienia w wysokości 50 000.00 zł brutto;</w:t>
            </w:r>
          </w:p>
        </w:tc>
      </w:tr>
      <w:tr w:rsidR="00D64F06" w:rsidRPr="00C902DE" w14:paraId="4C642880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87A224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5 zamówienia w wysokości 45 000.00 zł brutto;</w:t>
            </w:r>
          </w:p>
        </w:tc>
      </w:tr>
      <w:tr w:rsidR="00D64F06" w:rsidRPr="00C902DE" w14:paraId="7E5F8583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72A638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6 zamówienia w wysokości 160 000.00 zł brutto;</w:t>
            </w:r>
          </w:p>
        </w:tc>
      </w:tr>
      <w:tr w:rsidR="00D64F06" w:rsidRPr="00C902DE" w14:paraId="44EE8095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91E442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7 zamówienia w wysokości 90 000.00 zł brutto;</w:t>
            </w:r>
          </w:p>
        </w:tc>
      </w:tr>
      <w:tr w:rsidR="00D64F06" w:rsidRPr="00C902DE" w14:paraId="6378341E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C7AE59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8 zamówienia w wysokości 8 000.00 zł brutto;</w:t>
            </w:r>
          </w:p>
        </w:tc>
      </w:tr>
      <w:tr w:rsidR="00D64F06" w:rsidRPr="00C902DE" w14:paraId="29E2F276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744E0C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9 zamówienia w wysokości 190 000.00 zł brutto;</w:t>
            </w:r>
          </w:p>
        </w:tc>
      </w:tr>
      <w:tr w:rsidR="00D64F06" w:rsidRPr="00C902DE" w14:paraId="76897221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7C5304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10 zamówienia w wysokości 180 000.00 zł brutto;</w:t>
            </w:r>
          </w:p>
        </w:tc>
      </w:tr>
      <w:tr w:rsidR="00D64F06" w:rsidRPr="00C902DE" w14:paraId="304F7272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EC463E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11 zamówienia w wysokości 55 000.00 zł brutto;</w:t>
            </w:r>
          </w:p>
        </w:tc>
      </w:tr>
      <w:tr w:rsidR="00D64F06" w:rsidRPr="00C902DE" w14:paraId="0693EB7A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E6428C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12 zamówienia w wysokości 370 000.00 zł brutto;</w:t>
            </w:r>
          </w:p>
        </w:tc>
      </w:tr>
      <w:tr w:rsidR="00D64F06" w:rsidRPr="00C902DE" w14:paraId="3FAAB44D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BD491C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13 zamówienia w wysokości 9 500.00 zł brutto;</w:t>
            </w:r>
          </w:p>
        </w:tc>
      </w:tr>
      <w:tr w:rsidR="00D64F06" w:rsidRPr="00C902DE" w14:paraId="639F3179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D3D501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14 zamówienia w wysokości 35 000.00 zł brutto;</w:t>
            </w:r>
          </w:p>
        </w:tc>
      </w:tr>
      <w:tr w:rsidR="00D64F06" w:rsidRPr="00C902DE" w14:paraId="5D51C659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39CBF1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15 zamówienia w wysokości 310 000.00 zł brutto;</w:t>
            </w:r>
          </w:p>
        </w:tc>
      </w:tr>
      <w:tr w:rsidR="00D64F06" w:rsidRPr="00C902DE" w14:paraId="37D6B01A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333075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16 zamówienia w wysokości 110 000.00 zł brutto;</w:t>
            </w:r>
          </w:p>
        </w:tc>
      </w:tr>
      <w:tr w:rsidR="00D64F06" w:rsidRPr="00C902DE" w14:paraId="12BFA3F0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2EA6BE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17 zamówienia w wysokości 9 500.00 zł brutto;</w:t>
            </w:r>
          </w:p>
        </w:tc>
      </w:tr>
      <w:tr w:rsidR="00D64F06" w:rsidRPr="00C902DE" w14:paraId="0736F8EA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00EAA7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lastRenderedPageBreak/>
              <w:t>części 18 zamówienia w wysokości 6 000.00 zł brutto;</w:t>
            </w:r>
          </w:p>
        </w:tc>
      </w:tr>
      <w:tr w:rsidR="00D64F06" w:rsidRPr="00C902DE" w14:paraId="5A620C40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F7E03A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19 zamówienia w wysokości 86 000.00 zł brutto;</w:t>
            </w:r>
          </w:p>
        </w:tc>
      </w:tr>
      <w:tr w:rsidR="00D64F06" w:rsidRPr="00C902DE" w14:paraId="1861142A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7CE4C3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20 zamówienia w wysokości 205 000.00 zł brutto;</w:t>
            </w:r>
          </w:p>
        </w:tc>
      </w:tr>
      <w:tr w:rsidR="00D64F06" w:rsidRPr="00C902DE" w14:paraId="7F04F4DD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4F4488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21 zamówienia w wysokości 80 000.00 zł brutto;</w:t>
            </w:r>
          </w:p>
        </w:tc>
      </w:tr>
      <w:tr w:rsidR="00D64F06" w:rsidRPr="00C902DE" w14:paraId="3EF7EE37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32ABDB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22 zamówienia w wysokości 150 000.00 zł brutto;</w:t>
            </w:r>
          </w:p>
        </w:tc>
      </w:tr>
      <w:tr w:rsidR="00D64F06" w:rsidRPr="00C902DE" w14:paraId="1E665C92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7A7EFC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23 zamówienia w wysokości 16 000.00 zł brutto;</w:t>
            </w:r>
          </w:p>
        </w:tc>
      </w:tr>
      <w:tr w:rsidR="00D64F06" w:rsidRPr="00C902DE" w14:paraId="2E6E088E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FA0A67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24 zamówienia w wysokości 160 000.00 zł brutto;</w:t>
            </w:r>
          </w:p>
        </w:tc>
      </w:tr>
      <w:tr w:rsidR="00D64F06" w:rsidRPr="00C902DE" w14:paraId="2E9BB8F2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4B0215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25 zamówienia w wysokości 2 200.00 zł brutto;</w:t>
            </w:r>
          </w:p>
        </w:tc>
      </w:tr>
      <w:tr w:rsidR="00D64F06" w:rsidRPr="00C902DE" w14:paraId="1AA1DEDC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12E32C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26 zamówienia w wysokości 170 000.00 zł brutto;</w:t>
            </w:r>
          </w:p>
        </w:tc>
      </w:tr>
      <w:tr w:rsidR="00D64F06" w:rsidRPr="00C902DE" w14:paraId="51B01E15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EF6986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27 zamówienia w wysokości 2 600.00 zł brutto;</w:t>
            </w:r>
          </w:p>
        </w:tc>
      </w:tr>
      <w:tr w:rsidR="00D64F06" w:rsidRPr="00C902DE" w14:paraId="5D8063E2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7EF4C0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28 zamówienia w wysokości 6 000.00 zł brutto;</w:t>
            </w:r>
          </w:p>
        </w:tc>
      </w:tr>
      <w:tr w:rsidR="00D64F06" w:rsidRPr="00C902DE" w14:paraId="7AAB200C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84B1F1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29 zamówienia w wysokości 11 000.00 zł brutto;</w:t>
            </w:r>
          </w:p>
        </w:tc>
      </w:tr>
      <w:tr w:rsidR="00D64F06" w:rsidRPr="00C902DE" w14:paraId="2700767F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F960BA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30 zamówienia w wysokości 8 000.00 zł brutto;</w:t>
            </w:r>
          </w:p>
        </w:tc>
      </w:tr>
      <w:tr w:rsidR="00D64F06" w:rsidRPr="00C902DE" w14:paraId="2CB9C445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CE9F15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31 zamówienia w wysokości 520 000.00 zł brutto;</w:t>
            </w:r>
          </w:p>
        </w:tc>
      </w:tr>
      <w:tr w:rsidR="00D64F06" w:rsidRPr="00C902DE" w14:paraId="5E62C278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AB4429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32 zamówienia w wysokości 7 200.00 zł brutto;</w:t>
            </w:r>
          </w:p>
        </w:tc>
      </w:tr>
      <w:tr w:rsidR="00D64F06" w:rsidRPr="00C902DE" w14:paraId="4B516B65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CB4CE3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33 zamówienia w wysokości 11 000.00 zł brutto;</w:t>
            </w:r>
          </w:p>
        </w:tc>
      </w:tr>
      <w:tr w:rsidR="00D64F06" w:rsidRPr="00C902DE" w14:paraId="2D8ED9E0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91CDBF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34 zamówienia w wysokości 8 000.00 zł brutto;</w:t>
            </w:r>
          </w:p>
        </w:tc>
      </w:tr>
      <w:tr w:rsidR="00D64F06" w:rsidRPr="00C902DE" w14:paraId="7FC71FF2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4936C6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35 zamówienia w wysokości 40 000.00 zł brutto;</w:t>
            </w:r>
          </w:p>
        </w:tc>
      </w:tr>
      <w:tr w:rsidR="00D64F06" w:rsidRPr="00C902DE" w14:paraId="3F8BFB33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2174D6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36 zamówienia w wysokości 95 000.00 zł brutto;</w:t>
            </w:r>
          </w:p>
        </w:tc>
      </w:tr>
      <w:tr w:rsidR="00D64F06" w:rsidRPr="00C902DE" w14:paraId="00A8479B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30BBF9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37 zamówienia w wysokości 110 000.00 zł brutto;</w:t>
            </w:r>
          </w:p>
        </w:tc>
      </w:tr>
      <w:tr w:rsidR="00D64F06" w:rsidRPr="00C902DE" w14:paraId="063005DA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CFBA6F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38 zamówienia w wysokości 45 000.00 zł brutto;</w:t>
            </w:r>
          </w:p>
        </w:tc>
      </w:tr>
      <w:tr w:rsidR="00D64F06" w:rsidRPr="00C902DE" w14:paraId="408A9033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5D2CBF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39 zamówienia w wysokości 30 000.00 zł brutto;</w:t>
            </w:r>
          </w:p>
        </w:tc>
      </w:tr>
      <w:tr w:rsidR="00D64F06" w:rsidRPr="00C902DE" w14:paraId="666431EC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CAD543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40 zamówienia w wysokości 9 400.00 zł brutto;</w:t>
            </w:r>
          </w:p>
        </w:tc>
      </w:tr>
      <w:tr w:rsidR="00D64F06" w:rsidRPr="00C902DE" w14:paraId="10438618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DC089F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41 zamówienia w wysokości 60 000.00 zł brutto;</w:t>
            </w:r>
          </w:p>
        </w:tc>
      </w:tr>
      <w:tr w:rsidR="00D64F06" w:rsidRPr="00C902DE" w14:paraId="754E156B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7C0164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42 zamówienia w wysokości 25 000.00 zł brutto;</w:t>
            </w:r>
          </w:p>
        </w:tc>
      </w:tr>
      <w:tr w:rsidR="00D64F06" w:rsidRPr="00C902DE" w14:paraId="2CE4421E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989DA2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43 zamówienia w wysokości 67 000.00 zł brutto;</w:t>
            </w:r>
          </w:p>
        </w:tc>
      </w:tr>
      <w:tr w:rsidR="00D64F06" w:rsidRPr="00C902DE" w14:paraId="057ACE35" w14:textId="77777777" w:rsidTr="004343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C952D0" w14:textId="77777777" w:rsidR="00D64F06" w:rsidRPr="00C902DE" w:rsidRDefault="00D64F06" w:rsidP="004343D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4F06">
              <w:rPr>
                <w:rFonts w:ascii="Arial" w:hAnsi="Arial" w:cs="Arial"/>
                <w:sz w:val="24"/>
                <w:szCs w:val="24"/>
              </w:rPr>
              <w:t>części 44 zamówienia w wysokości 11 000.00 zł brutto;</w:t>
            </w:r>
          </w:p>
        </w:tc>
      </w:tr>
    </w:tbl>
    <w:p w14:paraId="5345762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AD2D17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4BBBD5D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15C9CE2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8FB6CEF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208ED6B5" w14:textId="4E07A947" w:rsidR="00C236D3" w:rsidRDefault="00D64F06" w:rsidP="00173B20">
      <w:pPr>
        <w:jc w:val="right"/>
        <w:rPr>
          <w:rFonts w:ascii="Arial" w:hAnsi="Arial" w:cs="Arial"/>
          <w:sz w:val="24"/>
          <w:szCs w:val="24"/>
        </w:rPr>
      </w:pPr>
      <w:r w:rsidRPr="00D64F06">
        <w:rPr>
          <w:rFonts w:ascii="Arial" w:hAnsi="Arial" w:cs="Arial"/>
          <w:sz w:val="24"/>
          <w:szCs w:val="24"/>
        </w:rPr>
        <w:t xml:space="preserve">  </w:t>
      </w:r>
      <w:r w:rsidR="00F9078E">
        <w:rPr>
          <w:rFonts w:ascii="Arial" w:hAnsi="Arial" w:cs="Arial"/>
          <w:sz w:val="24"/>
          <w:szCs w:val="24"/>
        </w:rPr>
        <w:t>Dyrektor SP ZOZ Kolbuszowa</w:t>
      </w:r>
    </w:p>
    <w:p w14:paraId="16F5F584" w14:textId="7F2CD722" w:rsidR="00F9078E" w:rsidRPr="00C902DE" w:rsidRDefault="00F9078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F9078E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0B2CF" w14:textId="77777777" w:rsidR="00D223CE" w:rsidRDefault="00D223CE">
      <w:r>
        <w:separator/>
      </w:r>
    </w:p>
  </w:endnote>
  <w:endnote w:type="continuationSeparator" w:id="0">
    <w:p w14:paraId="4A36BC12" w14:textId="77777777" w:rsidR="00D223CE" w:rsidRDefault="00D22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15F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B620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EE3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9FA765">
        <v:line id="_x0000_s1025" style="position:absolute;left:0;text-align:left;z-index:251657728" from="-3.85pt,8.7pt" to="455.15pt,8.7pt"/>
      </w:pict>
    </w:r>
  </w:p>
  <w:p w14:paraId="1E8878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112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211FCA" w14:textId="77777777" w:rsidR="009F189D" w:rsidRDefault="009F189D">
    <w:pPr>
      <w:pStyle w:val="Stopka"/>
      <w:tabs>
        <w:tab w:val="clear" w:pos="4536"/>
      </w:tabs>
      <w:jc w:val="center"/>
    </w:pPr>
  </w:p>
  <w:p w14:paraId="5ECD59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9D3E4" w14:textId="77777777" w:rsidR="00D223CE" w:rsidRDefault="00D223CE">
      <w:r>
        <w:separator/>
      </w:r>
    </w:p>
  </w:footnote>
  <w:footnote w:type="continuationSeparator" w:id="0">
    <w:p w14:paraId="5B458DB0" w14:textId="77777777" w:rsidR="00D223CE" w:rsidRDefault="00D22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CB5E3" w14:textId="77777777" w:rsidR="00D64F06" w:rsidRDefault="00D64F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208D6" w14:textId="77777777" w:rsidR="00D64F06" w:rsidRDefault="00D64F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9DAFF" w14:textId="77777777" w:rsidR="00D64F06" w:rsidRDefault="00D64F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3C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23CE"/>
    <w:rsid w:val="00D64F06"/>
    <w:rsid w:val="00D7128F"/>
    <w:rsid w:val="00EA3476"/>
    <w:rsid w:val="00F9078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6FB189"/>
  <w15:chartTrackingRefBased/>
  <w15:docId w15:val="{86A4526A-A6F1-4E31-82ED-8CF2AB1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486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2022-08-18T08:57:00Z</cp:lastPrinted>
  <dcterms:created xsi:type="dcterms:W3CDTF">2022-08-18T08:59:00Z</dcterms:created>
  <dcterms:modified xsi:type="dcterms:W3CDTF">2022-08-18T08:59:00Z</dcterms:modified>
</cp:coreProperties>
</file>