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90" w:rsidRDefault="00F136C7" w:rsidP="00934DCF">
      <w:pP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1781175" cy="5334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990" w:rsidRDefault="007B5990" w:rsidP="00934DCF">
      <w:pPr>
        <w:rPr>
          <w:b/>
          <w:bCs/>
          <w:sz w:val="24"/>
          <w:szCs w:val="24"/>
        </w:rPr>
      </w:pPr>
    </w:p>
    <w:p w:rsidR="00E577F4" w:rsidRDefault="00E577F4" w:rsidP="00E577F4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7B5990" w:rsidRDefault="007B5990" w:rsidP="00934DCF">
      <w:pPr>
        <w:rPr>
          <w:b/>
          <w:bCs/>
          <w:sz w:val="24"/>
          <w:szCs w:val="24"/>
        </w:rPr>
      </w:pPr>
    </w:p>
    <w:p w:rsidR="00934DCF" w:rsidRPr="00BB41D0" w:rsidRDefault="00934DCF" w:rsidP="00934DC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934DCF" w:rsidRPr="00BB41D0" w:rsidRDefault="00934DCF" w:rsidP="00934DCF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934DCF" w:rsidRPr="00BB41D0" w:rsidRDefault="00934DCF" w:rsidP="00934DC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934DCF" w:rsidRPr="00BB41D0" w:rsidRDefault="00934DCF" w:rsidP="00934DCF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8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18</w:t>
      </w:r>
    </w:p>
    <w:p w:rsidR="00934DCF" w:rsidRPr="003F69B9" w:rsidRDefault="00934DCF" w:rsidP="00934DCF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07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934DCF" w:rsidRDefault="00934DCF" w:rsidP="00934DCF">
      <w:pPr>
        <w:jc w:val="right"/>
        <w:rPr>
          <w:sz w:val="22"/>
          <w:szCs w:val="22"/>
        </w:rPr>
      </w:pPr>
    </w:p>
    <w:p w:rsidR="00934DCF" w:rsidRDefault="00934DCF" w:rsidP="00934DC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934DCF" w:rsidRPr="00A80738" w:rsidRDefault="00934DCF" w:rsidP="00934DC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934DCF" w:rsidRPr="00BB18D2" w:rsidRDefault="00934DCF" w:rsidP="00934DC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934DCF" w:rsidRDefault="00934DCF" w:rsidP="00934DCF">
      <w:pPr>
        <w:jc w:val="both"/>
        <w:rPr>
          <w:bCs/>
          <w:i/>
          <w:sz w:val="24"/>
          <w:szCs w:val="24"/>
        </w:rPr>
      </w:pPr>
    </w:p>
    <w:p w:rsidR="00934DCF" w:rsidRPr="003F69B9" w:rsidRDefault="00934DCF" w:rsidP="00934DCF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934DCF" w:rsidRPr="003F69B9" w:rsidRDefault="00934DCF" w:rsidP="00934DCF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934DCF" w:rsidRDefault="00934DCF" w:rsidP="00934DCF">
      <w:pPr>
        <w:pStyle w:val="Tekstpodstawowywcity"/>
        <w:ind w:firstLine="0"/>
        <w:jc w:val="center"/>
        <w:rPr>
          <w:b/>
          <w:szCs w:val="24"/>
        </w:rPr>
      </w:pPr>
    </w:p>
    <w:p w:rsidR="00E577F4" w:rsidRDefault="00E577F4" w:rsidP="00C059A5">
      <w:pPr>
        <w:pStyle w:val="Tekstpodstawowywcity"/>
        <w:ind w:firstLine="0"/>
        <w:jc w:val="center"/>
        <w:rPr>
          <w:b/>
          <w:szCs w:val="24"/>
        </w:rPr>
      </w:pPr>
      <w:r w:rsidRPr="00E577F4">
        <w:rPr>
          <w:b/>
          <w:szCs w:val="24"/>
        </w:rPr>
        <w:t xml:space="preserve">Zakup wyposażenia sprzętowego - platformy mikrochirurgicznej mikroskopu operacyjnego zintegrowanego z tomografem optycznym, systemem operacji </w:t>
      </w:r>
      <w:proofErr w:type="spellStart"/>
      <w:r w:rsidRPr="00E577F4">
        <w:rPr>
          <w:b/>
          <w:szCs w:val="24"/>
        </w:rPr>
        <w:t>witreoretinalnych</w:t>
      </w:r>
      <w:proofErr w:type="spellEnd"/>
      <w:r w:rsidRPr="00E577F4">
        <w:rPr>
          <w:b/>
          <w:szCs w:val="24"/>
        </w:rPr>
        <w:t xml:space="preserve">, systemem śledzenia ruchów gałki ocznej i wyznaczania osi cięcia </w:t>
      </w:r>
      <w:r>
        <w:rPr>
          <w:b/>
          <w:szCs w:val="24"/>
        </w:rPr>
        <w:t xml:space="preserve">                 </w:t>
      </w:r>
      <w:r w:rsidRPr="00E577F4">
        <w:rPr>
          <w:b/>
          <w:szCs w:val="24"/>
        </w:rPr>
        <w:t xml:space="preserve">dla Okręgowego Szpitala Kolejowego w Katowicach - </w:t>
      </w:r>
      <w:proofErr w:type="spellStart"/>
      <w:r w:rsidRPr="00E577F4">
        <w:rPr>
          <w:b/>
          <w:szCs w:val="24"/>
        </w:rPr>
        <w:t>s.p.z.o.z</w:t>
      </w:r>
      <w:proofErr w:type="spellEnd"/>
      <w:r w:rsidRPr="00E577F4">
        <w:rPr>
          <w:b/>
          <w:szCs w:val="24"/>
        </w:rPr>
        <w:t>.</w:t>
      </w:r>
    </w:p>
    <w:p w:rsidR="00C059A5" w:rsidRPr="006650F2" w:rsidRDefault="00C059A5" w:rsidP="00C059A5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AZP/07/P/2022</w:t>
      </w:r>
    </w:p>
    <w:p w:rsidR="00C059A5" w:rsidRPr="003E03F1" w:rsidRDefault="00C059A5" w:rsidP="00C059A5">
      <w:pPr>
        <w:jc w:val="both"/>
        <w:rPr>
          <w:sz w:val="18"/>
          <w:szCs w:val="18"/>
        </w:rPr>
      </w:pPr>
    </w:p>
    <w:p w:rsidR="00934DCF" w:rsidRPr="003E03F1" w:rsidRDefault="00934DCF" w:rsidP="00934DCF">
      <w:pPr>
        <w:jc w:val="both"/>
        <w:rPr>
          <w:sz w:val="18"/>
          <w:szCs w:val="18"/>
        </w:rPr>
      </w:pPr>
    </w:p>
    <w:p w:rsidR="00934DCF" w:rsidRPr="00BB41D0" w:rsidRDefault="00934DCF" w:rsidP="00934DC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934DCF" w:rsidRPr="00BB41D0" w:rsidRDefault="00934DCF" w:rsidP="00934DCF">
      <w:pPr>
        <w:jc w:val="both"/>
        <w:rPr>
          <w:sz w:val="24"/>
          <w:szCs w:val="24"/>
        </w:rPr>
      </w:pPr>
    </w:p>
    <w:p w:rsidR="00934DCF" w:rsidRPr="00BB41D0" w:rsidRDefault="00934DCF" w:rsidP="00934DC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E577F4">
        <w:rPr>
          <w:b/>
          <w:sz w:val="24"/>
          <w:szCs w:val="24"/>
        </w:rPr>
        <w:t>18</w:t>
      </w:r>
      <w:r w:rsidRPr="00BB41D0">
        <w:rPr>
          <w:b/>
          <w:sz w:val="24"/>
          <w:szCs w:val="24"/>
        </w:rPr>
        <w:t>/0</w:t>
      </w:r>
      <w:r w:rsidR="00E577F4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D665F5" w:rsidRPr="00C059A5" w:rsidRDefault="00D665F5" w:rsidP="00C059A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C059A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059A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Nazwa</w:t>
            </w:r>
            <w:r w:rsidR="003F57CD" w:rsidRPr="00C059A5">
              <w:rPr>
                <w:sz w:val="22"/>
                <w:szCs w:val="22"/>
              </w:rPr>
              <w:t xml:space="preserve"> </w:t>
            </w:r>
            <w:r w:rsidR="00C059A5">
              <w:rPr>
                <w:sz w:val="22"/>
                <w:szCs w:val="22"/>
              </w:rPr>
              <w:t>i adres W</w:t>
            </w:r>
            <w:r w:rsidRPr="00C059A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059A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Cena oferty</w:t>
            </w:r>
            <w:r w:rsidR="00C059A5">
              <w:rPr>
                <w:sz w:val="22"/>
                <w:szCs w:val="22"/>
              </w:rPr>
              <w:t xml:space="preserve"> brutto</w:t>
            </w:r>
          </w:p>
        </w:tc>
      </w:tr>
      <w:tr w:rsidR="00BE2269" w:rsidRPr="00355C9D" w:rsidTr="00F059E9">
        <w:tc>
          <w:tcPr>
            <w:tcW w:w="993" w:type="dxa"/>
            <w:shd w:val="clear" w:color="auto" w:fill="auto"/>
            <w:vAlign w:val="center"/>
          </w:tcPr>
          <w:p w:rsidR="00BE2269" w:rsidRPr="00C059A5" w:rsidRDefault="00BE2269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E2269" w:rsidRPr="00C059A5" w:rsidRDefault="00BE2269" w:rsidP="00F059E9">
            <w:pPr>
              <w:spacing w:before="80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CARL ZEISS Sp.</w:t>
            </w:r>
            <w:r w:rsidR="00C059A5">
              <w:rPr>
                <w:sz w:val="22"/>
                <w:szCs w:val="22"/>
              </w:rPr>
              <w:t xml:space="preserve"> </w:t>
            </w:r>
            <w:r w:rsidRPr="00C059A5">
              <w:rPr>
                <w:sz w:val="22"/>
                <w:szCs w:val="22"/>
              </w:rPr>
              <w:t>z o.o.</w:t>
            </w:r>
          </w:p>
          <w:p w:rsidR="00BE2269" w:rsidRPr="00C059A5" w:rsidRDefault="00BE2269" w:rsidP="00F059E9">
            <w:pPr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 xml:space="preserve">Naramowicka 76 </w:t>
            </w:r>
          </w:p>
          <w:p w:rsidR="00BE2269" w:rsidRPr="00C059A5" w:rsidRDefault="00BE2269" w:rsidP="00F059E9">
            <w:pPr>
              <w:spacing w:after="80"/>
              <w:jc w:val="both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61-622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2269" w:rsidRPr="00C059A5" w:rsidRDefault="00BE2269" w:rsidP="00F059E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59A5">
              <w:rPr>
                <w:sz w:val="22"/>
                <w:szCs w:val="22"/>
              </w:rPr>
              <w:t>1 100 000.00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3207A6" w:rsidRDefault="003207A6" w:rsidP="003207A6">
      <w:pPr>
        <w:pStyle w:val="Tekstpodstawowy"/>
        <w:ind w:left="3119" w:firstLine="425"/>
        <w:jc w:val="right"/>
        <w:rPr>
          <w:i/>
          <w:szCs w:val="24"/>
        </w:rPr>
      </w:pPr>
    </w:p>
    <w:p w:rsidR="003207A6" w:rsidRPr="001C3705" w:rsidRDefault="003207A6" w:rsidP="003207A6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3207A6" w:rsidRPr="00B179B1" w:rsidRDefault="003207A6" w:rsidP="003207A6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3207A6" w:rsidRPr="00B179B1" w:rsidRDefault="003207A6" w:rsidP="003207A6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827A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ACB" w:rsidRDefault="00D40ACB">
      <w:r>
        <w:separator/>
      </w:r>
    </w:p>
  </w:endnote>
  <w:endnote w:type="continuationSeparator" w:id="0">
    <w:p w:rsidR="00D40ACB" w:rsidRDefault="00D40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0E9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0E9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0E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0E9A">
      <w:rPr>
        <w:rStyle w:val="Numerstrony"/>
        <w:rFonts w:ascii="Arial" w:hAnsi="Arial"/>
        <w:sz w:val="18"/>
        <w:szCs w:val="18"/>
      </w:rPr>
      <w:fldChar w:fldCharType="separate"/>
    </w:r>
    <w:r w:rsidR="000C2EBA">
      <w:rPr>
        <w:rStyle w:val="Numerstrony"/>
        <w:rFonts w:ascii="Arial" w:hAnsi="Arial"/>
        <w:noProof/>
        <w:sz w:val="18"/>
        <w:szCs w:val="18"/>
      </w:rPr>
      <w:t>1</w:t>
    </w:r>
    <w:r w:rsidR="00470E9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0E9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0E9A">
      <w:rPr>
        <w:rStyle w:val="Numerstrony"/>
        <w:rFonts w:ascii="Arial" w:hAnsi="Arial"/>
        <w:sz w:val="18"/>
        <w:szCs w:val="18"/>
      </w:rPr>
      <w:fldChar w:fldCharType="separate"/>
    </w:r>
    <w:r w:rsidR="000C2EBA">
      <w:rPr>
        <w:rStyle w:val="Numerstrony"/>
        <w:rFonts w:ascii="Arial" w:hAnsi="Arial"/>
        <w:noProof/>
        <w:sz w:val="18"/>
        <w:szCs w:val="18"/>
      </w:rPr>
      <w:t>1</w:t>
    </w:r>
    <w:r w:rsidR="00470E9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70E9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70E9A">
      <w:rPr>
        <w:rStyle w:val="Numerstrony"/>
      </w:rPr>
      <w:fldChar w:fldCharType="separate"/>
    </w:r>
    <w:r>
      <w:rPr>
        <w:rStyle w:val="Numerstrony"/>
        <w:noProof/>
      </w:rPr>
      <w:t>1</w:t>
    </w:r>
    <w:r w:rsidR="00470E9A">
      <w:rPr>
        <w:rStyle w:val="Numerstrony"/>
      </w:rPr>
      <w:fldChar w:fldCharType="end"/>
    </w:r>
    <w:r>
      <w:rPr>
        <w:rStyle w:val="Numerstrony"/>
      </w:rPr>
      <w:t>/</w:t>
    </w:r>
    <w:r w:rsidR="00470E9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70E9A">
      <w:rPr>
        <w:rStyle w:val="Numerstrony"/>
      </w:rPr>
      <w:fldChar w:fldCharType="separate"/>
    </w:r>
    <w:r w:rsidR="003207A6">
      <w:rPr>
        <w:rStyle w:val="Numerstrony"/>
        <w:noProof/>
      </w:rPr>
      <w:t>1</w:t>
    </w:r>
    <w:r w:rsidR="00470E9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ACB" w:rsidRDefault="00D40ACB">
      <w:r>
        <w:separator/>
      </w:r>
    </w:p>
  </w:footnote>
  <w:footnote w:type="continuationSeparator" w:id="0">
    <w:p w:rsidR="00D40ACB" w:rsidRDefault="00D40A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269" w:rsidRDefault="00BE22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269" w:rsidRDefault="00F136C7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109220</wp:posOffset>
          </wp:positionH>
          <wp:positionV relativeFrom="paragraph">
            <wp:posOffset>-449580</wp:posOffset>
          </wp:positionV>
          <wp:extent cx="5592445" cy="1099820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9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269" w:rsidRDefault="00BE22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E2269"/>
    <w:rsid w:val="00007727"/>
    <w:rsid w:val="00017720"/>
    <w:rsid w:val="00035488"/>
    <w:rsid w:val="000C2EBA"/>
    <w:rsid w:val="000D7F25"/>
    <w:rsid w:val="000E00E5"/>
    <w:rsid w:val="001146A4"/>
    <w:rsid w:val="00173B20"/>
    <w:rsid w:val="001C69FF"/>
    <w:rsid w:val="0023318D"/>
    <w:rsid w:val="00257C0D"/>
    <w:rsid w:val="002C21F8"/>
    <w:rsid w:val="003207A6"/>
    <w:rsid w:val="00346FD6"/>
    <w:rsid w:val="00355C9D"/>
    <w:rsid w:val="003B6B36"/>
    <w:rsid w:val="003D72FD"/>
    <w:rsid w:val="003F57CD"/>
    <w:rsid w:val="00423179"/>
    <w:rsid w:val="00470E9A"/>
    <w:rsid w:val="00490DC0"/>
    <w:rsid w:val="00493F8C"/>
    <w:rsid w:val="004C7E9B"/>
    <w:rsid w:val="00577BC6"/>
    <w:rsid w:val="00601802"/>
    <w:rsid w:val="0069085C"/>
    <w:rsid w:val="007B5990"/>
    <w:rsid w:val="00827A3A"/>
    <w:rsid w:val="00843263"/>
    <w:rsid w:val="00861E75"/>
    <w:rsid w:val="008A26A5"/>
    <w:rsid w:val="00934DCF"/>
    <w:rsid w:val="009D19BD"/>
    <w:rsid w:val="009F189D"/>
    <w:rsid w:val="00A1026B"/>
    <w:rsid w:val="00A80738"/>
    <w:rsid w:val="00B6122A"/>
    <w:rsid w:val="00BE2269"/>
    <w:rsid w:val="00C059A5"/>
    <w:rsid w:val="00C236D3"/>
    <w:rsid w:val="00C659E2"/>
    <w:rsid w:val="00CB0802"/>
    <w:rsid w:val="00D0730B"/>
    <w:rsid w:val="00D40ACB"/>
    <w:rsid w:val="00D665F5"/>
    <w:rsid w:val="00D7128F"/>
    <w:rsid w:val="00E577F4"/>
    <w:rsid w:val="00EA0AED"/>
    <w:rsid w:val="00EA3476"/>
    <w:rsid w:val="00F136C7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934DCF"/>
  </w:style>
  <w:style w:type="character" w:customStyle="1" w:styleId="TekstpodstawowywcityZnak">
    <w:name w:val="Tekst podstawowy wcięty Znak"/>
    <w:basedOn w:val="Domylnaczcionkaakapitu"/>
    <w:link w:val="Tekstpodstawowywcity"/>
    <w:rsid w:val="00934DC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2022-08-18T10:07:00Z</cp:lastPrinted>
  <dcterms:created xsi:type="dcterms:W3CDTF">2022-08-18T12:21:00Z</dcterms:created>
  <dcterms:modified xsi:type="dcterms:W3CDTF">2022-08-18T12:21:00Z</dcterms:modified>
</cp:coreProperties>
</file>