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95C" w:rsidRPr="00BB41D0" w:rsidRDefault="0046795C" w:rsidP="0046795C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46795C" w:rsidRPr="00BB41D0" w:rsidRDefault="0046795C" w:rsidP="0046795C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46795C" w:rsidRPr="00BB41D0" w:rsidRDefault="0046795C" w:rsidP="0046795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46795C" w:rsidRPr="00BB41D0" w:rsidRDefault="0046795C" w:rsidP="0046795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8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18</w:t>
      </w:r>
    </w:p>
    <w:p w:rsidR="0046795C" w:rsidRPr="003F69B9" w:rsidRDefault="0046795C" w:rsidP="0046795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08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46795C" w:rsidRDefault="0046795C" w:rsidP="0046795C">
      <w:pPr>
        <w:jc w:val="right"/>
        <w:rPr>
          <w:sz w:val="22"/>
          <w:szCs w:val="22"/>
        </w:rPr>
      </w:pPr>
    </w:p>
    <w:p w:rsidR="0046795C" w:rsidRPr="00BB18D2" w:rsidRDefault="0046795C" w:rsidP="004679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46795C" w:rsidRDefault="0046795C" w:rsidP="004679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6795C" w:rsidRPr="00A80738" w:rsidRDefault="0046795C" w:rsidP="004679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6795C" w:rsidRPr="00BB18D2" w:rsidRDefault="0046795C" w:rsidP="0046795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46795C" w:rsidRPr="003E03F1" w:rsidRDefault="0046795C" w:rsidP="0046795C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46795C" w:rsidRDefault="0046795C" w:rsidP="0046795C">
      <w:pPr>
        <w:jc w:val="both"/>
        <w:rPr>
          <w:bCs/>
          <w:i/>
          <w:sz w:val="24"/>
          <w:szCs w:val="24"/>
        </w:rPr>
      </w:pPr>
    </w:p>
    <w:p w:rsidR="0046795C" w:rsidRPr="003F69B9" w:rsidRDefault="0046795C" w:rsidP="0046795C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46795C" w:rsidRPr="003F69B9" w:rsidRDefault="0046795C" w:rsidP="0046795C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46795C" w:rsidRDefault="0046795C" w:rsidP="0046795C">
      <w:pPr>
        <w:pStyle w:val="Tekstpodstawowywcity"/>
        <w:ind w:firstLine="0"/>
        <w:jc w:val="center"/>
        <w:rPr>
          <w:b/>
          <w:szCs w:val="24"/>
        </w:rPr>
      </w:pPr>
    </w:p>
    <w:p w:rsidR="0046795C" w:rsidRDefault="0046795C" w:rsidP="0046795C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„Usługa transportu sanitarnego”</w:t>
      </w:r>
    </w:p>
    <w:p w:rsidR="0046795C" w:rsidRPr="006650F2" w:rsidRDefault="0046795C" w:rsidP="0046795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AZP/08/P/2022</w:t>
      </w:r>
    </w:p>
    <w:p w:rsidR="0046795C" w:rsidRPr="003E03F1" w:rsidRDefault="0046795C" w:rsidP="0046795C">
      <w:pPr>
        <w:jc w:val="both"/>
        <w:rPr>
          <w:sz w:val="18"/>
          <w:szCs w:val="18"/>
        </w:rPr>
      </w:pPr>
    </w:p>
    <w:p w:rsidR="0046795C" w:rsidRDefault="0046795C" w:rsidP="0046795C">
      <w:pPr>
        <w:jc w:val="both"/>
        <w:rPr>
          <w:sz w:val="22"/>
          <w:szCs w:val="22"/>
        </w:rPr>
      </w:pPr>
    </w:p>
    <w:p w:rsidR="0046795C" w:rsidRPr="00BB41D0" w:rsidRDefault="0046795C" w:rsidP="0046795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46795C" w:rsidRPr="00BB41D0" w:rsidRDefault="0046795C" w:rsidP="0046795C">
      <w:pPr>
        <w:jc w:val="both"/>
        <w:rPr>
          <w:sz w:val="24"/>
          <w:szCs w:val="24"/>
        </w:rPr>
      </w:pPr>
    </w:p>
    <w:p w:rsidR="0046795C" w:rsidRPr="00BB41D0" w:rsidRDefault="0046795C" w:rsidP="0046795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18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/2022 o godz. 1</w:t>
      </w:r>
      <w:r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252"/>
        <w:gridCol w:w="2693"/>
      </w:tblGrid>
      <w:tr w:rsidR="006B27ED" w:rsidRPr="00BB547B" w:rsidTr="00FC79EE">
        <w:tc>
          <w:tcPr>
            <w:tcW w:w="993" w:type="dxa"/>
            <w:shd w:val="clear" w:color="auto" w:fill="auto"/>
            <w:vAlign w:val="center"/>
          </w:tcPr>
          <w:p w:rsidR="006B27ED" w:rsidRPr="0046795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6795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Nr</w:t>
            </w:r>
            <w:r w:rsidR="00C82837" w:rsidRPr="0046795C">
              <w:rPr>
                <w:sz w:val="22"/>
                <w:szCs w:val="22"/>
              </w:rPr>
              <w:t xml:space="preserve"> </w:t>
            </w:r>
            <w:r w:rsidRPr="0046795C">
              <w:rPr>
                <w:sz w:val="22"/>
                <w:szCs w:val="22"/>
              </w:rPr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46795C" w:rsidRDefault="006B27ED" w:rsidP="00FC79E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Nazwa i adres </w:t>
            </w:r>
            <w:r w:rsidR="00FC79EE">
              <w:rPr>
                <w:sz w:val="22"/>
                <w:szCs w:val="22"/>
              </w:rPr>
              <w:t>W</w:t>
            </w:r>
            <w:r w:rsidRPr="0046795C">
              <w:rPr>
                <w:sz w:val="22"/>
                <w:szCs w:val="22"/>
              </w:rPr>
              <w:t>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46795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Cena oferty</w:t>
            </w:r>
            <w:r w:rsidR="00FC79EE">
              <w:rPr>
                <w:sz w:val="22"/>
                <w:szCs w:val="22"/>
              </w:rPr>
              <w:t xml:space="preserve"> brutto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LIBERANDUM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Wielicka 207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30-663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33 770.00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LIBERANDUM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Wielicka 207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30-663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33 917.50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LIBERANDUM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Wielicka 207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30-663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11 878.00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LIBERANDUM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Wielicka 207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30-663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24 918.00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ADARA-MED</w:t>
            </w:r>
            <w:proofErr w:type="spellEnd"/>
            <w:r w:rsidRPr="0046795C">
              <w:rPr>
                <w:sz w:val="22"/>
                <w:szCs w:val="22"/>
              </w:rPr>
              <w:t xml:space="preserve">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Brzozowicka</w:t>
            </w:r>
            <w:proofErr w:type="spellEnd"/>
            <w:r w:rsidRPr="0046795C">
              <w:rPr>
                <w:sz w:val="22"/>
                <w:szCs w:val="22"/>
              </w:rPr>
              <w:t xml:space="preserve"> 110C/14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42-500 Będzin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44 100.00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ADARA-MED</w:t>
            </w:r>
            <w:proofErr w:type="spellEnd"/>
            <w:r w:rsidRPr="0046795C">
              <w:rPr>
                <w:sz w:val="22"/>
                <w:szCs w:val="22"/>
              </w:rPr>
              <w:t xml:space="preserve">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Brzozowicka</w:t>
            </w:r>
            <w:proofErr w:type="spellEnd"/>
            <w:r w:rsidRPr="0046795C">
              <w:rPr>
                <w:sz w:val="22"/>
                <w:szCs w:val="22"/>
              </w:rPr>
              <w:t xml:space="preserve"> 110C/14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42-500 Będzin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38 000.00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ADARA-MED</w:t>
            </w:r>
            <w:proofErr w:type="spellEnd"/>
            <w:r w:rsidRPr="0046795C">
              <w:rPr>
                <w:sz w:val="22"/>
                <w:szCs w:val="22"/>
              </w:rPr>
              <w:t xml:space="preserve">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Brzozowicka</w:t>
            </w:r>
            <w:proofErr w:type="spellEnd"/>
            <w:r w:rsidRPr="0046795C">
              <w:rPr>
                <w:sz w:val="22"/>
                <w:szCs w:val="22"/>
              </w:rPr>
              <w:t xml:space="preserve"> 110C/14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42-500 Będzin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35 000.00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ADARA-MED</w:t>
            </w:r>
            <w:proofErr w:type="spellEnd"/>
            <w:r w:rsidRPr="0046795C">
              <w:rPr>
                <w:sz w:val="22"/>
                <w:szCs w:val="22"/>
              </w:rPr>
              <w:t xml:space="preserve"> Sp. 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proofErr w:type="spellStart"/>
            <w:r w:rsidRPr="0046795C">
              <w:rPr>
                <w:sz w:val="22"/>
                <w:szCs w:val="22"/>
              </w:rPr>
              <w:t>Brzozowicka</w:t>
            </w:r>
            <w:proofErr w:type="spellEnd"/>
            <w:r w:rsidRPr="0046795C">
              <w:rPr>
                <w:sz w:val="22"/>
                <w:szCs w:val="22"/>
              </w:rPr>
              <w:t xml:space="preserve"> 110C/14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42-500 Będzin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12 800.00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6A698E" w:rsidRPr="00257CE4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                    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1C4A01" w:rsidRPr="0046795C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39 750.00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6A698E" w:rsidRPr="00257CE4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                    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1C4A01" w:rsidRPr="0046795C" w:rsidRDefault="006A698E" w:rsidP="006A698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37 500.00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6A698E" w:rsidRPr="00257CE4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                    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1C4A01" w:rsidRPr="0046795C" w:rsidRDefault="006A698E" w:rsidP="006A698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14 510.00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5706F4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6A698E" w:rsidRPr="00257CE4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Firma Transportowa OMEGA</w:t>
            </w:r>
            <w:r>
              <w:rPr>
                <w:sz w:val="22"/>
                <w:szCs w:val="22"/>
              </w:rPr>
              <w:t xml:space="preserve">                      </w:t>
            </w:r>
            <w:r w:rsidRPr="00257CE4">
              <w:rPr>
                <w:sz w:val="22"/>
                <w:szCs w:val="22"/>
              </w:rPr>
              <w:t xml:space="preserve">Agnieszka </w:t>
            </w:r>
            <w:proofErr w:type="spellStart"/>
            <w:r w:rsidRPr="00257CE4">
              <w:rPr>
                <w:sz w:val="22"/>
                <w:szCs w:val="22"/>
              </w:rPr>
              <w:t>Ignacyk</w:t>
            </w:r>
            <w:proofErr w:type="spellEnd"/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 w:rsidRPr="00257CE4">
              <w:rPr>
                <w:sz w:val="22"/>
                <w:szCs w:val="22"/>
              </w:rPr>
              <w:t>Grażyny 6</w:t>
            </w:r>
            <w:r>
              <w:rPr>
                <w:sz w:val="22"/>
                <w:szCs w:val="22"/>
              </w:rPr>
              <w:t xml:space="preserve">, </w:t>
            </w:r>
            <w:r w:rsidRPr="00257CE4">
              <w:rPr>
                <w:sz w:val="22"/>
                <w:szCs w:val="22"/>
              </w:rPr>
              <w:t>42-202 Częstochowa</w:t>
            </w:r>
          </w:p>
          <w:p w:rsidR="006A698E" w:rsidRDefault="006A698E" w:rsidP="006A698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GREMEDIG Sp. z o.o.</w:t>
            </w:r>
          </w:p>
          <w:p w:rsidR="001C4A01" w:rsidRPr="0046795C" w:rsidRDefault="006A698E" w:rsidP="006A698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Teligi 21, 42-215 Częstochowa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28 800.00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Unia Bracka Sp.</w:t>
            </w:r>
            <w:r w:rsidR="006A698E">
              <w:rPr>
                <w:sz w:val="22"/>
                <w:szCs w:val="22"/>
              </w:rPr>
              <w:t xml:space="preserve"> </w:t>
            </w:r>
            <w:r w:rsidRPr="0046795C">
              <w:rPr>
                <w:sz w:val="22"/>
                <w:szCs w:val="22"/>
              </w:rPr>
              <w:t>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Ks. Ludwika </w:t>
            </w:r>
            <w:proofErr w:type="spellStart"/>
            <w:r w:rsidRPr="0046795C">
              <w:rPr>
                <w:sz w:val="22"/>
                <w:szCs w:val="22"/>
              </w:rPr>
              <w:t>Tunkla</w:t>
            </w:r>
            <w:proofErr w:type="spellEnd"/>
            <w:r w:rsidRPr="0046795C">
              <w:rPr>
                <w:sz w:val="22"/>
                <w:szCs w:val="22"/>
              </w:rPr>
              <w:t xml:space="preserve"> 139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41-707 Ruda Śląska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43 560.00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Unia Bracka Sp.</w:t>
            </w:r>
            <w:r w:rsidR="006A698E">
              <w:rPr>
                <w:sz w:val="22"/>
                <w:szCs w:val="22"/>
              </w:rPr>
              <w:t xml:space="preserve"> </w:t>
            </w:r>
            <w:r w:rsidRPr="0046795C">
              <w:rPr>
                <w:sz w:val="22"/>
                <w:szCs w:val="22"/>
              </w:rPr>
              <w:t>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Ks. Ludwika </w:t>
            </w:r>
            <w:proofErr w:type="spellStart"/>
            <w:r w:rsidRPr="0046795C">
              <w:rPr>
                <w:sz w:val="22"/>
                <w:szCs w:val="22"/>
              </w:rPr>
              <w:t>Tunkla</w:t>
            </w:r>
            <w:proofErr w:type="spellEnd"/>
            <w:r w:rsidRPr="0046795C">
              <w:rPr>
                <w:sz w:val="22"/>
                <w:szCs w:val="22"/>
              </w:rPr>
              <w:t xml:space="preserve"> 139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41-707 Ruda Śląska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44 600.00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Unia Bracka Sp.</w:t>
            </w:r>
            <w:r w:rsidR="006A698E">
              <w:rPr>
                <w:sz w:val="22"/>
                <w:szCs w:val="22"/>
              </w:rPr>
              <w:t xml:space="preserve"> </w:t>
            </w:r>
            <w:r w:rsidRPr="0046795C">
              <w:rPr>
                <w:sz w:val="22"/>
                <w:szCs w:val="22"/>
              </w:rPr>
              <w:t>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Ks. Ludwika </w:t>
            </w:r>
            <w:proofErr w:type="spellStart"/>
            <w:r w:rsidRPr="0046795C">
              <w:rPr>
                <w:sz w:val="22"/>
                <w:szCs w:val="22"/>
              </w:rPr>
              <w:t>Tunkla</w:t>
            </w:r>
            <w:proofErr w:type="spellEnd"/>
            <w:r w:rsidRPr="0046795C">
              <w:rPr>
                <w:sz w:val="22"/>
                <w:szCs w:val="22"/>
              </w:rPr>
              <w:t xml:space="preserve"> 139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41-707 Ruda Śląska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32 500.00 zł</w:t>
            </w:r>
          </w:p>
        </w:tc>
      </w:tr>
      <w:tr w:rsidR="001C4A01" w:rsidRPr="00BB547B" w:rsidTr="00FC79EE">
        <w:tc>
          <w:tcPr>
            <w:tcW w:w="9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1C4A01" w:rsidRPr="0046795C" w:rsidRDefault="001C4A01" w:rsidP="00F059E9">
            <w:pPr>
              <w:spacing w:before="80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Unia Bracka Sp.</w:t>
            </w:r>
            <w:r w:rsidR="006A698E">
              <w:rPr>
                <w:sz w:val="22"/>
                <w:szCs w:val="22"/>
              </w:rPr>
              <w:t xml:space="preserve"> </w:t>
            </w:r>
            <w:r w:rsidRPr="0046795C">
              <w:rPr>
                <w:sz w:val="22"/>
                <w:szCs w:val="22"/>
              </w:rPr>
              <w:t>z o.o.</w:t>
            </w:r>
          </w:p>
          <w:p w:rsidR="001C4A01" w:rsidRPr="0046795C" w:rsidRDefault="001C4A01" w:rsidP="00F059E9">
            <w:pPr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 xml:space="preserve">Ks. Ludwika </w:t>
            </w:r>
            <w:proofErr w:type="spellStart"/>
            <w:r w:rsidRPr="0046795C">
              <w:rPr>
                <w:sz w:val="22"/>
                <w:szCs w:val="22"/>
              </w:rPr>
              <w:t>Tunkla</w:t>
            </w:r>
            <w:proofErr w:type="spellEnd"/>
            <w:r w:rsidRPr="0046795C">
              <w:rPr>
                <w:sz w:val="22"/>
                <w:szCs w:val="22"/>
              </w:rPr>
              <w:t xml:space="preserve"> 139 </w:t>
            </w:r>
          </w:p>
          <w:p w:rsidR="001C4A01" w:rsidRPr="0046795C" w:rsidRDefault="001C4A01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41-707 Ruda Śląska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4A01" w:rsidRPr="0046795C" w:rsidRDefault="001C4A01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795C">
              <w:rPr>
                <w:sz w:val="22"/>
                <w:szCs w:val="22"/>
              </w:rPr>
              <w:t>10 640.00 zł</w:t>
            </w:r>
          </w:p>
        </w:tc>
      </w:tr>
      <w:bookmarkEnd w:id="0"/>
    </w:tbl>
    <w:p w:rsidR="00FC79EE" w:rsidRDefault="00FC79EE" w:rsidP="00FC79EE">
      <w:pPr>
        <w:pStyle w:val="Tekstpodstawowy"/>
        <w:ind w:left="3119" w:firstLine="425"/>
        <w:jc w:val="right"/>
        <w:rPr>
          <w:i/>
          <w:szCs w:val="24"/>
        </w:rPr>
      </w:pPr>
    </w:p>
    <w:p w:rsidR="00FC79EE" w:rsidRDefault="00FC79EE" w:rsidP="00FC79EE">
      <w:pPr>
        <w:pStyle w:val="Tekstpodstawowy"/>
        <w:ind w:left="3119" w:firstLine="425"/>
        <w:jc w:val="right"/>
        <w:rPr>
          <w:i/>
          <w:szCs w:val="24"/>
        </w:rPr>
      </w:pPr>
    </w:p>
    <w:p w:rsidR="00FC79EE" w:rsidRPr="001C3705" w:rsidRDefault="00FC79EE" w:rsidP="00FC79EE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FC79EE" w:rsidRPr="00B179B1" w:rsidRDefault="00FC79EE" w:rsidP="00FC79EE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FC79EE" w:rsidRPr="00B179B1" w:rsidRDefault="00FC79EE" w:rsidP="00FC79EE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C236D3" w:rsidRPr="00BB547B" w:rsidRDefault="00C236D3" w:rsidP="0046795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679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F51" w:rsidRDefault="00883F51">
      <w:r>
        <w:separator/>
      </w:r>
    </w:p>
  </w:endnote>
  <w:endnote w:type="continuationSeparator" w:id="0">
    <w:p w:rsidR="00883F51" w:rsidRDefault="00883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472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472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472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47248">
      <w:rPr>
        <w:rStyle w:val="Numerstrony"/>
        <w:rFonts w:ascii="Arial" w:hAnsi="Arial"/>
        <w:sz w:val="18"/>
        <w:szCs w:val="18"/>
      </w:rPr>
      <w:fldChar w:fldCharType="separate"/>
    </w:r>
    <w:r w:rsidR="006A698E">
      <w:rPr>
        <w:rStyle w:val="Numerstrony"/>
        <w:rFonts w:ascii="Arial" w:hAnsi="Arial"/>
        <w:noProof/>
        <w:sz w:val="18"/>
        <w:szCs w:val="18"/>
      </w:rPr>
      <w:t>1</w:t>
    </w:r>
    <w:r w:rsidR="00F4724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4724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47248">
      <w:rPr>
        <w:rStyle w:val="Numerstrony"/>
        <w:rFonts w:ascii="Arial" w:hAnsi="Arial"/>
        <w:sz w:val="18"/>
        <w:szCs w:val="18"/>
      </w:rPr>
      <w:fldChar w:fldCharType="separate"/>
    </w:r>
    <w:r w:rsidR="006A698E">
      <w:rPr>
        <w:rStyle w:val="Numerstrony"/>
        <w:rFonts w:ascii="Arial" w:hAnsi="Arial"/>
        <w:noProof/>
        <w:sz w:val="18"/>
        <w:szCs w:val="18"/>
      </w:rPr>
      <w:t>2</w:t>
    </w:r>
    <w:r w:rsidR="00F4724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472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47248">
      <w:rPr>
        <w:rStyle w:val="Numerstrony"/>
      </w:rPr>
      <w:fldChar w:fldCharType="separate"/>
    </w:r>
    <w:r>
      <w:rPr>
        <w:rStyle w:val="Numerstrony"/>
        <w:noProof/>
      </w:rPr>
      <w:t>1</w:t>
    </w:r>
    <w:r w:rsidR="00F47248">
      <w:rPr>
        <w:rStyle w:val="Numerstrony"/>
      </w:rPr>
      <w:fldChar w:fldCharType="end"/>
    </w:r>
    <w:r>
      <w:rPr>
        <w:rStyle w:val="Numerstrony"/>
      </w:rPr>
      <w:t>/</w:t>
    </w:r>
    <w:r w:rsidR="00F472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47248">
      <w:rPr>
        <w:rStyle w:val="Numerstrony"/>
      </w:rPr>
      <w:fldChar w:fldCharType="separate"/>
    </w:r>
    <w:r w:rsidR="006A698E">
      <w:rPr>
        <w:rStyle w:val="Numerstrony"/>
        <w:noProof/>
      </w:rPr>
      <w:t>2</w:t>
    </w:r>
    <w:r w:rsidR="00F472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F51" w:rsidRDefault="00883F51">
      <w:r>
        <w:separator/>
      </w:r>
    </w:p>
  </w:footnote>
  <w:footnote w:type="continuationSeparator" w:id="0">
    <w:p w:rsidR="00883F51" w:rsidRDefault="00883F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A01" w:rsidRDefault="001C4A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A01" w:rsidRDefault="001C4A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A01" w:rsidRDefault="001C4A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A01"/>
    <w:rsid w:val="00007727"/>
    <w:rsid w:val="00017720"/>
    <w:rsid w:val="00035488"/>
    <w:rsid w:val="00085D0A"/>
    <w:rsid w:val="000D7F25"/>
    <w:rsid w:val="000E00E5"/>
    <w:rsid w:val="00173B20"/>
    <w:rsid w:val="001C4A01"/>
    <w:rsid w:val="001C69FF"/>
    <w:rsid w:val="0023318D"/>
    <w:rsid w:val="003D72FD"/>
    <w:rsid w:val="00423179"/>
    <w:rsid w:val="0046795C"/>
    <w:rsid w:val="00490DC0"/>
    <w:rsid w:val="00493F8C"/>
    <w:rsid w:val="004C7E9B"/>
    <w:rsid w:val="005614F2"/>
    <w:rsid w:val="00577BC6"/>
    <w:rsid w:val="0069085C"/>
    <w:rsid w:val="006A698E"/>
    <w:rsid w:val="006B27ED"/>
    <w:rsid w:val="0076643A"/>
    <w:rsid w:val="00843263"/>
    <w:rsid w:val="00861E75"/>
    <w:rsid w:val="00883F51"/>
    <w:rsid w:val="009D19BD"/>
    <w:rsid w:val="009F189D"/>
    <w:rsid w:val="00A80738"/>
    <w:rsid w:val="00B645C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7248"/>
    <w:rsid w:val="00F95C33"/>
    <w:rsid w:val="00FC79EE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6795C"/>
  </w:style>
  <w:style w:type="character" w:customStyle="1" w:styleId="TekstpodstawowywcityZnak">
    <w:name w:val="Tekst podstawowy wcięty Znak"/>
    <w:basedOn w:val="Domylnaczcionkaakapitu"/>
    <w:link w:val="Tekstpodstawowywcity"/>
    <w:rsid w:val="0046795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C79E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2022-08-18T11:19:00Z</cp:lastPrinted>
  <dcterms:created xsi:type="dcterms:W3CDTF">2022-08-18T11:19:00Z</dcterms:created>
  <dcterms:modified xsi:type="dcterms:W3CDTF">2022-08-18T11:19:00Z</dcterms:modified>
</cp:coreProperties>
</file>