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D1E" w:rsidRPr="00CE4DF7" w:rsidRDefault="005E1D1E" w:rsidP="005E1D1E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5E1D1E" w:rsidRPr="00CE4DF7" w:rsidRDefault="005E1D1E" w:rsidP="005E1D1E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5E1D1E" w:rsidRPr="00CE4DF7" w:rsidRDefault="005E1D1E" w:rsidP="005E1D1E">
      <w:pPr>
        <w:rPr>
          <w:b/>
        </w:rPr>
      </w:pPr>
      <w:r w:rsidRPr="00CE4DF7">
        <w:rPr>
          <w:b/>
        </w:rPr>
        <w:t>40-760 Katowice</w:t>
      </w:r>
    </w:p>
    <w:p w:rsidR="005E1D1E" w:rsidRDefault="005E1D1E" w:rsidP="005E1D1E">
      <w:pPr>
        <w:pStyle w:val="Nagwek"/>
        <w:tabs>
          <w:tab w:val="clear" w:pos="4536"/>
        </w:tabs>
        <w:rPr>
          <w:bCs/>
          <w:sz w:val="24"/>
        </w:rPr>
      </w:pPr>
    </w:p>
    <w:p w:rsidR="005E1D1E" w:rsidRPr="00577A13" w:rsidRDefault="005E1D1E" w:rsidP="005E1D1E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 xml:space="preserve">Znak sprawy: </w:t>
      </w:r>
      <w:r w:rsidRPr="005E1D1E">
        <w:rPr>
          <w:b/>
          <w:bCs/>
          <w:sz w:val="24"/>
        </w:rPr>
        <w:t>AZP/10/P/2022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>
        <w:rPr>
          <w:sz w:val="24"/>
        </w:rPr>
        <w:t>08</w:t>
      </w:r>
      <w:r w:rsidRPr="00577A13">
        <w:rPr>
          <w:sz w:val="24"/>
        </w:rPr>
        <w:t>-</w:t>
      </w:r>
      <w:r>
        <w:rPr>
          <w:sz w:val="24"/>
        </w:rPr>
        <w:t>26</w:t>
      </w:r>
    </w:p>
    <w:p w:rsidR="005E1D1E" w:rsidRDefault="005E1D1E" w:rsidP="005E1D1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5E1D1E" w:rsidRDefault="005E1D1E" w:rsidP="005E1D1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5E1D1E" w:rsidRPr="00AA1273" w:rsidRDefault="005E1D1E" w:rsidP="005E1D1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5E1D1E" w:rsidRPr="00AA1273" w:rsidRDefault="005E1D1E" w:rsidP="005E1D1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5E1D1E" w:rsidRDefault="005E1D1E" w:rsidP="005E1D1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E1D1E" w:rsidRPr="00D91931" w:rsidRDefault="005E1D1E" w:rsidP="005E1D1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E1D1E" w:rsidRPr="00D91931" w:rsidRDefault="005E1D1E" w:rsidP="005E1D1E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5E1D1E" w:rsidRPr="00D91931" w:rsidRDefault="005E1D1E" w:rsidP="005E1D1E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5E1D1E" w:rsidRPr="00607F9B" w:rsidTr="00B83B31">
        <w:trPr>
          <w:trHeight w:val="638"/>
        </w:trPr>
        <w:tc>
          <w:tcPr>
            <w:tcW w:w="959" w:type="dxa"/>
            <w:shd w:val="clear" w:color="auto" w:fill="auto"/>
          </w:tcPr>
          <w:p w:rsidR="005E1D1E" w:rsidRPr="00607F9B" w:rsidRDefault="005E1D1E" w:rsidP="00B83B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5E1D1E" w:rsidRPr="00607F9B" w:rsidRDefault="005E1D1E" w:rsidP="005E1D1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71EC1">
              <w:rPr>
                <w:b/>
                <w:bCs/>
                <w:sz w:val="22"/>
                <w:szCs w:val="22"/>
              </w:rPr>
              <w:t>Usługa odbioru, transportu i utylizacji odpadów medycznych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10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5E1D1E" w:rsidRPr="00C118AA" w:rsidRDefault="005E1D1E" w:rsidP="005E1D1E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z 2021r. poz. 1129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5E1D1E" w:rsidRPr="00C118AA" w:rsidRDefault="005E1D1E" w:rsidP="005E1D1E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582071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-</w:t>
      </w:r>
      <w:r w:rsidR="00582071"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5E1D1E" w:rsidRPr="00C118AA" w:rsidRDefault="005E1D1E" w:rsidP="005E1D1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582071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582071">
        <w:rPr>
          <w:rFonts w:ascii="Times New Roman" w:hAnsi="Times New Roman"/>
          <w:b/>
          <w:sz w:val="24"/>
        </w:rPr>
        <w:t>5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5E1D1E" w:rsidRPr="00ED6A58" w:rsidRDefault="005E1D1E" w:rsidP="005E1D1E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5E1D1E" w:rsidRDefault="005E1D1E" w:rsidP="005E1D1E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5E1D1E" w:rsidRDefault="005E1D1E" w:rsidP="005E1D1E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5E1D1E" w:rsidRPr="00424B99" w:rsidRDefault="005E1D1E" w:rsidP="005E1D1E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2462BD">
        <w:rPr>
          <w:rFonts w:ascii="Times New Roman" w:hAnsi="Times New Roman" w:cs="Times New Roman"/>
          <w:i w:val="0"/>
          <w:sz w:val="24"/>
          <w:szCs w:val="24"/>
        </w:rPr>
        <w:t>04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</w:t>
      </w:r>
      <w:r w:rsidR="002462BD">
        <w:rPr>
          <w:rFonts w:ascii="Times New Roman" w:hAnsi="Times New Roman" w:cs="Times New Roman"/>
          <w:i w:val="0"/>
          <w:sz w:val="24"/>
          <w:szCs w:val="24"/>
        </w:rPr>
        <w:t>1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0.2022r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5E1D1E" w:rsidRDefault="005E1D1E" w:rsidP="005E1D1E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5E1D1E" w:rsidRDefault="005E1D1E" w:rsidP="005E1D1E">
      <w:pPr>
        <w:pStyle w:val="Tekstpodstawowy"/>
        <w:jc w:val="right"/>
        <w:rPr>
          <w:i/>
          <w:sz w:val="24"/>
          <w:szCs w:val="24"/>
        </w:rPr>
      </w:pPr>
    </w:p>
    <w:p w:rsidR="005E1D1E" w:rsidRPr="009C2A73" w:rsidRDefault="005E1D1E" w:rsidP="005E1D1E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5E1D1E" w:rsidRPr="009C2A73" w:rsidRDefault="005E1D1E" w:rsidP="005E1D1E">
      <w:pPr>
        <w:pStyle w:val="Tekstpodstawowy"/>
        <w:jc w:val="right"/>
        <w:rPr>
          <w:i/>
          <w:sz w:val="24"/>
          <w:szCs w:val="24"/>
        </w:rPr>
      </w:pPr>
    </w:p>
    <w:p w:rsidR="005E1D1E" w:rsidRPr="009C2A73" w:rsidRDefault="005E1D1E" w:rsidP="002462BD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 xml:space="preserve">p.o. </w:t>
      </w:r>
      <w:r w:rsidR="002462BD">
        <w:rPr>
          <w:i/>
          <w:sz w:val="24"/>
          <w:szCs w:val="24"/>
        </w:rPr>
        <w:t>D</w:t>
      </w:r>
      <w:r w:rsidRPr="009C2A73">
        <w:rPr>
          <w:i/>
          <w:sz w:val="24"/>
          <w:szCs w:val="24"/>
        </w:rPr>
        <w:t>yrektor</w:t>
      </w:r>
      <w:r>
        <w:rPr>
          <w:i/>
          <w:sz w:val="24"/>
          <w:szCs w:val="24"/>
        </w:rPr>
        <w:t>a</w:t>
      </w:r>
    </w:p>
    <w:p w:rsidR="005E1D1E" w:rsidRPr="00D91931" w:rsidRDefault="002462BD" w:rsidP="005E1D1E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8E5833" w:rsidRDefault="008E5833" w:rsidP="004F079B">
      <w:pPr>
        <w:spacing w:after="240"/>
        <w:jc w:val="right"/>
        <w:rPr>
          <w:sz w:val="22"/>
          <w:szCs w:val="22"/>
        </w:rPr>
      </w:pPr>
    </w:p>
    <w:p w:rsidR="008E5833" w:rsidRDefault="008E5833" w:rsidP="004F079B">
      <w:pPr>
        <w:spacing w:after="240"/>
        <w:jc w:val="right"/>
        <w:rPr>
          <w:sz w:val="22"/>
          <w:szCs w:val="22"/>
        </w:rPr>
      </w:pPr>
    </w:p>
    <w:p w:rsidR="008E5833" w:rsidRDefault="008E5833" w:rsidP="004F079B">
      <w:pPr>
        <w:spacing w:after="240"/>
        <w:jc w:val="right"/>
        <w:rPr>
          <w:sz w:val="22"/>
          <w:szCs w:val="22"/>
        </w:rPr>
      </w:pPr>
    </w:p>
    <w:p w:rsidR="002462BD" w:rsidRDefault="002462BD" w:rsidP="004F079B">
      <w:pPr>
        <w:spacing w:after="240"/>
        <w:jc w:val="right"/>
        <w:rPr>
          <w:sz w:val="22"/>
          <w:szCs w:val="22"/>
        </w:rPr>
      </w:pPr>
    </w:p>
    <w:p w:rsidR="002462BD" w:rsidRDefault="002462BD" w:rsidP="004F079B">
      <w:pPr>
        <w:spacing w:after="240"/>
        <w:jc w:val="right"/>
        <w:rPr>
          <w:sz w:val="22"/>
          <w:szCs w:val="22"/>
        </w:rPr>
      </w:pPr>
    </w:p>
    <w:p w:rsidR="002462BD" w:rsidRDefault="002462BD" w:rsidP="004F079B">
      <w:pPr>
        <w:spacing w:after="240"/>
        <w:jc w:val="right"/>
        <w:rPr>
          <w:sz w:val="22"/>
          <w:szCs w:val="22"/>
        </w:rPr>
      </w:pPr>
    </w:p>
    <w:p w:rsidR="002462BD" w:rsidRDefault="002462BD" w:rsidP="004F079B">
      <w:pPr>
        <w:spacing w:after="240"/>
        <w:jc w:val="right"/>
        <w:rPr>
          <w:sz w:val="22"/>
          <w:szCs w:val="22"/>
        </w:rPr>
      </w:pPr>
    </w:p>
    <w:sectPr w:rsidR="002462BD" w:rsidSect="002462BD">
      <w:footerReference w:type="default" r:id="rId7"/>
      <w:pgSz w:w="11906" w:h="16838"/>
      <w:pgMar w:top="851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EFA" w:rsidRDefault="00874EFA">
      <w:r>
        <w:separator/>
      </w:r>
    </w:p>
  </w:endnote>
  <w:endnote w:type="continuationSeparator" w:id="0">
    <w:p w:rsidR="00874EFA" w:rsidRDefault="00874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EFA" w:rsidRDefault="00874EFA">
      <w:r>
        <w:separator/>
      </w:r>
    </w:p>
  </w:footnote>
  <w:footnote w:type="continuationSeparator" w:id="0">
    <w:p w:rsidR="00874EFA" w:rsidRDefault="00874E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EC1"/>
    <w:rsid w:val="000D4F03"/>
    <w:rsid w:val="00136AEA"/>
    <w:rsid w:val="0015679F"/>
    <w:rsid w:val="001C5A4C"/>
    <w:rsid w:val="002462BD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82071"/>
    <w:rsid w:val="005E1D1E"/>
    <w:rsid w:val="005F4BC0"/>
    <w:rsid w:val="006A0D80"/>
    <w:rsid w:val="00727D1F"/>
    <w:rsid w:val="00771EC1"/>
    <w:rsid w:val="00797C4E"/>
    <w:rsid w:val="00816FE0"/>
    <w:rsid w:val="00820E2C"/>
    <w:rsid w:val="008365E9"/>
    <w:rsid w:val="00874EFA"/>
    <w:rsid w:val="008E5833"/>
    <w:rsid w:val="00901D47"/>
    <w:rsid w:val="00940C54"/>
    <w:rsid w:val="00945187"/>
    <w:rsid w:val="00955CEB"/>
    <w:rsid w:val="00972F59"/>
    <w:rsid w:val="00AC3482"/>
    <w:rsid w:val="00B42F71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4F0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D4F03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E1D1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D4F03"/>
    <w:rPr>
      <w:sz w:val="28"/>
      <w:szCs w:val="20"/>
    </w:rPr>
  </w:style>
  <w:style w:type="paragraph" w:styleId="Tekstpodstawowywcity">
    <w:name w:val="Body Text Indent"/>
    <w:basedOn w:val="Normalny"/>
    <w:rsid w:val="000D4F03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D4F03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D4F03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D4F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4F03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5E1D1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5E1D1E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E1D1E"/>
    <w:rPr>
      <w:sz w:val="28"/>
    </w:rPr>
  </w:style>
  <w:style w:type="character" w:customStyle="1" w:styleId="NagwekZnak">
    <w:name w:val="Nagłówek Znak"/>
    <w:basedOn w:val="Domylnaczcionkaakapitu"/>
    <w:link w:val="Nagwek"/>
    <w:rsid w:val="005E1D1E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E1D1E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2022-08-26T08:36:00Z</cp:lastPrinted>
  <dcterms:created xsi:type="dcterms:W3CDTF">2022-08-26T08:36:00Z</dcterms:created>
  <dcterms:modified xsi:type="dcterms:W3CDTF">2022-08-26T08:36:00Z</dcterms:modified>
</cp:coreProperties>
</file>