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D47" w:rsidRPr="00CE4DF7" w:rsidRDefault="00642D47" w:rsidP="00642D47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642D47" w:rsidRPr="00CE4DF7" w:rsidRDefault="00642D47" w:rsidP="00642D47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642D47" w:rsidRPr="00CE4DF7" w:rsidRDefault="00642D47" w:rsidP="00642D47">
      <w:pPr>
        <w:rPr>
          <w:b/>
        </w:rPr>
      </w:pPr>
      <w:r w:rsidRPr="00CE4DF7">
        <w:rPr>
          <w:b/>
        </w:rPr>
        <w:t>40-760 Katowice</w:t>
      </w:r>
    </w:p>
    <w:p w:rsidR="00642D47" w:rsidRDefault="00642D47" w:rsidP="00642D47">
      <w:pPr>
        <w:pStyle w:val="Nagwek"/>
        <w:tabs>
          <w:tab w:val="clear" w:pos="4536"/>
        </w:tabs>
        <w:rPr>
          <w:bCs/>
          <w:sz w:val="24"/>
        </w:rPr>
      </w:pPr>
    </w:p>
    <w:p w:rsidR="00642D47" w:rsidRPr="00577A13" w:rsidRDefault="00642D47" w:rsidP="00642D47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 xml:space="preserve">Znak sprawy: </w:t>
      </w:r>
      <w:r w:rsidRPr="005E1D1E">
        <w:rPr>
          <w:b/>
          <w:bCs/>
          <w:sz w:val="24"/>
        </w:rPr>
        <w:t>AZP/1</w:t>
      </w:r>
      <w:r>
        <w:rPr>
          <w:b/>
          <w:bCs/>
          <w:sz w:val="24"/>
        </w:rPr>
        <w:t>1</w:t>
      </w:r>
      <w:r w:rsidRPr="005E1D1E">
        <w:rPr>
          <w:b/>
          <w:bCs/>
          <w:sz w:val="24"/>
        </w:rPr>
        <w:t>/P/2022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08</w:t>
      </w:r>
      <w:r w:rsidRPr="00577A13">
        <w:rPr>
          <w:sz w:val="24"/>
        </w:rPr>
        <w:t>-</w:t>
      </w:r>
      <w:r>
        <w:rPr>
          <w:sz w:val="24"/>
        </w:rPr>
        <w:t>29</w:t>
      </w:r>
    </w:p>
    <w:p w:rsidR="00642D47" w:rsidRDefault="00642D47" w:rsidP="00642D4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015DE0" w:rsidRDefault="00015DE0" w:rsidP="00642D4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42D47" w:rsidRDefault="00642D47" w:rsidP="00642D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42D47" w:rsidRPr="00AA1273" w:rsidRDefault="00642D47" w:rsidP="00642D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642D47" w:rsidRPr="00AA1273" w:rsidRDefault="00642D47" w:rsidP="00642D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642D47" w:rsidRDefault="00642D47" w:rsidP="00642D4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42D47" w:rsidRDefault="00642D47" w:rsidP="00642D4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15DE0" w:rsidRPr="00D91931" w:rsidRDefault="00015DE0" w:rsidP="00642D4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42D47" w:rsidRPr="00D91931" w:rsidRDefault="00642D47" w:rsidP="00642D47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642D47" w:rsidRPr="00D91931" w:rsidRDefault="00642D47" w:rsidP="00642D47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642D47" w:rsidRPr="00607F9B" w:rsidTr="00A34BE9">
        <w:trPr>
          <w:trHeight w:val="638"/>
        </w:trPr>
        <w:tc>
          <w:tcPr>
            <w:tcW w:w="959" w:type="dxa"/>
            <w:shd w:val="clear" w:color="auto" w:fill="auto"/>
          </w:tcPr>
          <w:p w:rsidR="00642D47" w:rsidRPr="00607F9B" w:rsidRDefault="00642D47" w:rsidP="00A34B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642D47" w:rsidRPr="00607F9B" w:rsidRDefault="00642D47" w:rsidP="00642D4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71EC1">
              <w:rPr>
                <w:b/>
                <w:bCs/>
                <w:sz w:val="22"/>
                <w:szCs w:val="22"/>
              </w:rPr>
              <w:t xml:space="preserve">Usługa </w:t>
            </w:r>
            <w:r>
              <w:rPr>
                <w:b/>
                <w:bCs/>
                <w:sz w:val="22"/>
                <w:szCs w:val="22"/>
              </w:rPr>
              <w:t>cateringu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11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642D47" w:rsidRPr="00C118AA" w:rsidRDefault="00642D47" w:rsidP="00642D4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710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642D47" w:rsidRPr="00C118AA" w:rsidRDefault="00642D47" w:rsidP="00642D47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642D47" w:rsidRPr="00C118AA" w:rsidRDefault="00642D47" w:rsidP="00642D4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01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642D47" w:rsidRPr="00ED6A58" w:rsidRDefault="00642D47" w:rsidP="00642D4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642D47" w:rsidRDefault="00642D47" w:rsidP="00642D4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642D47" w:rsidRDefault="00642D47" w:rsidP="00642D4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642D47" w:rsidRPr="00424B99" w:rsidRDefault="00642D47" w:rsidP="00642D47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30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9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642D47" w:rsidRDefault="00642D47" w:rsidP="00642D47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642D47" w:rsidRDefault="00642D47" w:rsidP="00642D47">
      <w:pPr>
        <w:pStyle w:val="Tekstpodstawowy"/>
        <w:jc w:val="right"/>
        <w:rPr>
          <w:i/>
          <w:sz w:val="24"/>
          <w:szCs w:val="24"/>
        </w:rPr>
      </w:pPr>
    </w:p>
    <w:p w:rsidR="00642D47" w:rsidRPr="009C2A73" w:rsidRDefault="00642D47" w:rsidP="00642D4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642D47" w:rsidRPr="009C2A73" w:rsidRDefault="00642D47" w:rsidP="00642D47">
      <w:pPr>
        <w:pStyle w:val="Tekstpodstawowy"/>
        <w:jc w:val="right"/>
        <w:rPr>
          <w:i/>
          <w:sz w:val="24"/>
          <w:szCs w:val="24"/>
        </w:rPr>
      </w:pPr>
    </w:p>
    <w:p w:rsidR="00642D47" w:rsidRPr="009C2A73" w:rsidRDefault="00642D47" w:rsidP="00642D47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>
        <w:rPr>
          <w:i/>
          <w:sz w:val="24"/>
          <w:szCs w:val="24"/>
        </w:rPr>
        <w:t>D</w:t>
      </w:r>
      <w:r w:rsidRPr="009C2A73">
        <w:rPr>
          <w:i/>
          <w:sz w:val="24"/>
          <w:szCs w:val="24"/>
        </w:rPr>
        <w:t>yrektor</w:t>
      </w:r>
      <w:r>
        <w:rPr>
          <w:i/>
          <w:sz w:val="24"/>
          <w:szCs w:val="24"/>
        </w:rPr>
        <w:t>a</w:t>
      </w:r>
    </w:p>
    <w:p w:rsidR="00642D47" w:rsidRPr="00D91931" w:rsidRDefault="00642D47" w:rsidP="00642D47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642D47" w:rsidRPr="00D91931" w:rsidSect="00642D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4E0" w:rsidRDefault="007524E0">
      <w:r>
        <w:separator/>
      </w:r>
    </w:p>
  </w:endnote>
  <w:endnote w:type="continuationSeparator" w:id="0">
    <w:p w:rsidR="007524E0" w:rsidRDefault="00752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4E0" w:rsidRDefault="007524E0">
      <w:r>
        <w:separator/>
      </w:r>
    </w:p>
  </w:footnote>
  <w:footnote w:type="continuationSeparator" w:id="0">
    <w:p w:rsidR="007524E0" w:rsidRDefault="00752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44E"/>
    <w:rsid w:val="00015DE0"/>
    <w:rsid w:val="000325F3"/>
    <w:rsid w:val="00136AEA"/>
    <w:rsid w:val="0015679F"/>
    <w:rsid w:val="001C0165"/>
    <w:rsid w:val="001C5A4C"/>
    <w:rsid w:val="002F480A"/>
    <w:rsid w:val="0033399E"/>
    <w:rsid w:val="003444B7"/>
    <w:rsid w:val="0037248D"/>
    <w:rsid w:val="003D12E3"/>
    <w:rsid w:val="00403A44"/>
    <w:rsid w:val="00416659"/>
    <w:rsid w:val="004360B0"/>
    <w:rsid w:val="0046562F"/>
    <w:rsid w:val="004A344E"/>
    <w:rsid w:val="004E022D"/>
    <w:rsid w:val="004F079B"/>
    <w:rsid w:val="00540D03"/>
    <w:rsid w:val="00581997"/>
    <w:rsid w:val="005F4BC0"/>
    <w:rsid w:val="00642D47"/>
    <w:rsid w:val="006A0D80"/>
    <w:rsid w:val="00727D1F"/>
    <w:rsid w:val="007524E0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44B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444B7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42D4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444B7"/>
    <w:rPr>
      <w:sz w:val="28"/>
      <w:szCs w:val="20"/>
    </w:rPr>
  </w:style>
  <w:style w:type="paragraph" w:styleId="Tekstpodstawowywcity">
    <w:name w:val="Body Text Indent"/>
    <w:basedOn w:val="Normalny"/>
    <w:rsid w:val="003444B7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3444B7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3444B7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3444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44B7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642D4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642D47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42D47"/>
    <w:rPr>
      <w:sz w:val="28"/>
    </w:rPr>
  </w:style>
  <w:style w:type="character" w:customStyle="1" w:styleId="NagwekZnak">
    <w:name w:val="Nagłówek Znak"/>
    <w:basedOn w:val="Domylnaczcionkaakapitu"/>
    <w:link w:val="Nagwek"/>
    <w:rsid w:val="00642D47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42D47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2022-08-29T10:19:00Z</cp:lastPrinted>
  <dcterms:created xsi:type="dcterms:W3CDTF">2022-08-29T10:20:00Z</dcterms:created>
  <dcterms:modified xsi:type="dcterms:W3CDTF">2022-08-29T10:20:00Z</dcterms:modified>
</cp:coreProperties>
</file>