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E0" w:rsidRPr="000816DA" w:rsidRDefault="00255CE0" w:rsidP="00255CE0">
      <w:pPr>
        <w:rPr>
          <w:b/>
          <w:bCs/>
          <w:sz w:val="22"/>
          <w:szCs w:val="22"/>
        </w:rPr>
      </w:pPr>
      <w:r w:rsidRPr="000816DA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0816DA">
        <w:rPr>
          <w:b/>
          <w:bCs/>
          <w:sz w:val="22"/>
          <w:szCs w:val="22"/>
        </w:rPr>
        <w:t>s.p.z.o.z</w:t>
      </w:r>
      <w:proofErr w:type="spellEnd"/>
      <w:r w:rsidRPr="000816DA">
        <w:rPr>
          <w:b/>
          <w:bCs/>
          <w:sz w:val="22"/>
          <w:szCs w:val="22"/>
        </w:rPr>
        <w:t>.</w:t>
      </w:r>
    </w:p>
    <w:p w:rsidR="00255CE0" w:rsidRPr="000816DA" w:rsidRDefault="00255CE0" w:rsidP="00255CE0">
      <w:pPr>
        <w:rPr>
          <w:b/>
          <w:bCs/>
          <w:sz w:val="22"/>
          <w:szCs w:val="22"/>
        </w:rPr>
      </w:pPr>
      <w:proofErr w:type="spellStart"/>
      <w:r w:rsidRPr="000816DA">
        <w:rPr>
          <w:b/>
          <w:bCs/>
          <w:sz w:val="22"/>
          <w:szCs w:val="22"/>
        </w:rPr>
        <w:t>Panewnicka</w:t>
      </w:r>
      <w:proofErr w:type="spellEnd"/>
      <w:r w:rsidRPr="000816DA">
        <w:rPr>
          <w:b/>
          <w:bCs/>
          <w:sz w:val="22"/>
          <w:szCs w:val="22"/>
        </w:rPr>
        <w:t xml:space="preserve"> 65</w:t>
      </w:r>
    </w:p>
    <w:p w:rsidR="00255CE0" w:rsidRPr="000816DA" w:rsidRDefault="00255CE0" w:rsidP="00255CE0">
      <w:pPr>
        <w:rPr>
          <w:b/>
          <w:bCs/>
          <w:sz w:val="22"/>
          <w:szCs w:val="22"/>
        </w:rPr>
      </w:pPr>
      <w:r w:rsidRPr="000816DA">
        <w:rPr>
          <w:b/>
          <w:bCs/>
          <w:sz w:val="22"/>
          <w:szCs w:val="22"/>
        </w:rPr>
        <w:t>40-760 Katowice</w:t>
      </w:r>
    </w:p>
    <w:p w:rsidR="00255CE0" w:rsidRPr="000816DA" w:rsidRDefault="00255CE0" w:rsidP="00255CE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255CE0" w:rsidRPr="000816DA" w:rsidRDefault="00255CE0" w:rsidP="00612074">
      <w:pPr>
        <w:pStyle w:val="Nagwek"/>
        <w:tabs>
          <w:tab w:val="clear" w:pos="4536"/>
        </w:tabs>
        <w:jc w:val="right"/>
        <w:rPr>
          <w:sz w:val="22"/>
          <w:szCs w:val="22"/>
        </w:rPr>
      </w:pPr>
      <w:r w:rsidRPr="000816DA">
        <w:rPr>
          <w:b/>
          <w:bCs/>
          <w:sz w:val="22"/>
          <w:szCs w:val="22"/>
        </w:rPr>
        <w:t>Pismo: AZP/10/P/2022</w:t>
      </w:r>
      <w:r w:rsidRPr="000816DA">
        <w:rPr>
          <w:sz w:val="22"/>
          <w:szCs w:val="22"/>
        </w:rPr>
        <w:tab/>
        <w:t xml:space="preserve"> Katowice dnia: 2022-0</w:t>
      </w:r>
      <w:r w:rsidR="008D27A4" w:rsidRPr="000816DA">
        <w:rPr>
          <w:sz w:val="22"/>
          <w:szCs w:val="22"/>
        </w:rPr>
        <w:t>8</w:t>
      </w:r>
      <w:r w:rsidRPr="000816DA">
        <w:rPr>
          <w:sz w:val="22"/>
          <w:szCs w:val="22"/>
        </w:rPr>
        <w:t>-</w:t>
      </w:r>
      <w:r w:rsidR="0002079F">
        <w:rPr>
          <w:sz w:val="22"/>
          <w:szCs w:val="22"/>
        </w:rPr>
        <w:t>30</w:t>
      </w:r>
    </w:p>
    <w:p w:rsidR="00255CE0" w:rsidRPr="00F7750D" w:rsidRDefault="00255CE0" w:rsidP="00255CE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55CE0" w:rsidRPr="00F7750D" w:rsidRDefault="00255CE0" w:rsidP="00255CE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255CE0" w:rsidRPr="00F7750D" w:rsidRDefault="00255CE0" w:rsidP="00255CE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255CE0" w:rsidRPr="001C2C42" w:rsidRDefault="00255CE0" w:rsidP="00255CE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55CE0" w:rsidRPr="000A1C0E" w:rsidRDefault="00255CE0" w:rsidP="00255CE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255CE0" w:rsidRPr="000A1C0E" w:rsidRDefault="00255CE0" w:rsidP="00255CE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255CE0" w:rsidRDefault="00255CE0" w:rsidP="00255CE0">
      <w:pPr>
        <w:jc w:val="both"/>
        <w:rPr>
          <w:i/>
          <w:sz w:val="22"/>
          <w:szCs w:val="22"/>
        </w:rPr>
      </w:pPr>
    </w:p>
    <w:p w:rsidR="00255CE0" w:rsidRDefault="00255CE0" w:rsidP="00255CE0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255CE0" w:rsidRDefault="00255CE0" w:rsidP="00255CE0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255CE0" w:rsidRDefault="00255CE0" w:rsidP="00255CE0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="008D27A4" w:rsidRPr="008D27A4">
        <w:rPr>
          <w:b/>
          <w:bCs/>
          <w:i/>
          <w:sz w:val="22"/>
          <w:szCs w:val="22"/>
        </w:rPr>
        <w:t>Usługa odbioru, transportu i utylizacji odpadów medycznych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255CE0" w:rsidRPr="00C81F26" w:rsidRDefault="00255CE0" w:rsidP="00255CE0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 w:rsidR="008D27A4">
        <w:rPr>
          <w:b/>
          <w:i/>
          <w:sz w:val="22"/>
          <w:szCs w:val="22"/>
        </w:rPr>
        <w:t>10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255CE0" w:rsidRDefault="00255CE0" w:rsidP="00255CE0">
      <w:pPr>
        <w:jc w:val="both"/>
        <w:rPr>
          <w:b/>
          <w:sz w:val="22"/>
          <w:szCs w:val="22"/>
        </w:rPr>
      </w:pPr>
    </w:p>
    <w:p w:rsidR="00255CE0" w:rsidRPr="000816DA" w:rsidRDefault="00255CE0" w:rsidP="00612074">
      <w:pPr>
        <w:jc w:val="both"/>
        <w:rPr>
          <w:sz w:val="22"/>
          <w:szCs w:val="22"/>
        </w:rPr>
      </w:pPr>
      <w:r w:rsidRPr="000816DA">
        <w:rPr>
          <w:sz w:val="22"/>
          <w:szCs w:val="22"/>
        </w:rPr>
        <w:t xml:space="preserve">Zamawiający, </w:t>
      </w:r>
      <w:r w:rsidRPr="000816DA">
        <w:rPr>
          <w:b/>
          <w:sz w:val="22"/>
          <w:szCs w:val="22"/>
        </w:rPr>
        <w:t xml:space="preserve">Okręgowy Szpital Kolejowy w Katowicach - </w:t>
      </w:r>
      <w:proofErr w:type="spellStart"/>
      <w:r w:rsidRPr="000816DA">
        <w:rPr>
          <w:b/>
          <w:sz w:val="22"/>
          <w:szCs w:val="22"/>
        </w:rPr>
        <w:t>s.p.z.o.z</w:t>
      </w:r>
      <w:proofErr w:type="spellEnd"/>
      <w:r w:rsidRPr="000816DA">
        <w:rPr>
          <w:b/>
          <w:sz w:val="22"/>
          <w:szCs w:val="22"/>
        </w:rPr>
        <w:t>.</w:t>
      </w:r>
      <w:r w:rsidRPr="000816DA">
        <w:rPr>
          <w:sz w:val="22"/>
          <w:szCs w:val="22"/>
        </w:rPr>
        <w:t xml:space="preserve">, działając na podstawie art. 284 ust. 6 ustawy z dnia 11 września 2019r. Prawo zamówień publicznych (Dz. U. z 2021r. </w:t>
      </w:r>
      <w:r w:rsidR="00612074">
        <w:rPr>
          <w:sz w:val="22"/>
          <w:szCs w:val="22"/>
        </w:rPr>
        <w:t xml:space="preserve">                   </w:t>
      </w:r>
      <w:r w:rsidRPr="000816DA">
        <w:rPr>
          <w:sz w:val="22"/>
          <w:szCs w:val="22"/>
        </w:rPr>
        <w:t>poz. 1129 z </w:t>
      </w:r>
      <w:proofErr w:type="spellStart"/>
      <w:r w:rsidRPr="000816DA">
        <w:rPr>
          <w:sz w:val="22"/>
          <w:szCs w:val="22"/>
        </w:rPr>
        <w:t>późn</w:t>
      </w:r>
      <w:proofErr w:type="spellEnd"/>
      <w:r w:rsidRPr="000816DA">
        <w:rPr>
          <w:sz w:val="22"/>
          <w:szCs w:val="22"/>
        </w:rPr>
        <w:t>. zm.), udostępnia poniżej treść zapytań do Specyfikacji Warunków Zamówienia (</w:t>
      </w:r>
      <w:r w:rsidRPr="000816DA">
        <w:rPr>
          <w:sz w:val="22"/>
          <w:szCs w:val="22"/>
          <w:lang w:eastAsia="ar-SA"/>
        </w:rPr>
        <w:t>zwanej dalej</w:t>
      </w:r>
      <w:r w:rsidRPr="000816DA">
        <w:rPr>
          <w:b/>
          <w:sz w:val="22"/>
          <w:szCs w:val="22"/>
          <w:lang w:eastAsia="ar-SA"/>
        </w:rPr>
        <w:t xml:space="preserve"> </w:t>
      </w:r>
      <w:r w:rsidRPr="000816DA">
        <w:rPr>
          <w:bCs/>
          <w:sz w:val="22"/>
          <w:szCs w:val="22"/>
          <w:lang w:eastAsia="ar-SA"/>
        </w:rPr>
        <w:t xml:space="preserve">”SWZ”) </w:t>
      </w:r>
      <w:r w:rsidRPr="000816DA">
        <w:rPr>
          <w:sz w:val="22"/>
          <w:szCs w:val="22"/>
        </w:rPr>
        <w:t>wraz z wyjaśnieniami</w:t>
      </w:r>
      <w:r w:rsidRPr="000816DA">
        <w:rPr>
          <w:bCs/>
          <w:sz w:val="22"/>
          <w:szCs w:val="22"/>
          <w:lang w:eastAsia="ar-SA"/>
        </w:rPr>
        <w:t>:</w:t>
      </w:r>
    </w:p>
    <w:p w:rsidR="00255CE0" w:rsidRPr="000816DA" w:rsidRDefault="00255CE0" w:rsidP="00255CE0">
      <w:pPr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55CE0" w:rsidRPr="000816DA" w:rsidTr="00B57D68">
        <w:tc>
          <w:tcPr>
            <w:tcW w:w="9356" w:type="dxa"/>
            <w:shd w:val="clear" w:color="auto" w:fill="auto"/>
          </w:tcPr>
          <w:p w:rsidR="002F785E" w:rsidRDefault="00E35987" w:rsidP="00B57D68">
            <w:pPr>
              <w:ind w:left="317" w:right="-74" w:hanging="289"/>
              <w:jc w:val="both"/>
              <w:rPr>
                <w:sz w:val="22"/>
                <w:szCs w:val="22"/>
              </w:rPr>
            </w:pPr>
            <w:r w:rsidRPr="002F785E">
              <w:rPr>
                <w:sz w:val="22"/>
                <w:szCs w:val="22"/>
                <w:u w:val="single"/>
              </w:rPr>
              <w:t>§4 punkt 5 załącznika nr 9 do SWZ</w:t>
            </w:r>
            <w:r w:rsidRPr="000816DA">
              <w:rPr>
                <w:sz w:val="22"/>
                <w:szCs w:val="22"/>
              </w:rPr>
              <w:t xml:space="preserve"> </w:t>
            </w:r>
          </w:p>
          <w:p w:rsidR="00B57D68" w:rsidRDefault="00B57D68" w:rsidP="00B57D68">
            <w:pPr>
              <w:ind w:left="317" w:right="-74" w:hanging="289"/>
              <w:jc w:val="both"/>
              <w:rPr>
                <w:sz w:val="22"/>
                <w:szCs w:val="22"/>
              </w:rPr>
            </w:pPr>
          </w:p>
          <w:p w:rsidR="00E35987" w:rsidRPr="000816DA" w:rsidRDefault="00B57D68" w:rsidP="002F785E">
            <w:pPr>
              <w:numPr>
                <w:ilvl w:val="0"/>
                <w:numId w:val="15"/>
              </w:numPr>
              <w:ind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E35987" w:rsidRPr="000816DA">
              <w:rPr>
                <w:sz w:val="22"/>
                <w:szCs w:val="22"/>
              </w:rPr>
              <w:t xml:space="preserve">rosimy zmianę zapisu: „Należności za usługi, o których mowa w § 1 niniejszej Umowy, Zamawiający wypłaci Wykonawcy przelewem na rachunek bankowy podany na fakturze </w:t>
            </w:r>
            <w:r>
              <w:rPr>
                <w:sz w:val="22"/>
                <w:szCs w:val="22"/>
              </w:rPr>
              <w:t xml:space="preserve">                          </w:t>
            </w:r>
            <w:r w:rsidR="00E35987" w:rsidRPr="000816DA">
              <w:rPr>
                <w:sz w:val="22"/>
                <w:szCs w:val="22"/>
              </w:rPr>
              <w:t xml:space="preserve">w terminie </w:t>
            </w:r>
            <w:r w:rsidR="00E35987" w:rsidRPr="000816DA">
              <w:rPr>
                <w:b/>
                <w:sz w:val="22"/>
                <w:szCs w:val="22"/>
              </w:rPr>
              <w:t>60 dni</w:t>
            </w:r>
            <w:r w:rsidR="00E35987" w:rsidRPr="000816DA">
              <w:rPr>
                <w:sz w:val="22"/>
                <w:szCs w:val="22"/>
              </w:rPr>
              <w:t xml:space="preserve"> od dnia wystawienia przez Wykonawcę prawidłowej faktury VAT wystawionej po wykonaniu usługi.”, na zapis następujący: </w:t>
            </w:r>
          </w:p>
          <w:p w:rsidR="00E35987" w:rsidRPr="000816DA" w:rsidRDefault="00B57D68" w:rsidP="009B1F03">
            <w:pPr>
              <w:ind w:left="318" w:right="-7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E35987" w:rsidRPr="000816DA">
              <w:rPr>
                <w:b/>
                <w:sz w:val="22"/>
                <w:szCs w:val="22"/>
              </w:rPr>
              <w:t xml:space="preserve">„Należności za usługi, o których mowa w § 1 niniejszej Umowy, Zamawiający wypłaci 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35987" w:rsidRPr="000816DA">
              <w:rPr>
                <w:b/>
                <w:sz w:val="22"/>
                <w:szCs w:val="22"/>
              </w:rPr>
              <w:t xml:space="preserve">Wykonawcy przelewem na rachunek bankowy podany na fakturze w terminie 30 dni od dnia 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35987" w:rsidRPr="000816DA">
              <w:rPr>
                <w:b/>
                <w:sz w:val="22"/>
                <w:szCs w:val="22"/>
              </w:rPr>
              <w:t>wystawienia przez Wykonawcę prawidłowej faktury VAT wystawionej po wykonaniu usługi.”</w:t>
            </w:r>
          </w:p>
          <w:p w:rsidR="00E35987" w:rsidRPr="000816DA" w:rsidRDefault="003105F5" w:rsidP="000816DA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  <w:r w:rsidR="00E35987" w:rsidRPr="000816DA">
              <w:rPr>
                <w:b/>
                <w:sz w:val="22"/>
                <w:szCs w:val="22"/>
              </w:rPr>
              <w:t>Odp.:</w:t>
            </w:r>
          </w:p>
          <w:p w:rsidR="000816DA" w:rsidRPr="000816DA" w:rsidRDefault="003105F5" w:rsidP="000816DA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0816DA" w:rsidRPr="000816DA">
              <w:rPr>
                <w:sz w:val="22"/>
                <w:szCs w:val="22"/>
              </w:rPr>
              <w:t>Zamawiający modyfikuje zapis §4 punkt 5 Projektu umowy nadając nowe brzmienie:</w:t>
            </w:r>
          </w:p>
          <w:p w:rsidR="000816DA" w:rsidRPr="000816DA" w:rsidRDefault="000816DA" w:rsidP="000816DA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0816DA" w:rsidRPr="000816DA" w:rsidRDefault="000816DA" w:rsidP="003105F5">
            <w:pPr>
              <w:ind w:left="176" w:right="-74"/>
              <w:jc w:val="both"/>
              <w:rPr>
                <w:sz w:val="22"/>
                <w:szCs w:val="22"/>
              </w:rPr>
            </w:pPr>
            <w:r w:rsidRPr="000816DA">
              <w:rPr>
                <w:sz w:val="22"/>
                <w:szCs w:val="22"/>
              </w:rPr>
              <w:t xml:space="preserve">"Należności za usługi, o których mowa w § 1 niniejszej Umowy, Zamawiający wypłaci Wykonawcy przelewem na rachunek bankowy podany na fakturze w terminie </w:t>
            </w:r>
            <w:r w:rsidR="006043D3" w:rsidRPr="006043D3">
              <w:rPr>
                <w:b/>
                <w:sz w:val="22"/>
                <w:szCs w:val="22"/>
              </w:rPr>
              <w:t xml:space="preserve">do </w:t>
            </w:r>
            <w:r w:rsidRPr="006043D3">
              <w:rPr>
                <w:b/>
                <w:sz w:val="22"/>
                <w:szCs w:val="22"/>
              </w:rPr>
              <w:t>30 dni</w:t>
            </w:r>
            <w:r w:rsidRPr="000816DA">
              <w:rPr>
                <w:sz w:val="22"/>
                <w:szCs w:val="22"/>
              </w:rPr>
              <w:t xml:space="preserve"> od dnia wystawienia przez Wykonawcę prawidłowej faktury VAT wystawionej po wykonaniu usługi."</w:t>
            </w:r>
          </w:p>
          <w:p w:rsidR="000816DA" w:rsidRPr="000816DA" w:rsidRDefault="000816DA" w:rsidP="000816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57D68" w:rsidRPr="00B57D68" w:rsidRDefault="00B57D68" w:rsidP="009B1F03">
            <w:pPr>
              <w:ind w:left="318" w:right="-74" w:hanging="288"/>
              <w:jc w:val="both"/>
              <w:rPr>
                <w:sz w:val="22"/>
                <w:szCs w:val="22"/>
                <w:u w:val="single"/>
              </w:rPr>
            </w:pPr>
            <w:r w:rsidRPr="00B57D68">
              <w:rPr>
                <w:sz w:val="22"/>
                <w:szCs w:val="22"/>
                <w:u w:val="single"/>
              </w:rPr>
              <w:t>p</w:t>
            </w:r>
            <w:r w:rsidR="00E35987" w:rsidRPr="00B57D68">
              <w:rPr>
                <w:sz w:val="22"/>
                <w:szCs w:val="22"/>
                <w:u w:val="single"/>
              </w:rPr>
              <w:t xml:space="preserve">unkt 20.1 oraz punkt 17.5 </w:t>
            </w:r>
            <w:proofErr w:type="spellStart"/>
            <w:r w:rsidR="00E35987" w:rsidRPr="00B57D68">
              <w:rPr>
                <w:sz w:val="22"/>
                <w:szCs w:val="22"/>
                <w:u w:val="single"/>
              </w:rPr>
              <w:t>ppkt</w:t>
            </w:r>
            <w:proofErr w:type="spellEnd"/>
            <w:r w:rsidRPr="00B57D68">
              <w:rPr>
                <w:sz w:val="22"/>
                <w:szCs w:val="22"/>
                <w:u w:val="single"/>
              </w:rPr>
              <w:t xml:space="preserve"> 8 SWZ</w:t>
            </w:r>
            <w:r w:rsidR="00E35987" w:rsidRPr="00B57D68">
              <w:rPr>
                <w:sz w:val="22"/>
                <w:szCs w:val="22"/>
                <w:u w:val="single"/>
              </w:rPr>
              <w:t xml:space="preserve"> </w:t>
            </w:r>
          </w:p>
          <w:p w:rsidR="00E35987" w:rsidRPr="000816DA" w:rsidRDefault="00B57D68" w:rsidP="00B57D68">
            <w:pPr>
              <w:numPr>
                <w:ilvl w:val="0"/>
                <w:numId w:val="15"/>
              </w:numPr>
              <w:ind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E35987" w:rsidRPr="000816DA">
              <w:rPr>
                <w:sz w:val="22"/>
                <w:szCs w:val="22"/>
              </w:rPr>
              <w:t xml:space="preserve">roszę o zmianę kryterium środowiskowego z wymogu posiadania systemu zarządzania środowiskiem (ISO 14001 lub EMAS) na wymóg posiadania przez Wykonawcę minimum </w:t>
            </w:r>
            <w:r>
              <w:rPr>
                <w:sz w:val="22"/>
                <w:szCs w:val="22"/>
              </w:rPr>
              <w:t xml:space="preserve">                       </w:t>
            </w:r>
            <w:r w:rsidR="00E35987" w:rsidRPr="000816DA">
              <w:rPr>
                <w:sz w:val="22"/>
                <w:szCs w:val="22"/>
              </w:rPr>
              <w:t>1 pojazdu do realizacji zamówienia spełniającego normy emisji spalin na poziomie EURO 6. Zmiana ta zwiększy konkurencyjność wśród Wykonawców składających oferty w przedmiotowym postępowaniu.</w:t>
            </w:r>
          </w:p>
          <w:p w:rsidR="009B1F03" w:rsidRPr="000816DA" w:rsidRDefault="009B1F03" w:rsidP="009B1F03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0816DA">
              <w:rPr>
                <w:b/>
                <w:sz w:val="22"/>
                <w:szCs w:val="22"/>
              </w:rPr>
              <w:t>Odp.:</w:t>
            </w:r>
          </w:p>
          <w:p w:rsidR="00E35987" w:rsidRDefault="006C44EA" w:rsidP="0002218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modyfikuje </w:t>
            </w:r>
            <w:proofErr w:type="spellStart"/>
            <w:r w:rsidR="007957B6">
              <w:rPr>
                <w:sz w:val="22"/>
                <w:szCs w:val="22"/>
              </w:rPr>
              <w:t>pkt</w:t>
            </w:r>
            <w:proofErr w:type="spellEnd"/>
            <w:r w:rsidR="007957B6">
              <w:rPr>
                <w:sz w:val="22"/>
                <w:szCs w:val="22"/>
              </w:rPr>
              <w:t xml:space="preserve"> 20.1. SWZ nadając nowe brzmienie:</w:t>
            </w:r>
          </w:p>
          <w:p w:rsidR="00612074" w:rsidRPr="00612074" w:rsidRDefault="00612074" w:rsidP="003105F5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34"/>
              </w:tabs>
              <w:spacing w:before="120" w:after="60"/>
              <w:ind w:left="34" w:hanging="34"/>
              <w:jc w:val="left"/>
              <w:rPr>
                <w:b w:val="0"/>
                <w:sz w:val="22"/>
                <w:szCs w:val="22"/>
              </w:rPr>
            </w:pPr>
            <w:r w:rsidRPr="00612074">
              <w:rPr>
                <w:b w:val="0"/>
                <w:sz w:val="22"/>
                <w:szCs w:val="22"/>
              </w:rPr>
              <w:t>Przy dokonywaniu wyboru najkorzystniejszej oferty Zamawiają</w:t>
            </w:r>
            <w:r w:rsidR="003105F5">
              <w:rPr>
                <w:b w:val="0"/>
                <w:sz w:val="22"/>
                <w:szCs w:val="22"/>
              </w:rPr>
              <w:t xml:space="preserve">cy stosować będzie niżej podane </w:t>
            </w:r>
            <w:r>
              <w:rPr>
                <w:b w:val="0"/>
                <w:sz w:val="22"/>
                <w:szCs w:val="22"/>
              </w:rPr>
              <w:t>k</w:t>
            </w:r>
            <w:r w:rsidRPr="00612074">
              <w:rPr>
                <w:b w:val="0"/>
                <w:sz w:val="22"/>
                <w:szCs w:val="22"/>
              </w:rPr>
              <w:t>ryteria:</w:t>
            </w:r>
          </w:p>
          <w:tbl>
            <w:tblPr>
              <w:tblW w:w="0" w:type="auto"/>
              <w:tblInd w:w="1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1E0"/>
            </w:tblPr>
            <w:tblGrid>
              <w:gridCol w:w="6095"/>
            </w:tblGrid>
            <w:tr w:rsidR="00612074" w:rsidTr="00B83B31">
              <w:trPr>
                <w:trHeight w:val="481"/>
              </w:trPr>
              <w:tc>
                <w:tcPr>
                  <w:tcW w:w="6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center"/>
                  <w:hideMark/>
                </w:tcPr>
                <w:p w:rsidR="00612074" w:rsidRDefault="00612074" w:rsidP="00B83B31">
                  <w:pPr>
                    <w:spacing w:before="120" w:after="120"/>
                    <w:jc w:val="center"/>
                    <w:outlineLvl w:val="1"/>
                    <w:rPr>
                      <w:b/>
                      <w:bCs/>
                      <w:iCs/>
                      <w:color w:val="000000"/>
                    </w:rPr>
                  </w:pPr>
                  <w:r>
                    <w:rPr>
                      <w:b/>
                      <w:bCs/>
                      <w:iCs/>
                      <w:color w:val="000000"/>
                    </w:rPr>
                    <w:t>Nazwa kryterium - waga [%]</w:t>
                  </w:r>
                </w:p>
              </w:tc>
            </w:tr>
            <w:tr w:rsidR="00612074" w:rsidTr="00B83B31">
              <w:tc>
                <w:tcPr>
                  <w:tcW w:w="6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612074" w:rsidRPr="00EF272F" w:rsidRDefault="002F785E" w:rsidP="002F785E">
                  <w:pPr>
                    <w:spacing w:before="120" w:after="120"/>
                    <w:jc w:val="both"/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sz w:val="22"/>
                      <w:szCs w:val="22"/>
                    </w:rPr>
                    <w:t xml:space="preserve">      1 - </w:t>
                  </w:r>
                  <w:r w:rsidR="00612074" w:rsidRPr="00EF272F">
                    <w:rPr>
                      <w:bCs/>
                      <w:iCs/>
                      <w:sz w:val="22"/>
                      <w:szCs w:val="22"/>
                    </w:rPr>
                    <w:t>Cena – 60%</w:t>
                  </w:r>
                </w:p>
                <w:p w:rsidR="00612074" w:rsidRDefault="002F785E" w:rsidP="002F785E">
                  <w:pPr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sz w:val="22"/>
                      <w:szCs w:val="22"/>
                    </w:rPr>
                    <w:t xml:space="preserve">       2 - </w:t>
                  </w:r>
                  <w:r w:rsidR="00EF272F" w:rsidRPr="00EF272F">
                    <w:rPr>
                      <w:bCs/>
                      <w:iCs/>
                      <w:sz w:val="22"/>
                      <w:szCs w:val="22"/>
                    </w:rPr>
                    <w:t>Kryterium środowiskowe – emisja spalin – 40%</w:t>
                  </w:r>
                </w:p>
                <w:p w:rsidR="00EF272F" w:rsidRPr="00EF272F" w:rsidRDefault="00EF272F" w:rsidP="00B83B31">
                  <w:pPr>
                    <w:outlineLvl w:val="1"/>
                    <w:rPr>
                      <w:bCs/>
                      <w:iCs/>
                      <w:sz w:val="22"/>
                      <w:szCs w:val="22"/>
                    </w:rPr>
                  </w:pPr>
                </w:p>
              </w:tc>
            </w:tr>
          </w:tbl>
          <w:p w:rsidR="005150A7" w:rsidRPr="000816DA" w:rsidRDefault="005150A7" w:rsidP="00E359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35987" w:rsidRDefault="00EF272F" w:rsidP="0002218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modyfikuje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20.2. SWZ nadając nowe brzmienie:</w:t>
            </w:r>
          </w:p>
          <w:p w:rsidR="00552740" w:rsidRPr="00552740" w:rsidRDefault="00552740" w:rsidP="00552740">
            <w:pPr>
              <w:pStyle w:val="WW-Tekstpodstawowy2"/>
              <w:rPr>
                <w:sz w:val="22"/>
                <w:szCs w:val="22"/>
                <w:u w:val="single"/>
              </w:rPr>
            </w:pPr>
            <w:r w:rsidRPr="00552740">
              <w:rPr>
                <w:b/>
                <w:sz w:val="22"/>
                <w:szCs w:val="22"/>
                <w:u w:val="single"/>
              </w:rPr>
              <w:t>II. Kryterium środowiskowe – EMISJA SPALIN</w:t>
            </w:r>
          </w:p>
          <w:p w:rsidR="00552740" w:rsidRPr="00552740" w:rsidRDefault="00552740" w:rsidP="00552740">
            <w:pPr>
              <w:pStyle w:val="WW-Tekstpodstawowy2"/>
              <w:rPr>
                <w:sz w:val="22"/>
                <w:szCs w:val="22"/>
              </w:rPr>
            </w:pPr>
          </w:p>
          <w:p w:rsidR="00552740" w:rsidRPr="00552740" w:rsidRDefault="00552740" w:rsidP="00552740">
            <w:pPr>
              <w:suppressAutoHyphens/>
              <w:jc w:val="both"/>
              <w:rPr>
                <w:sz w:val="22"/>
                <w:szCs w:val="22"/>
              </w:rPr>
            </w:pPr>
            <w:r w:rsidRPr="00552740">
              <w:rPr>
                <w:sz w:val="22"/>
                <w:szCs w:val="22"/>
              </w:rPr>
              <w:t>Mniejsza emisja spalin samochodów przewidzianych do realizac</w:t>
            </w:r>
            <w:r>
              <w:rPr>
                <w:sz w:val="22"/>
                <w:szCs w:val="22"/>
              </w:rPr>
              <w:t>ji usługi transportu odpadów medycznych</w:t>
            </w:r>
            <w:r w:rsidRPr="00552740">
              <w:rPr>
                <w:sz w:val="22"/>
                <w:szCs w:val="22"/>
              </w:rPr>
              <w:t xml:space="preserve"> na rzecz Okręgowego Szpitala Kolejowego w Katowicach – </w:t>
            </w:r>
            <w:proofErr w:type="spellStart"/>
            <w:r w:rsidRPr="00552740">
              <w:rPr>
                <w:sz w:val="22"/>
                <w:szCs w:val="22"/>
              </w:rPr>
              <w:t>s.p.z.o.z</w:t>
            </w:r>
            <w:proofErr w:type="spellEnd"/>
            <w:r w:rsidRPr="00552740">
              <w:rPr>
                <w:sz w:val="22"/>
                <w:szCs w:val="22"/>
              </w:rPr>
              <w:t>. na poziomie określonym „</w:t>
            </w:r>
            <w:r w:rsidRPr="00552740">
              <w:rPr>
                <w:i/>
                <w:sz w:val="22"/>
                <w:szCs w:val="22"/>
              </w:rPr>
              <w:t>Europejskim</w:t>
            </w:r>
            <w:r w:rsidRPr="00552740">
              <w:rPr>
                <w:sz w:val="22"/>
                <w:szCs w:val="22"/>
              </w:rPr>
              <w:t xml:space="preserve"> </w:t>
            </w:r>
            <w:r w:rsidRPr="00552740">
              <w:rPr>
                <w:i/>
                <w:sz w:val="22"/>
                <w:szCs w:val="22"/>
              </w:rPr>
              <w:t>standardem emisji spalin: EURO 6.</w:t>
            </w:r>
          </w:p>
          <w:p w:rsidR="00552740" w:rsidRPr="00552740" w:rsidRDefault="00552740" w:rsidP="00552740">
            <w:pPr>
              <w:suppressAutoHyphens/>
              <w:jc w:val="both"/>
              <w:rPr>
                <w:sz w:val="22"/>
                <w:szCs w:val="22"/>
              </w:rPr>
            </w:pPr>
          </w:p>
          <w:p w:rsidR="00552740" w:rsidRPr="00552740" w:rsidRDefault="00552740" w:rsidP="00552740">
            <w:pPr>
              <w:suppressAutoHyphens/>
              <w:jc w:val="both"/>
              <w:rPr>
                <w:sz w:val="22"/>
                <w:szCs w:val="22"/>
              </w:rPr>
            </w:pPr>
            <w:r w:rsidRPr="00552740">
              <w:rPr>
                <w:sz w:val="22"/>
                <w:szCs w:val="22"/>
              </w:rPr>
              <w:t xml:space="preserve">Punkty zostaną przyznane </w:t>
            </w:r>
            <w:proofErr w:type="spellStart"/>
            <w:r w:rsidRPr="00552740">
              <w:rPr>
                <w:sz w:val="22"/>
                <w:szCs w:val="22"/>
              </w:rPr>
              <w:t>wg</w:t>
            </w:r>
            <w:proofErr w:type="spellEnd"/>
            <w:r w:rsidRPr="00552740">
              <w:rPr>
                <w:sz w:val="22"/>
                <w:szCs w:val="22"/>
              </w:rPr>
              <w:t>. następujących zasad:</w:t>
            </w:r>
          </w:p>
          <w:p w:rsidR="00552740" w:rsidRPr="00552740" w:rsidRDefault="00552740" w:rsidP="00552740">
            <w:pPr>
              <w:suppressAutoHyphens/>
              <w:jc w:val="both"/>
              <w:rPr>
                <w:sz w:val="22"/>
                <w:szCs w:val="22"/>
              </w:rPr>
            </w:pPr>
          </w:p>
          <w:p w:rsidR="00552740" w:rsidRPr="00552740" w:rsidRDefault="00552740" w:rsidP="00552740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552740">
              <w:rPr>
                <w:sz w:val="22"/>
                <w:szCs w:val="22"/>
              </w:rPr>
              <w:t>Wykonawca wykaże, że dysponuje pojazd</w:t>
            </w:r>
            <w:r w:rsidR="001C2583">
              <w:rPr>
                <w:sz w:val="22"/>
                <w:szCs w:val="22"/>
              </w:rPr>
              <w:t>a</w:t>
            </w:r>
            <w:r w:rsidRPr="00552740">
              <w:rPr>
                <w:sz w:val="22"/>
                <w:szCs w:val="22"/>
              </w:rPr>
              <w:t>m</w:t>
            </w:r>
            <w:r w:rsidR="001C2583">
              <w:rPr>
                <w:sz w:val="22"/>
                <w:szCs w:val="22"/>
              </w:rPr>
              <w:t>i</w:t>
            </w:r>
            <w:r w:rsidRPr="00552740">
              <w:rPr>
                <w:sz w:val="22"/>
                <w:szCs w:val="22"/>
              </w:rPr>
              <w:t>, któr</w:t>
            </w:r>
            <w:r w:rsidR="001C2583">
              <w:rPr>
                <w:sz w:val="22"/>
                <w:szCs w:val="22"/>
              </w:rPr>
              <w:t>e</w:t>
            </w:r>
            <w:r w:rsidRPr="00552740">
              <w:rPr>
                <w:sz w:val="22"/>
                <w:szCs w:val="22"/>
              </w:rPr>
              <w:t xml:space="preserve"> będ</w:t>
            </w:r>
            <w:r w:rsidR="001C2583">
              <w:rPr>
                <w:sz w:val="22"/>
                <w:szCs w:val="22"/>
              </w:rPr>
              <w:t>ą</w:t>
            </w:r>
            <w:r w:rsidR="00212B15">
              <w:rPr>
                <w:sz w:val="22"/>
                <w:szCs w:val="22"/>
              </w:rPr>
              <w:t xml:space="preserve"> wykorzystywan</w:t>
            </w:r>
            <w:r w:rsidR="001C2583">
              <w:rPr>
                <w:sz w:val="22"/>
                <w:szCs w:val="22"/>
              </w:rPr>
              <w:t>e</w:t>
            </w:r>
            <w:r w:rsidRPr="00552740">
              <w:rPr>
                <w:sz w:val="22"/>
                <w:szCs w:val="22"/>
              </w:rPr>
              <w:t xml:space="preserve"> do realizacji przedmiotowej usługi, spełnia</w:t>
            </w:r>
            <w:r w:rsidR="001C2583">
              <w:rPr>
                <w:sz w:val="22"/>
                <w:szCs w:val="22"/>
              </w:rPr>
              <w:t>jące</w:t>
            </w:r>
            <w:r w:rsidRPr="00552740">
              <w:rPr>
                <w:sz w:val="22"/>
                <w:szCs w:val="22"/>
              </w:rPr>
              <w:t xml:space="preserve"> normy emisji spalin na poziomie standardu </w:t>
            </w:r>
            <w:r w:rsidRPr="00552740">
              <w:rPr>
                <w:b/>
                <w:sz w:val="22"/>
                <w:szCs w:val="22"/>
              </w:rPr>
              <w:t xml:space="preserve">EURO 6: </w:t>
            </w:r>
          </w:p>
          <w:p w:rsidR="001C2583" w:rsidRDefault="001C2583" w:rsidP="001C2583">
            <w:pPr>
              <w:rPr>
                <w:b/>
                <w:sz w:val="22"/>
                <w:szCs w:val="22"/>
              </w:rPr>
            </w:pPr>
          </w:p>
          <w:p w:rsidR="001C2583" w:rsidRPr="00470574" w:rsidRDefault="001C2583" w:rsidP="001C2583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 xml:space="preserve">                     </w:t>
            </w:r>
            <w:r w:rsidRPr="00470574">
              <w:rPr>
                <w:b/>
                <w:sz w:val="28"/>
                <w:szCs w:val="28"/>
              </w:rPr>
              <w:t xml:space="preserve">- </w:t>
            </w:r>
            <w:r w:rsidRPr="00470574">
              <w:rPr>
                <w:b/>
                <w:sz w:val="22"/>
                <w:szCs w:val="22"/>
              </w:rPr>
              <w:t xml:space="preserve">co najmniej 1 pojazdem - 40 </w:t>
            </w:r>
            <w:proofErr w:type="spellStart"/>
            <w:r w:rsidRPr="00470574">
              <w:rPr>
                <w:b/>
                <w:sz w:val="22"/>
                <w:szCs w:val="22"/>
              </w:rPr>
              <w:t>pkt</w:t>
            </w:r>
            <w:proofErr w:type="spellEnd"/>
          </w:p>
          <w:p w:rsidR="001C2583" w:rsidRPr="00470574" w:rsidRDefault="001C2583" w:rsidP="001C2583">
            <w:pPr>
              <w:spacing w:line="360" w:lineRule="auto"/>
              <w:rPr>
                <w:b/>
                <w:i/>
                <w:u w:val="single"/>
              </w:rPr>
            </w:pPr>
            <w:r w:rsidRPr="00470574">
              <w:rPr>
                <w:b/>
                <w:sz w:val="22"/>
                <w:szCs w:val="22"/>
              </w:rPr>
              <w:t xml:space="preserve">                          - </w:t>
            </w:r>
            <w:r w:rsidRPr="00470574">
              <w:rPr>
                <w:b/>
                <w:sz w:val="28"/>
                <w:szCs w:val="28"/>
              </w:rPr>
              <w:t xml:space="preserve"> </w:t>
            </w:r>
            <w:r w:rsidRPr="00470574">
              <w:rPr>
                <w:b/>
                <w:sz w:val="22"/>
                <w:szCs w:val="22"/>
              </w:rPr>
              <w:t xml:space="preserve">nie dysponujemy pojazdami spełniającymi w/w normy - 0 </w:t>
            </w:r>
            <w:proofErr w:type="spellStart"/>
            <w:r w:rsidRPr="00470574">
              <w:rPr>
                <w:b/>
                <w:sz w:val="22"/>
                <w:szCs w:val="22"/>
              </w:rPr>
              <w:t>pkt</w:t>
            </w:r>
            <w:proofErr w:type="spellEnd"/>
          </w:p>
          <w:p w:rsidR="00552740" w:rsidRPr="00552740" w:rsidRDefault="00552740" w:rsidP="00552740">
            <w:pPr>
              <w:suppressAutoHyphens/>
              <w:ind w:firstLine="15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</w:p>
          <w:p w:rsidR="00552740" w:rsidRPr="00552740" w:rsidRDefault="00552740" w:rsidP="00552740">
            <w:pPr>
              <w:suppressAutoHyphens/>
              <w:ind w:firstLine="15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  <w:r w:rsidRPr="00552740">
              <w:rPr>
                <w:bCs/>
                <w:iCs/>
                <w:color w:val="000000"/>
                <w:sz w:val="22"/>
                <w:szCs w:val="22"/>
                <w:u w:val="single"/>
              </w:rPr>
              <w:t>W celu potwierdzenia kryterium należy złożyć:</w:t>
            </w:r>
          </w:p>
          <w:p w:rsidR="00552740" w:rsidRPr="00552740" w:rsidRDefault="00552740" w:rsidP="00552740">
            <w:pPr>
              <w:suppressAutoHyphens/>
              <w:ind w:firstLine="15"/>
              <w:rPr>
                <w:bCs/>
                <w:iCs/>
                <w:color w:val="000000"/>
                <w:sz w:val="22"/>
                <w:szCs w:val="22"/>
                <w:u w:val="single"/>
              </w:rPr>
            </w:pPr>
          </w:p>
          <w:p w:rsidR="00552740" w:rsidRPr="00552740" w:rsidRDefault="00552740" w:rsidP="00552740">
            <w:pPr>
              <w:numPr>
                <w:ilvl w:val="0"/>
                <w:numId w:val="9"/>
              </w:numPr>
              <w:suppressAutoHyphens/>
              <w:ind w:left="284" w:hanging="269"/>
              <w:rPr>
                <w:bCs/>
                <w:iCs/>
                <w:color w:val="000000"/>
                <w:sz w:val="22"/>
                <w:szCs w:val="22"/>
              </w:rPr>
            </w:pPr>
            <w:r w:rsidRPr="00552740">
              <w:rPr>
                <w:bCs/>
                <w:iCs/>
                <w:color w:val="000000"/>
                <w:sz w:val="22"/>
                <w:szCs w:val="22"/>
              </w:rPr>
              <w:t>Oświadczenie – Formularz oferty (</w:t>
            </w:r>
            <w:r w:rsidRPr="00552740">
              <w:rPr>
                <w:bCs/>
                <w:i/>
                <w:iCs/>
                <w:color w:val="000000"/>
                <w:sz w:val="22"/>
                <w:szCs w:val="22"/>
              </w:rPr>
              <w:t>Załącznik nr 1 do SWZ)</w:t>
            </w:r>
            <w:r w:rsidRPr="00552740">
              <w:rPr>
                <w:bCs/>
                <w:iCs/>
                <w:color w:val="000000"/>
                <w:sz w:val="22"/>
                <w:szCs w:val="22"/>
              </w:rPr>
              <w:t>,</w:t>
            </w:r>
          </w:p>
          <w:p w:rsidR="00470574" w:rsidRPr="002F785E" w:rsidRDefault="00552740" w:rsidP="00470574">
            <w:pPr>
              <w:numPr>
                <w:ilvl w:val="0"/>
                <w:numId w:val="9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2F785E">
              <w:rPr>
                <w:bCs/>
                <w:iCs/>
                <w:color w:val="000000"/>
                <w:sz w:val="22"/>
                <w:szCs w:val="22"/>
              </w:rPr>
              <w:t>Dokumenty potwierdzające poziom emisji spalin pojazdów</w:t>
            </w:r>
            <w:r w:rsidR="00470574" w:rsidRPr="002F785E">
              <w:rPr>
                <w:sz w:val="22"/>
                <w:szCs w:val="22"/>
              </w:rPr>
              <w:t xml:space="preserve"> – </w:t>
            </w:r>
            <w:r w:rsidR="008800D5" w:rsidRPr="002F785E">
              <w:rPr>
                <w:sz w:val="22"/>
                <w:szCs w:val="22"/>
              </w:rPr>
              <w:t>W</w:t>
            </w:r>
            <w:r w:rsidR="00470574" w:rsidRPr="002F785E">
              <w:rPr>
                <w:sz w:val="22"/>
                <w:szCs w:val="22"/>
              </w:rPr>
              <w:t>ykaz</w:t>
            </w:r>
            <w:r w:rsidR="008800D5" w:rsidRPr="002F785E">
              <w:rPr>
                <w:sz w:val="22"/>
                <w:szCs w:val="22"/>
              </w:rPr>
              <w:t xml:space="preserve"> </w:t>
            </w:r>
            <w:r w:rsidR="00470574" w:rsidRPr="002F785E">
              <w:rPr>
                <w:sz w:val="22"/>
                <w:szCs w:val="22"/>
              </w:rPr>
              <w:t xml:space="preserve">środków transportu przeznaczonych do realizacji zamówienia na rzecz </w:t>
            </w:r>
            <w:r w:rsidR="008800D5" w:rsidRPr="002F785E">
              <w:rPr>
                <w:sz w:val="22"/>
                <w:szCs w:val="22"/>
              </w:rPr>
              <w:t xml:space="preserve">OSK w Katowicach – </w:t>
            </w:r>
            <w:proofErr w:type="spellStart"/>
            <w:r w:rsidR="008800D5" w:rsidRPr="002F785E">
              <w:rPr>
                <w:sz w:val="22"/>
                <w:szCs w:val="22"/>
              </w:rPr>
              <w:t>s.p.z.o.z</w:t>
            </w:r>
            <w:proofErr w:type="spellEnd"/>
            <w:r w:rsidR="008800D5" w:rsidRPr="002F785E">
              <w:rPr>
                <w:sz w:val="22"/>
                <w:szCs w:val="22"/>
              </w:rPr>
              <w:t xml:space="preserve">. </w:t>
            </w:r>
            <w:r w:rsidR="00470574" w:rsidRPr="002F785E">
              <w:rPr>
                <w:sz w:val="22"/>
                <w:szCs w:val="22"/>
              </w:rPr>
              <w:t>wraz z kopiami dowodów rejestracyjnych i potwierdzeniami, że pojazdy spełniają normy</w:t>
            </w:r>
            <w:r w:rsidR="002F785E">
              <w:rPr>
                <w:sz w:val="22"/>
                <w:szCs w:val="22"/>
              </w:rPr>
              <w:t xml:space="preserve"> </w:t>
            </w:r>
            <w:r w:rsidR="00470574" w:rsidRPr="002F785E">
              <w:rPr>
                <w:sz w:val="22"/>
                <w:szCs w:val="22"/>
              </w:rPr>
              <w:t xml:space="preserve">emisji spalin na poziomie standardu </w:t>
            </w:r>
            <w:r w:rsidR="00470574" w:rsidRPr="002F785E">
              <w:rPr>
                <w:b/>
                <w:bCs/>
                <w:sz w:val="22"/>
                <w:szCs w:val="22"/>
              </w:rPr>
              <w:t>EURO 6</w:t>
            </w:r>
            <w:r w:rsidR="002F785E">
              <w:rPr>
                <w:b/>
                <w:bCs/>
                <w:sz w:val="22"/>
                <w:szCs w:val="22"/>
              </w:rPr>
              <w:t>.</w:t>
            </w:r>
          </w:p>
          <w:p w:rsidR="00552740" w:rsidRPr="00552740" w:rsidRDefault="00552740" w:rsidP="002F785E">
            <w:pPr>
              <w:suppressAutoHyphens/>
              <w:ind w:left="284"/>
              <w:rPr>
                <w:bCs/>
                <w:iCs/>
                <w:color w:val="000000"/>
                <w:sz w:val="22"/>
                <w:szCs w:val="22"/>
              </w:rPr>
            </w:pPr>
          </w:p>
          <w:p w:rsidR="0002218A" w:rsidRPr="0002218A" w:rsidRDefault="0002218A" w:rsidP="0002218A">
            <w:pPr>
              <w:ind w:left="30" w:right="-74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p</w:t>
            </w:r>
            <w:r w:rsidR="00E35987" w:rsidRPr="0002218A">
              <w:rPr>
                <w:sz w:val="22"/>
                <w:szCs w:val="22"/>
                <w:u w:val="single"/>
              </w:rPr>
              <w:t xml:space="preserve">unkt 5 </w:t>
            </w:r>
            <w:r w:rsidRPr="0002218A">
              <w:rPr>
                <w:sz w:val="22"/>
                <w:szCs w:val="22"/>
                <w:u w:val="single"/>
              </w:rPr>
              <w:t>załącznika nr 8 do SWZ</w:t>
            </w:r>
            <w:r w:rsidR="00E35987" w:rsidRPr="0002218A">
              <w:rPr>
                <w:sz w:val="22"/>
                <w:szCs w:val="22"/>
                <w:u w:val="single"/>
              </w:rPr>
              <w:t xml:space="preserve"> </w:t>
            </w:r>
          </w:p>
          <w:p w:rsidR="00E35987" w:rsidRPr="000816DA" w:rsidRDefault="0002218A" w:rsidP="0002218A">
            <w:pPr>
              <w:numPr>
                <w:ilvl w:val="0"/>
                <w:numId w:val="15"/>
              </w:numPr>
              <w:ind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E35987" w:rsidRPr="000816DA">
              <w:rPr>
                <w:sz w:val="22"/>
                <w:szCs w:val="22"/>
              </w:rPr>
              <w:t>roszę o doprecyzowanie określenia:”… możliwość trwałego ich zamknięcia w celu uniemożliwienia składowania w nich odpadów przez do tego niepowołane.” Jakiego typu „trwałe zamknięcie” ma Zamawiający na myśli?</w:t>
            </w:r>
          </w:p>
          <w:p w:rsidR="009B1F03" w:rsidRPr="000816DA" w:rsidRDefault="009B1F03" w:rsidP="0002218A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0816DA">
              <w:rPr>
                <w:b/>
                <w:sz w:val="22"/>
                <w:szCs w:val="22"/>
              </w:rPr>
              <w:t>Odp.:</w:t>
            </w:r>
          </w:p>
          <w:p w:rsidR="00980113" w:rsidRDefault="00980113" w:rsidP="00980113">
            <w:pPr>
              <w:tabs>
                <w:tab w:val="left" w:pos="284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Zamawiający wyjaśnia, iż ma na myśli kontenery posiadające pokrywę zamykającą szczelnie pojemnik, bez otworów, chroniącą przed dostępem owadów, gryzoni i wysypywaniem się odpadów. </w:t>
            </w:r>
          </w:p>
          <w:p w:rsidR="00E35987" w:rsidRPr="000816DA" w:rsidRDefault="00E35987" w:rsidP="00E359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35987" w:rsidRPr="000816DA" w:rsidRDefault="00E35987" w:rsidP="009B1F03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0816DA">
              <w:rPr>
                <w:sz w:val="22"/>
                <w:szCs w:val="22"/>
              </w:rPr>
              <w:t xml:space="preserve">4. </w:t>
            </w:r>
            <w:r w:rsidR="00900E5B">
              <w:rPr>
                <w:sz w:val="22"/>
                <w:szCs w:val="22"/>
              </w:rPr>
              <w:t xml:space="preserve"> </w:t>
            </w:r>
            <w:r w:rsidRPr="000816DA">
              <w:rPr>
                <w:sz w:val="22"/>
                <w:szCs w:val="22"/>
              </w:rPr>
              <w:t>Proszę o zmianę określeń w punkcie 9c załącznika nr 8 do SWZ oraz tabela załącznik nr 2 do SWZ poz. 3. Wykonawca będzie dokonywał jedynie utylizacji odpadu o kodzie 18 01 09 – określonego jako „narkotyki i środki odurzające”, Zamawiający powinien każdorazowo, osobiście dostarczyć w/w odpad do siedziby Wykonawcy w celu utylizacji.</w:t>
            </w:r>
          </w:p>
          <w:p w:rsidR="009B1F03" w:rsidRPr="000816DA" w:rsidRDefault="009B1F03" w:rsidP="009B1F03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0816DA">
              <w:rPr>
                <w:b/>
                <w:sz w:val="22"/>
                <w:szCs w:val="22"/>
              </w:rPr>
              <w:t>Odp.:</w:t>
            </w:r>
          </w:p>
          <w:p w:rsidR="007D2B64" w:rsidRDefault="00625492" w:rsidP="007D2B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7D2B64">
              <w:rPr>
                <w:sz w:val="22"/>
                <w:szCs w:val="22"/>
              </w:rPr>
              <w:t xml:space="preserve">Zamawiający modyfikuje Formularz cenowy – </w:t>
            </w:r>
            <w:r w:rsidR="007D2B64" w:rsidRPr="00007DB5">
              <w:rPr>
                <w:i/>
                <w:sz w:val="22"/>
                <w:szCs w:val="22"/>
              </w:rPr>
              <w:t>Załącznik nr 2 do SWZ</w:t>
            </w:r>
            <w:r w:rsidR="007D2B64">
              <w:rPr>
                <w:sz w:val="22"/>
                <w:szCs w:val="22"/>
              </w:rPr>
              <w:t xml:space="preserve"> nadając nowe brzmienie:</w:t>
            </w:r>
          </w:p>
          <w:p w:rsidR="007D2B64" w:rsidRDefault="006C44EA" w:rsidP="007D2B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7D2B64">
              <w:rPr>
                <w:sz w:val="22"/>
                <w:szCs w:val="22"/>
              </w:rPr>
              <w:t xml:space="preserve">Utylizacja </w:t>
            </w:r>
            <w:r w:rsidRPr="006C44EA">
              <w:rPr>
                <w:sz w:val="22"/>
                <w:szCs w:val="22"/>
              </w:rPr>
              <w:t>leków oraz środków odurzających, narkotyków: kod 18 01 09</w:t>
            </w:r>
            <w:r>
              <w:rPr>
                <w:sz w:val="22"/>
                <w:szCs w:val="22"/>
              </w:rPr>
              <w:t>”</w:t>
            </w:r>
            <w:r w:rsidRPr="006C44EA">
              <w:rPr>
                <w:sz w:val="22"/>
                <w:szCs w:val="22"/>
              </w:rPr>
              <w:t>.</w:t>
            </w:r>
          </w:p>
          <w:p w:rsidR="000D03CF" w:rsidRDefault="000D03CF" w:rsidP="000D03C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0D03CF" w:rsidRPr="00625492" w:rsidRDefault="00625492" w:rsidP="007D2B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0D03CF">
              <w:rPr>
                <w:sz w:val="22"/>
                <w:szCs w:val="22"/>
              </w:rPr>
              <w:t xml:space="preserve">Zamawiający modyfikuje treść </w:t>
            </w:r>
            <w:proofErr w:type="spellStart"/>
            <w:r w:rsidR="000D03CF">
              <w:rPr>
                <w:sz w:val="22"/>
                <w:szCs w:val="22"/>
              </w:rPr>
              <w:t>pkt</w:t>
            </w:r>
            <w:proofErr w:type="spellEnd"/>
            <w:r w:rsidR="000D03CF">
              <w:rPr>
                <w:sz w:val="22"/>
                <w:szCs w:val="22"/>
              </w:rPr>
              <w:t xml:space="preserve"> 9c </w:t>
            </w:r>
            <w:r w:rsidR="000D03CF" w:rsidRPr="00220165">
              <w:rPr>
                <w:i/>
                <w:sz w:val="22"/>
                <w:szCs w:val="22"/>
              </w:rPr>
              <w:t xml:space="preserve">Załącznika nr </w:t>
            </w:r>
            <w:r w:rsidR="000D03CF">
              <w:rPr>
                <w:i/>
                <w:sz w:val="22"/>
                <w:szCs w:val="22"/>
              </w:rPr>
              <w:t>8</w:t>
            </w:r>
            <w:r w:rsidR="000D03CF" w:rsidRPr="00220165">
              <w:rPr>
                <w:i/>
                <w:sz w:val="22"/>
                <w:szCs w:val="22"/>
              </w:rPr>
              <w:t xml:space="preserve"> do SWZ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625492">
              <w:rPr>
                <w:sz w:val="22"/>
                <w:szCs w:val="22"/>
              </w:rPr>
              <w:t>nadając nowe brzmienie:</w:t>
            </w:r>
          </w:p>
          <w:p w:rsidR="007D2B64" w:rsidRDefault="00625492" w:rsidP="007D2B64">
            <w:pPr>
              <w:ind w:left="30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D2B64">
              <w:rPr>
                <w:sz w:val="22"/>
                <w:szCs w:val="22"/>
              </w:rPr>
              <w:t xml:space="preserve">„c) </w:t>
            </w:r>
            <w:r w:rsidR="007D2B64" w:rsidRPr="00B8422D">
              <w:rPr>
                <w:b/>
                <w:sz w:val="22"/>
                <w:szCs w:val="22"/>
              </w:rPr>
              <w:t>w zakresie odpadów o kodach 18 01 09 (</w:t>
            </w:r>
            <w:r w:rsidR="007D2B64" w:rsidRPr="00B8422D">
              <w:rPr>
                <w:b/>
                <w:i/>
                <w:sz w:val="22"/>
                <w:szCs w:val="22"/>
              </w:rPr>
              <w:t>poz. 3 Formularza cenowego</w:t>
            </w:r>
            <w:r w:rsidR="007D2B64" w:rsidRPr="00B8422D">
              <w:rPr>
                <w:b/>
                <w:sz w:val="22"/>
                <w:szCs w:val="22"/>
              </w:rPr>
              <w:t>)</w:t>
            </w:r>
          </w:p>
          <w:p w:rsidR="007D2B64" w:rsidRPr="00741DD5" w:rsidRDefault="006C44EA" w:rsidP="007D2B6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utylizacja</w:t>
            </w:r>
            <w:r w:rsidR="007D2B64" w:rsidRPr="00B8422D">
              <w:rPr>
                <w:b/>
                <w:sz w:val="22"/>
                <w:szCs w:val="22"/>
              </w:rPr>
              <w:t xml:space="preserve"> odpadów medycznych</w:t>
            </w:r>
            <w:r w:rsidR="007D2B64">
              <w:rPr>
                <w:sz w:val="22"/>
                <w:szCs w:val="22"/>
              </w:rPr>
              <w:t xml:space="preserve"> będzie odbywał</w:t>
            </w:r>
            <w:r>
              <w:rPr>
                <w:sz w:val="22"/>
                <w:szCs w:val="22"/>
              </w:rPr>
              <w:t>a</w:t>
            </w:r>
            <w:r w:rsidR="007D2B64">
              <w:rPr>
                <w:sz w:val="22"/>
                <w:szCs w:val="22"/>
              </w:rPr>
              <w:t xml:space="preserve"> się </w:t>
            </w:r>
            <w:proofErr w:type="spellStart"/>
            <w:r w:rsidR="007D2B64" w:rsidRPr="00B8422D">
              <w:rPr>
                <w:b/>
                <w:sz w:val="22"/>
                <w:szCs w:val="22"/>
              </w:rPr>
              <w:t>max</w:t>
            </w:r>
            <w:proofErr w:type="spellEnd"/>
            <w:r w:rsidR="007D2B64" w:rsidRPr="00B8422D">
              <w:rPr>
                <w:b/>
                <w:sz w:val="22"/>
                <w:szCs w:val="22"/>
              </w:rPr>
              <w:t>. 2 razy w roku</w:t>
            </w:r>
            <w:r w:rsidR="007D2B64">
              <w:rPr>
                <w:sz w:val="22"/>
                <w:szCs w:val="22"/>
              </w:rPr>
              <w:t>.”</w:t>
            </w:r>
          </w:p>
          <w:p w:rsidR="007D2B64" w:rsidRDefault="007D2B64" w:rsidP="007D2B64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7D2B64" w:rsidRDefault="007D2B64" w:rsidP="007D2B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informuje, iż odpady o kodzie 18 01 09 określone jako „narkotyki i środki odurzające” osobiście dostarczy do siedziby Wykonawcy w celu ich utylizacji. </w:t>
            </w:r>
          </w:p>
          <w:p w:rsidR="00255CE0" w:rsidRPr="000816DA" w:rsidRDefault="00255CE0" w:rsidP="00B83B31">
            <w:pPr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255CE0" w:rsidRPr="001C3705" w:rsidRDefault="00255CE0" w:rsidP="00255CE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lastRenderedPageBreak/>
        <w:t>Zamawiający</w:t>
      </w:r>
    </w:p>
    <w:p w:rsidR="00255CE0" w:rsidRPr="001C3705" w:rsidRDefault="00255CE0" w:rsidP="00255CE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55CE0" w:rsidRPr="00B179B1" w:rsidRDefault="00255CE0" w:rsidP="00255CE0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2A423E" w:rsidRDefault="00255CE0" w:rsidP="00625492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 w:rsidR="009B1F03">
        <w:rPr>
          <w:i/>
          <w:sz w:val="24"/>
          <w:szCs w:val="24"/>
        </w:rPr>
        <w:t xml:space="preserve">      </w:t>
      </w:r>
      <w:r w:rsidR="009B1F03">
        <w:rPr>
          <w:i/>
          <w:sz w:val="24"/>
          <w:szCs w:val="24"/>
        </w:rPr>
        <w:tab/>
        <w:t>Adam Trzebinczyk</w:t>
      </w:r>
    </w:p>
    <w:p w:rsidR="002A423E" w:rsidRDefault="002A423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2A423E" w:rsidSect="00612074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421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114" w:rsidRDefault="00DE7114">
      <w:r>
        <w:separator/>
      </w:r>
    </w:p>
  </w:endnote>
  <w:endnote w:type="continuationSeparator" w:id="0">
    <w:p w:rsidR="00DE7114" w:rsidRDefault="00DE71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85C9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85C9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85C9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769A1" w:rsidRPr="003769A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114" w:rsidRDefault="00DE7114">
      <w:r>
        <w:separator/>
      </w:r>
    </w:p>
  </w:footnote>
  <w:footnote w:type="continuationSeparator" w:id="0">
    <w:p w:rsidR="00DE7114" w:rsidRDefault="00DE71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642AD"/>
    <w:multiLevelType w:val="hybridMultilevel"/>
    <w:tmpl w:val="53729D90"/>
    <w:lvl w:ilvl="0" w:tplc="4556452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>
    <w:nsid w:val="14E07A2B"/>
    <w:multiLevelType w:val="hybridMultilevel"/>
    <w:tmpl w:val="42948AF2"/>
    <w:lvl w:ilvl="0" w:tplc="977A87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B140B"/>
    <w:multiLevelType w:val="hybridMultilevel"/>
    <w:tmpl w:val="B2F4CD5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1A654C7F"/>
    <w:multiLevelType w:val="hybridMultilevel"/>
    <w:tmpl w:val="1F767786"/>
    <w:lvl w:ilvl="0" w:tplc="F8A4652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4CE0C44"/>
    <w:multiLevelType w:val="hybridMultilevel"/>
    <w:tmpl w:val="5F141038"/>
    <w:lvl w:ilvl="0" w:tplc="2F901794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F9BE7AAE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C6A89AE0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E9F4B6BA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9D288B40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BDBC5244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4F62D5CC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84B6DB50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3CAAAEBE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CED6D88"/>
    <w:multiLevelType w:val="hybridMultilevel"/>
    <w:tmpl w:val="5E6A8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B56673"/>
    <w:multiLevelType w:val="hybridMultilevel"/>
    <w:tmpl w:val="3D5EAE7A"/>
    <w:lvl w:ilvl="0" w:tplc="D34A652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02432"/>
    <w:multiLevelType w:val="hybridMultilevel"/>
    <w:tmpl w:val="97F4D926"/>
    <w:lvl w:ilvl="0" w:tplc="4370A670">
      <w:start w:val="1"/>
      <w:numFmt w:val="decimal"/>
      <w:lvlText w:val="%1)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1"/>
  </w:num>
  <w:num w:numId="5">
    <w:abstractNumId w:val="4"/>
  </w:num>
  <w:num w:numId="6">
    <w:abstractNumId w:val="5"/>
  </w:num>
  <w:num w:numId="7">
    <w:abstractNumId w:val="10"/>
  </w:num>
  <w:num w:numId="8">
    <w:abstractNumId w:val="6"/>
  </w:num>
  <w:num w:numId="9">
    <w:abstractNumId w:val="14"/>
  </w:num>
  <w:num w:numId="10">
    <w:abstractNumId w:val="2"/>
  </w:num>
  <w:num w:numId="11">
    <w:abstractNumId w:val="9"/>
  </w:num>
  <w:num w:numId="12">
    <w:abstractNumId w:val="3"/>
  </w:num>
  <w:num w:numId="13">
    <w:abstractNumId w:val="1"/>
  </w:num>
  <w:num w:numId="14">
    <w:abstractNumId w:val="1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107FF"/>
    <w:rsid w:val="0002079F"/>
    <w:rsid w:val="0002218A"/>
    <w:rsid w:val="00031374"/>
    <w:rsid w:val="00042532"/>
    <w:rsid w:val="00052469"/>
    <w:rsid w:val="000816DA"/>
    <w:rsid w:val="000A1097"/>
    <w:rsid w:val="000D03CF"/>
    <w:rsid w:val="000D6711"/>
    <w:rsid w:val="000E2A8F"/>
    <w:rsid w:val="0012774F"/>
    <w:rsid w:val="00144B7A"/>
    <w:rsid w:val="00156D0C"/>
    <w:rsid w:val="0017570E"/>
    <w:rsid w:val="00180C6E"/>
    <w:rsid w:val="001C2583"/>
    <w:rsid w:val="00212B15"/>
    <w:rsid w:val="00255CE0"/>
    <w:rsid w:val="00262265"/>
    <w:rsid w:val="0029606A"/>
    <w:rsid w:val="002A423E"/>
    <w:rsid w:val="002F6A75"/>
    <w:rsid w:val="002F785E"/>
    <w:rsid w:val="003105F5"/>
    <w:rsid w:val="00330641"/>
    <w:rsid w:val="003769A1"/>
    <w:rsid w:val="003A0D9C"/>
    <w:rsid w:val="00470574"/>
    <w:rsid w:val="004848F3"/>
    <w:rsid w:val="004A75F2"/>
    <w:rsid w:val="005144A9"/>
    <w:rsid w:val="005150A7"/>
    <w:rsid w:val="00520165"/>
    <w:rsid w:val="00552740"/>
    <w:rsid w:val="0059468B"/>
    <w:rsid w:val="005B1B08"/>
    <w:rsid w:val="006043D3"/>
    <w:rsid w:val="00612074"/>
    <w:rsid w:val="00625492"/>
    <w:rsid w:val="00632C3C"/>
    <w:rsid w:val="00662BDB"/>
    <w:rsid w:val="00664855"/>
    <w:rsid w:val="006A5DF1"/>
    <w:rsid w:val="006B7198"/>
    <w:rsid w:val="006C44EA"/>
    <w:rsid w:val="006C76B0"/>
    <w:rsid w:val="006D4AB3"/>
    <w:rsid w:val="006F3B81"/>
    <w:rsid w:val="00780723"/>
    <w:rsid w:val="007957B6"/>
    <w:rsid w:val="007D2B64"/>
    <w:rsid w:val="007D7198"/>
    <w:rsid w:val="00864A4B"/>
    <w:rsid w:val="00870F9F"/>
    <w:rsid w:val="008800D5"/>
    <w:rsid w:val="008804B6"/>
    <w:rsid w:val="00897AB0"/>
    <w:rsid w:val="008A3553"/>
    <w:rsid w:val="008D27A4"/>
    <w:rsid w:val="00900E5B"/>
    <w:rsid w:val="00980113"/>
    <w:rsid w:val="009B1F03"/>
    <w:rsid w:val="00A107FF"/>
    <w:rsid w:val="00A40732"/>
    <w:rsid w:val="00A905AC"/>
    <w:rsid w:val="00B01CF3"/>
    <w:rsid w:val="00B57D68"/>
    <w:rsid w:val="00BA6584"/>
    <w:rsid w:val="00BE7BFD"/>
    <w:rsid w:val="00C20CA4"/>
    <w:rsid w:val="00C370F2"/>
    <w:rsid w:val="00C44EEC"/>
    <w:rsid w:val="00CC6054"/>
    <w:rsid w:val="00CD284F"/>
    <w:rsid w:val="00D22FFA"/>
    <w:rsid w:val="00D8461B"/>
    <w:rsid w:val="00D915F2"/>
    <w:rsid w:val="00DE7114"/>
    <w:rsid w:val="00DF32E8"/>
    <w:rsid w:val="00DF53CA"/>
    <w:rsid w:val="00E21B49"/>
    <w:rsid w:val="00E2789F"/>
    <w:rsid w:val="00E35987"/>
    <w:rsid w:val="00E47128"/>
    <w:rsid w:val="00E72428"/>
    <w:rsid w:val="00E74BC3"/>
    <w:rsid w:val="00E85C9E"/>
    <w:rsid w:val="00E935D6"/>
    <w:rsid w:val="00EA14B3"/>
    <w:rsid w:val="00EA416E"/>
    <w:rsid w:val="00EF272F"/>
    <w:rsid w:val="00F8737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56D0C"/>
  </w:style>
  <w:style w:type="paragraph" w:styleId="Nagwek1">
    <w:name w:val="heading 1"/>
    <w:basedOn w:val="Normalny"/>
    <w:next w:val="Normalny"/>
    <w:link w:val="Nagwek1Znak"/>
    <w:qFormat/>
    <w:rsid w:val="00156D0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56D0C"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61207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61207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1207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1207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61207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61207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56D0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56D0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56D0C"/>
  </w:style>
  <w:style w:type="paragraph" w:styleId="Tekstpodstawowywcity">
    <w:name w:val="Body Text Indent"/>
    <w:basedOn w:val="Normalny"/>
    <w:rsid w:val="00156D0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56D0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56D0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56D0C"/>
    <w:rPr>
      <w:sz w:val="28"/>
    </w:rPr>
  </w:style>
  <w:style w:type="paragraph" w:styleId="Tekstpodstawowywcity3">
    <w:name w:val="Body Text Indent 3"/>
    <w:basedOn w:val="Normalny"/>
    <w:rsid w:val="00156D0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55CE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55CE0"/>
  </w:style>
  <w:style w:type="character" w:customStyle="1" w:styleId="TekstpodstawowyZnak">
    <w:name w:val="Tekst podstawowy Znak"/>
    <w:basedOn w:val="Domylnaczcionkaakapitu"/>
    <w:link w:val="Tekstpodstawowy"/>
    <w:rsid w:val="00255CE0"/>
    <w:rPr>
      <w:sz w:val="28"/>
    </w:rPr>
  </w:style>
  <w:style w:type="character" w:customStyle="1" w:styleId="Nagwek4Znak">
    <w:name w:val="Nagłówek 4 Znak"/>
    <w:basedOn w:val="Domylnaczcionkaakapitu"/>
    <w:link w:val="Nagwek4"/>
    <w:rsid w:val="0061207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61207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61207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61207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61207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12074"/>
    <w:rPr>
      <w:rFonts w:ascii="Arial" w:hAnsi="Arial" w:cs="Arial"/>
      <w:sz w:val="22"/>
      <w:szCs w:val="22"/>
    </w:rPr>
  </w:style>
  <w:style w:type="paragraph" w:customStyle="1" w:styleId="WW-Tekstpodstawowy2">
    <w:name w:val="WW-Tekst podstawowy 2"/>
    <w:basedOn w:val="Normalny"/>
    <w:rsid w:val="00552740"/>
    <w:pPr>
      <w:suppressAutoHyphens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668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2022-08-30T08:17:00Z</cp:lastPrinted>
  <dcterms:created xsi:type="dcterms:W3CDTF">2022-08-30T11:48:00Z</dcterms:created>
  <dcterms:modified xsi:type="dcterms:W3CDTF">2022-08-30T11:48:00Z</dcterms:modified>
</cp:coreProperties>
</file>