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6D5" w:rsidRPr="00DD06D5" w:rsidRDefault="00DD06D5" w:rsidP="00DD06D5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Arial" w:hAnsi="Arial" w:cs="Arial"/>
          <w:b/>
          <w:kern w:val="36"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kern w:val="36"/>
          <w:sz w:val="22"/>
          <w:szCs w:val="22"/>
          <w:lang w:eastAsia="pl-PL"/>
        </w:rPr>
        <w:t>Ogłoszenie o zmianie ogłoszenia</w:t>
      </w:r>
      <w:r w:rsidRPr="00DD06D5">
        <w:rPr>
          <w:rFonts w:ascii="Arial" w:hAnsi="Arial" w:cs="Arial"/>
          <w:b/>
          <w:kern w:val="36"/>
          <w:sz w:val="22"/>
          <w:szCs w:val="22"/>
          <w:lang w:eastAsia="pl-PL"/>
        </w:rPr>
        <w:br/>
        <w:t>Usługa odbioru, transportu i utylizacji odpadów medycznych</w:t>
      </w:r>
    </w:p>
    <w:p w:rsidR="00DD06D5" w:rsidRPr="00DD06D5" w:rsidRDefault="00DD06D5" w:rsidP="00DD06D5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SEKCJA I - ZAMAWIAJĄCY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1.1.) Nazwa zamawiającego: </w:t>
      </w:r>
      <w:r w:rsidRPr="00DD06D5">
        <w:rPr>
          <w:rFonts w:ascii="Arial" w:hAnsi="Arial" w:cs="Arial"/>
          <w:sz w:val="22"/>
          <w:szCs w:val="22"/>
          <w:lang w:eastAsia="pl-PL"/>
        </w:rPr>
        <w:t xml:space="preserve">Okręgowy Szpital Kolejowy w Katowicach - </w:t>
      </w:r>
      <w:proofErr w:type="spellStart"/>
      <w:r w:rsidRPr="00DD06D5">
        <w:rPr>
          <w:rFonts w:ascii="Arial" w:hAnsi="Arial" w:cs="Arial"/>
          <w:sz w:val="22"/>
          <w:szCs w:val="22"/>
          <w:lang w:eastAsia="pl-PL"/>
        </w:rPr>
        <w:t>s.p.z.o.z</w:t>
      </w:r>
      <w:proofErr w:type="spellEnd"/>
      <w:r w:rsidRPr="00DD06D5">
        <w:rPr>
          <w:rFonts w:ascii="Arial" w:hAnsi="Arial" w:cs="Arial"/>
          <w:sz w:val="22"/>
          <w:szCs w:val="22"/>
          <w:lang w:eastAsia="pl-PL"/>
        </w:rPr>
        <w:t>.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1.3.) Krajowy Numer Identyfikacyjny: </w:t>
      </w:r>
      <w:r w:rsidRPr="00DD06D5">
        <w:rPr>
          <w:rFonts w:ascii="Arial" w:hAnsi="Arial" w:cs="Arial"/>
          <w:sz w:val="22"/>
          <w:szCs w:val="22"/>
          <w:lang w:eastAsia="pl-PL"/>
        </w:rPr>
        <w:t>REGON 276267686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1.4.) Adres zamawiającego:</w:t>
      </w:r>
    </w:p>
    <w:p w:rsidR="00DD06D5" w:rsidRPr="00DD06D5" w:rsidRDefault="00DD06D5" w:rsidP="00DD06D5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1.4.1.) Ulica: </w:t>
      </w:r>
      <w:proofErr w:type="spellStart"/>
      <w:r w:rsidRPr="00DD06D5">
        <w:rPr>
          <w:rFonts w:ascii="Arial" w:hAnsi="Arial" w:cs="Arial"/>
          <w:sz w:val="22"/>
          <w:szCs w:val="22"/>
          <w:lang w:eastAsia="pl-PL"/>
        </w:rPr>
        <w:t>Panewnicka</w:t>
      </w:r>
      <w:proofErr w:type="spellEnd"/>
      <w:r w:rsidRPr="00DD06D5">
        <w:rPr>
          <w:rFonts w:ascii="Arial" w:hAnsi="Arial" w:cs="Arial"/>
          <w:sz w:val="22"/>
          <w:szCs w:val="22"/>
          <w:lang w:eastAsia="pl-PL"/>
        </w:rPr>
        <w:t xml:space="preserve"> 65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1.4.2.) Miejscowość: </w:t>
      </w:r>
      <w:r w:rsidRPr="00DD06D5">
        <w:rPr>
          <w:rFonts w:ascii="Arial" w:hAnsi="Arial" w:cs="Arial"/>
          <w:sz w:val="22"/>
          <w:szCs w:val="22"/>
          <w:lang w:eastAsia="pl-PL"/>
        </w:rPr>
        <w:t>Katowice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1.4.3.) Kod pocztowy: </w:t>
      </w:r>
      <w:r w:rsidRPr="00DD06D5">
        <w:rPr>
          <w:rFonts w:ascii="Arial" w:hAnsi="Arial" w:cs="Arial"/>
          <w:sz w:val="22"/>
          <w:szCs w:val="22"/>
          <w:lang w:eastAsia="pl-PL"/>
        </w:rPr>
        <w:t>40-760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1.4.4.) Województwo: </w:t>
      </w:r>
      <w:r w:rsidRPr="00DD06D5">
        <w:rPr>
          <w:rFonts w:ascii="Arial" w:hAnsi="Arial" w:cs="Arial"/>
          <w:sz w:val="22"/>
          <w:szCs w:val="22"/>
          <w:lang w:eastAsia="pl-PL"/>
        </w:rPr>
        <w:t>śląskie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1.4.5.) Kraj: </w:t>
      </w:r>
      <w:r w:rsidRPr="00DD06D5">
        <w:rPr>
          <w:rFonts w:ascii="Arial" w:hAnsi="Arial" w:cs="Arial"/>
          <w:sz w:val="22"/>
          <w:szCs w:val="22"/>
          <w:lang w:eastAsia="pl-PL"/>
        </w:rPr>
        <w:t>Polska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1.4.6.) Lokalizacja NUTS 3: </w:t>
      </w:r>
      <w:r w:rsidRPr="00DD06D5">
        <w:rPr>
          <w:rFonts w:ascii="Arial" w:hAnsi="Arial" w:cs="Arial"/>
          <w:sz w:val="22"/>
          <w:szCs w:val="22"/>
          <w:lang w:eastAsia="pl-PL"/>
        </w:rPr>
        <w:t>PL22A - Katowicki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1.4.9.) Adres poczty elektronicznej: </w:t>
      </w:r>
      <w:r w:rsidRPr="00DD06D5">
        <w:rPr>
          <w:rFonts w:ascii="Arial" w:hAnsi="Arial" w:cs="Arial"/>
          <w:sz w:val="22"/>
          <w:szCs w:val="22"/>
          <w:lang w:eastAsia="pl-PL"/>
        </w:rPr>
        <w:t>zamowienia_publiczne@kolejowy.katowice.pl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1.4.10.) Adres strony internetowej zamawiającego: </w:t>
      </w:r>
      <w:r w:rsidRPr="00DD06D5">
        <w:rPr>
          <w:rFonts w:ascii="Arial" w:hAnsi="Arial" w:cs="Arial"/>
          <w:sz w:val="22"/>
          <w:szCs w:val="22"/>
          <w:lang w:eastAsia="pl-PL"/>
        </w:rPr>
        <w:t>www.kolejowy.katowice.pl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1.5.) Rodzaj zamawiającego: </w:t>
      </w:r>
      <w:r w:rsidRPr="00DD06D5">
        <w:rPr>
          <w:rFonts w:ascii="Arial" w:hAnsi="Arial" w:cs="Arial"/>
          <w:sz w:val="22"/>
          <w:szCs w:val="22"/>
          <w:lang w:eastAsia="pl-PL"/>
        </w:rPr>
        <w:t>Zamawiający publiczny - jednostka sektora finansów publicznych - samodzielny publiczny zakład opieki zdrowotnej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1.6.) Przedmiot działalności zamawiającego: </w:t>
      </w:r>
      <w:r w:rsidRPr="00DD06D5">
        <w:rPr>
          <w:rFonts w:ascii="Arial" w:hAnsi="Arial" w:cs="Arial"/>
          <w:sz w:val="22"/>
          <w:szCs w:val="22"/>
          <w:lang w:eastAsia="pl-PL"/>
        </w:rPr>
        <w:t>Zdrowie</w:t>
      </w:r>
    </w:p>
    <w:p w:rsidR="00DD06D5" w:rsidRPr="00DD06D5" w:rsidRDefault="00DD06D5" w:rsidP="00DD06D5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SEKCJA II – INFORMACJE PODSTAWOWE</w:t>
      </w:r>
    </w:p>
    <w:p w:rsidR="00DD06D5" w:rsidRPr="00DD06D5" w:rsidRDefault="00DD06D5" w:rsidP="00DD06D5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SEKCJA III ZMIANA OGŁOSZENIA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3.2.) Numer zmienianego ogłoszenia w BZP: </w:t>
      </w:r>
      <w:r w:rsidRPr="00DD06D5">
        <w:rPr>
          <w:rFonts w:ascii="Arial" w:hAnsi="Arial" w:cs="Arial"/>
          <w:sz w:val="22"/>
          <w:szCs w:val="22"/>
          <w:lang w:eastAsia="pl-PL"/>
        </w:rPr>
        <w:t>2022/BZP 00314694/01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DD06D5">
        <w:rPr>
          <w:rFonts w:ascii="Arial" w:hAnsi="Arial" w:cs="Arial"/>
          <w:sz w:val="22"/>
          <w:szCs w:val="22"/>
          <w:lang w:eastAsia="pl-PL"/>
        </w:rPr>
        <w:t>01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DD06D5" w:rsidRPr="00DD06D5" w:rsidRDefault="00DD06D5" w:rsidP="00DD06D5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SEKCJA IV – PRZEDMIOT ZAMÓWIENIA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DD06D5" w:rsidRPr="00DD06D5" w:rsidRDefault="00DD06D5" w:rsidP="00DD06D5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4.3.8. Sposób oceny ofert</w:t>
      </w:r>
    </w:p>
    <w:p w:rsidR="00DD06D5" w:rsidRPr="00DD06D5" w:rsidRDefault="00DD06D5" w:rsidP="00DD06D5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Przed zmianą:</w:t>
      </w:r>
      <w:r w:rsidRPr="00DD06D5">
        <w:rPr>
          <w:rFonts w:ascii="Arial" w:hAnsi="Arial" w:cs="Arial"/>
          <w:sz w:val="22"/>
          <w:szCs w:val="22"/>
          <w:lang w:eastAsia="pl-PL"/>
        </w:rPr>
        <w:br/>
        <w:t xml:space="preserve">Przy dokonywaniu wyboru najkorzystniejszej oferty Zamawiający stosować będzie kryteria: "ceny" oraz "kryterium środowiskowe - posiadanie certyfikatu wdrożenia systemu zarządzania środowiskiem (ISO 14001 lub EMAS)". W przypadku kryterium "cena" podstawą wyboru będzie cena ofertowa brutto dla realizacji zamówienia podana przez Wykonawcę w Formularzu cenowym, stanowiącym Załącznik nr 2 do SWZ. W przypadku kryterium środowiskowego ocena zostanie przeprowadzona w oparciu o Oświadczenie Wykonawcy </w:t>
      </w:r>
      <w:r w:rsidRPr="00DD06D5">
        <w:rPr>
          <w:rFonts w:ascii="Arial" w:hAnsi="Arial" w:cs="Arial"/>
          <w:sz w:val="22"/>
          <w:szCs w:val="22"/>
          <w:lang w:eastAsia="pl-PL"/>
        </w:rPr>
        <w:lastRenderedPageBreak/>
        <w:t>złożone w Formularzu oferty - Załącznik nr 1 do SWZ oraz załączony do oferty Certyfikat wdrożenia systemu zarządzania środowiskiem (ISO 14001 lub EMAS).</w:t>
      </w:r>
    </w:p>
    <w:p w:rsidR="00DD06D5" w:rsidRPr="00DD06D5" w:rsidRDefault="00DD06D5" w:rsidP="00DD06D5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Po zmianie:</w:t>
      </w:r>
      <w:r w:rsidRPr="00DD06D5">
        <w:rPr>
          <w:rFonts w:ascii="Arial" w:hAnsi="Arial" w:cs="Arial"/>
          <w:sz w:val="22"/>
          <w:szCs w:val="22"/>
          <w:lang w:eastAsia="pl-PL"/>
        </w:rPr>
        <w:br/>
        <w:t xml:space="preserve">Przy dokonywaniu wyboru najkorzystniejszej oferty Zamawiający stosować będzie kryteria: "ceny" oraz "kryterium środowiskowe - emisja spalin". W przypadku kryterium "cena" podstawą wyboru będzie cena ofertowa brutto dla realizacji zamówienia podana przez Wykonawcę w Formularzu cenowym, stanowiącym Załącznik nr 2 do SWZ. W przypadku kryterium środowiskowego ocena zostanie przeprowadzona w oparciu o Oświadczenie Wykonawcy złożone w Formularzu oferty - Załącznik nr 1 do SWZ oraz dołączone do oferty dokumenty potwierdzające poziom emisji spalin wraz z kopiami dowodów rejestracyjnych. Mniejsza emisja spalin samochodów przewidzianych do realizacji usługi transportu odpadów medycznych na rzecz Okręgowego Szpitala Kolejowego w Katowicach - </w:t>
      </w:r>
      <w:proofErr w:type="spellStart"/>
      <w:r w:rsidRPr="00DD06D5">
        <w:rPr>
          <w:rFonts w:ascii="Arial" w:hAnsi="Arial" w:cs="Arial"/>
          <w:sz w:val="22"/>
          <w:szCs w:val="22"/>
          <w:lang w:eastAsia="pl-PL"/>
        </w:rPr>
        <w:t>s.p.z.o.z</w:t>
      </w:r>
      <w:proofErr w:type="spellEnd"/>
      <w:r w:rsidRPr="00DD06D5">
        <w:rPr>
          <w:rFonts w:ascii="Arial" w:hAnsi="Arial" w:cs="Arial"/>
          <w:sz w:val="22"/>
          <w:szCs w:val="22"/>
          <w:lang w:eastAsia="pl-PL"/>
        </w:rPr>
        <w:t>. na poziomie określonym "Europejskim standardem emisji spalin: EURO 6. Punkty zostaną przyznane wg zasad określonych w SWZ.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DD06D5" w:rsidRPr="00DD06D5" w:rsidRDefault="00DD06D5" w:rsidP="00DD06D5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4.3.5. Nazwa kryterium (Kryterium 2)</w:t>
      </w:r>
    </w:p>
    <w:p w:rsidR="00DD06D5" w:rsidRPr="00DD06D5" w:rsidRDefault="00DD06D5" w:rsidP="00DD06D5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Przed zmianą:</w:t>
      </w:r>
      <w:r w:rsidRPr="00DD06D5">
        <w:rPr>
          <w:rFonts w:ascii="Arial" w:hAnsi="Arial" w:cs="Arial"/>
          <w:sz w:val="22"/>
          <w:szCs w:val="22"/>
          <w:lang w:eastAsia="pl-PL"/>
        </w:rPr>
        <w:br/>
        <w:t>Kryterium środowiskowe - posiadanie Certyfikatu wdrożenia systemu zarządzania środowiskiem (ISO 14001 lub EMAS).</w:t>
      </w:r>
    </w:p>
    <w:p w:rsidR="00DD06D5" w:rsidRPr="00DD06D5" w:rsidRDefault="00DD06D5" w:rsidP="00DD06D5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Po zmianie:</w:t>
      </w:r>
      <w:r w:rsidRPr="00DD06D5">
        <w:rPr>
          <w:rFonts w:ascii="Arial" w:hAnsi="Arial" w:cs="Arial"/>
          <w:sz w:val="22"/>
          <w:szCs w:val="22"/>
          <w:lang w:eastAsia="pl-PL"/>
        </w:rPr>
        <w:br/>
        <w:t>Kryterium środowiskowe - emisja spalin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DD06D5" w:rsidRPr="00DD06D5" w:rsidRDefault="00DD06D5" w:rsidP="00DD06D5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SEKCJA V - KWALIFIKACJA WYKONAWCÓW</w:t>
      </w:r>
    </w:p>
    <w:p w:rsidR="00DD06D5" w:rsidRPr="00DD06D5" w:rsidRDefault="00DD06D5" w:rsidP="00DD06D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DD06D5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DD06D5" w:rsidRPr="00DD06D5" w:rsidRDefault="00DD06D5" w:rsidP="00DD06D5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5.11. Wykaz innych wymaganych oświadczeń lub dokumentów</w:t>
      </w:r>
    </w:p>
    <w:p w:rsidR="00DD06D5" w:rsidRPr="00DD06D5" w:rsidRDefault="00DD06D5" w:rsidP="00DD06D5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Przed zmianą:</w:t>
      </w:r>
      <w:r w:rsidRPr="00DD06D5">
        <w:rPr>
          <w:rFonts w:ascii="Arial" w:hAnsi="Arial" w:cs="Arial"/>
          <w:sz w:val="22"/>
          <w:szCs w:val="22"/>
          <w:lang w:eastAsia="pl-PL"/>
        </w:rPr>
        <w:br/>
        <w:t>Ofertę sporządza się poprzez przygotowanie i uzupełnienie / podpisanie formularzy oraz załączenie dokumentów tj.: 1) Formularza ofertowego – Załącznik nr 1 do SWZ; 2) Formularza cenowego – Załącznik nr 2 do SWZ; 3) Oświadczenia Wykonawcy / Wykonawców wspólnie ubiegających się o udzielenie zamówienia z art. 125 ust. 1 – Załącznik nr 3 do SWZ;</w:t>
      </w:r>
      <w:r w:rsidRPr="00DD06D5">
        <w:rPr>
          <w:rFonts w:ascii="Arial" w:hAnsi="Arial" w:cs="Arial"/>
          <w:sz w:val="22"/>
          <w:szCs w:val="22"/>
          <w:lang w:eastAsia="pl-PL"/>
        </w:rPr>
        <w:br/>
        <w:t>4) Oświadczenia Podmiotu udostępniającego zasoby z art. 125 ust. 5 - Załącznik nr 4 do SWZ (jeżeli dotyczy); 5) Oświadczenia Wykonawców wspólnie ubiegających się o udzielenie zamówienia - Załącznik nr 6 do SWZ (jeżeli dotyczy); 6) Zobowiązanie Podmiotu udostępniającego zasoby - Załącznik nr 7 do SWZ (jeżeli dotyczy); 7) Szczegółowego opisu przedmiotu zamówienia – Załącznik nr 8 do SWZ; 8) Certyfikat wdrożenia systemu zarządzania środowiskiem (ISO 14001 lub EMAS) w celu dokonania oceny oferty, zgodnie z przyjętymi kryteriami; 9) Dokumentów, z których wynika prawo do podpisania oferty, odpowiednie pełnomocnictwa (jeżeli dotyczy).</w:t>
      </w:r>
    </w:p>
    <w:p w:rsidR="00DD06D5" w:rsidRPr="00DD06D5" w:rsidRDefault="00DD06D5" w:rsidP="00DD06D5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DD06D5">
        <w:rPr>
          <w:rFonts w:ascii="Arial" w:hAnsi="Arial" w:cs="Arial"/>
          <w:sz w:val="22"/>
          <w:szCs w:val="22"/>
          <w:lang w:eastAsia="pl-PL"/>
        </w:rPr>
        <w:t>Po zmianie:</w:t>
      </w:r>
      <w:r w:rsidRPr="00DD06D5">
        <w:rPr>
          <w:rFonts w:ascii="Arial" w:hAnsi="Arial" w:cs="Arial"/>
          <w:sz w:val="22"/>
          <w:szCs w:val="22"/>
          <w:lang w:eastAsia="pl-PL"/>
        </w:rPr>
        <w:br/>
        <w:t>Ofertę sporządza się poprzez przygotowanie i uzupełnienie / podpisanie formularzy oraz załączenie dokumentów tj.: 1) Formularza ofertowego – Załącznik nr 1 do SWZ; 2) Formularza cenowego – Załącznik nr 2 do SWZ; 3) Oświadczenia Wykonawcy / Wykonawców wspólnie ubiegających się o udzielenie zamówienia z art. 125 ust. 1 – Załącznik nr 3 do SWZ;</w:t>
      </w:r>
      <w:r w:rsidRPr="00DD06D5">
        <w:rPr>
          <w:rFonts w:ascii="Arial" w:hAnsi="Arial" w:cs="Arial"/>
          <w:sz w:val="22"/>
          <w:szCs w:val="22"/>
          <w:lang w:eastAsia="pl-PL"/>
        </w:rPr>
        <w:br/>
        <w:t xml:space="preserve">4) Oświadczenia Podmiotu udostępniającego zasoby z art. 125 ust. 5 - Załącznik nr 4 do SWZ (jeżeli dotyczy); 5) Oświadczenia Wykonawców wspólnie ubiegających się o udzielenie </w:t>
      </w:r>
      <w:r w:rsidRPr="00DD06D5">
        <w:rPr>
          <w:rFonts w:ascii="Arial" w:hAnsi="Arial" w:cs="Arial"/>
          <w:sz w:val="22"/>
          <w:szCs w:val="22"/>
          <w:lang w:eastAsia="pl-PL"/>
        </w:rPr>
        <w:lastRenderedPageBreak/>
        <w:t>zamówienia - Załącznik nr 6 do SWZ (jeżeli dotyczy); 6) Zobowiązanie Podmiotu udostępniającego zasoby - Załącznik nr 7 do SWZ (jeżeli dotyczy); 7) Szczegółowego opisu przedmiotu zamówienia – Załącznik nr 8 do SWZ; 8) Dokumentów potwierdzających poziom emisji spalin - w celu dokonania oceny oferty, zgodnie z przyjętymi kryteriami wraz z kopiami dowodów rejestracyjnych; 9) Dokumentów, z których wynika prawo do podpisania oferty, odpowiednie pełnomocnictwa (jeżeli dotyczy).</w:t>
      </w:r>
    </w:p>
    <w:p w:rsidR="006C4A06" w:rsidRPr="00DD06D5" w:rsidRDefault="006C4A06" w:rsidP="00C47EE0">
      <w:pPr>
        <w:rPr>
          <w:sz w:val="22"/>
          <w:szCs w:val="22"/>
        </w:rPr>
      </w:pPr>
    </w:p>
    <w:sectPr w:rsidR="006C4A06" w:rsidRPr="00DD06D5" w:rsidSect="00456F5F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C33" w:rsidRDefault="00314C33">
      <w:r>
        <w:separator/>
      </w:r>
    </w:p>
  </w:endnote>
  <w:endnote w:type="continuationSeparator" w:id="0">
    <w:p w:rsidR="00314C33" w:rsidRDefault="00314C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015A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015A85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DD06D5">
      <w:rPr>
        <w:rStyle w:val="Numerstrony"/>
        <w:noProof/>
        <w:sz w:val="20"/>
      </w:rPr>
      <w:t>3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015A85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DD06D5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C33" w:rsidRDefault="00314C33">
      <w:r>
        <w:separator/>
      </w:r>
    </w:p>
  </w:footnote>
  <w:footnote w:type="continuationSeparator" w:id="0">
    <w:p w:rsidR="00314C33" w:rsidRDefault="00314C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231" w:rsidRDefault="00F83231">
    <w:pPr>
      <w:pStyle w:val="Nagwek"/>
      <w:rPr>
        <w:rFonts w:ascii="Arial" w:hAnsi="Arial" w:cs="Arial"/>
        <w:sz w:val="20"/>
        <w:szCs w:val="20"/>
      </w:rPr>
    </w:pPr>
  </w:p>
  <w:p w:rsidR="00DD06D5" w:rsidRDefault="00DD06D5">
    <w:pPr>
      <w:pStyle w:val="Nagwek"/>
      <w:rPr>
        <w:rFonts w:ascii="Arial" w:hAnsi="Arial" w:cs="Arial"/>
        <w:sz w:val="20"/>
        <w:szCs w:val="20"/>
      </w:rPr>
    </w:pPr>
  </w:p>
  <w:p w:rsidR="00DD06D5" w:rsidRPr="00DD06D5" w:rsidRDefault="00DD06D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Ogłoszenie nr 2022/BZP 00325410/01 z dnia 2022-08-30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3231"/>
    <w:rsid w:val="00015A85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14C33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47EE0"/>
    <w:rsid w:val="00CB5AE7"/>
    <w:rsid w:val="00CE634D"/>
    <w:rsid w:val="00D41225"/>
    <w:rsid w:val="00D82EA7"/>
    <w:rsid w:val="00D83DE1"/>
    <w:rsid w:val="00DB475B"/>
    <w:rsid w:val="00DD06D5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83231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DD06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DD06D5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DD06D5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DD06D5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DD06D5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DD06D5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DD06D5"/>
  </w:style>
  <w:style w:type="paragraph" w:styleId="NormalnyWeb">
    <w:name w:val="Normal (Web)"/>
    <w:basedOn w:val="Normalny"/>
    <w:uiPriority w:val="99"/>
    <w:unhideWhenUsed/>
    <w:rsid w:val="00DD06D5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2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2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0398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29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879321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0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3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03B7A3F5-0EC0-479F-99EF-33B8F6034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693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2022-08-30T11:47:00Z</dcterms:created>
  <dcterms:modified xsi:type="dcterms:W3CDTF">2022-08-30T11:47:00Z</dcterms:modified>
</cp:coreProperties>
</file>