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DF3" w:rsidRPr="00BB41D0" w:rsidRDefault="00A10DF3" w:rsidP="00A10DF3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A10DF3" w:rsidRPr="00BB41D0" w:rsidRDefault="00A10DF3" w:rsidP="00A10DF3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A10DF3" w:rsidRPr="00BB41D0" w:rsidRDefault="00A10DF3" w:rsidP="00A10DF3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A10DF3" w:rsidRPr="00BB41D0" w:rsidRDefault="00A10DF3" w:rsidP="00A10DF3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9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01</w:t>
      </w:r>
    </w:p>
    <w:p w:rsidR="00A10DF3" w:rsidRPr="003F69B9" w:rsidRDefault="00A10DF3" w:rsidP="00A10DF3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11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A10DF3" w:rsidRDefault="00A10DF3" w:rsidP="00A10DF3">
      <w:pPr>
        <w:jc w:val="right"/>
        <w:rPr>
          <w:sz w:val="22"/>
          <w:szCs w:val="22"/>
        </w:rPr>
      </w:pPr>
    </w:p>
    <w:p w:rsidR="00A10DF3" w:rsidRPr="00BB18D2" w:rsidRDefault="00A10DF3" w:rsidP="00A10DF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A10DF3" w:rsidRDefault="00A10DF3" w:rsidP="00A10DF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10DF3" w:rsidRPr="00A80738" w:rsidRDefault="00A10DF3" w:rsidP="00A10DF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10DF3" w:rsidRPr="00BB18D2" w:rsidRDefault="00A10DF3" w:rsidP="00A10DF3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A10DF3" w:rsidRPr="003E03F1" w:rsidRDefault="00A10DF3" w:rsidP="00A10DF3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A10DF3" w:rsidRDefault="00A10DF3" w:rsidP="00A10DF3">
      <w:pPr>
        <w:jc w:val="both"/>
        <w:rPr>
          <w:bCs/>
          <w:i/>
          <w:sz w:val="24"/>
          <w:szCs w:val="24"/>
        </w:rPr>
      </w:pPr>
    </w:p>
    <w:p w:rsidR="00A10DF3" w:rsidRPr="003F69B9" w:rsidRDefault="00A10DF3" w:rsidP="00A10DF3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A10DF3" w:rsidRPr="003F69B9" w:rsidRDefault="00A10DF3" w:rsidP="00A10DF3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A10DF3" w:rsidRDefault="00A10DF3" w:rsidP="00A10DF3">
      <w:pPr>
        <w:pStyle w:val="Tekstpodstawowywcity"/>
        <w:ind w:firstLine="0"/>
        <w:jc w:val="center"/>
        <w:rPr>
          <w:b/>
          <w:szCs w:val="24"/>
        </w:rPr>
      </w:pPr>
    </w:p>
    <w:p w:rsidR="00A10DF3" w:rsidRDefault="00A10DF3" w:rsidP="00A10DF3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„Usługa cateringu”</w:t>
      </w:r>
    </w:p>
    <w:p w:rsidR="00A10DF3" w:rsidRPr="006650F2" w:rsidRDefault="00A10DF3" w:rsidP="00A10DF3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AZP/11/P/2022</w:t>
      </w:r>
    </w:p>
    <w:p w:rsidR="00A10DF3" w:rsidRPr="003E03F1" w:rsidRDefault="00A10DF3" w:rsidP="00A10DF3">
      <w:pPr>
        <w:jc w:val="both"/>
        <w:rPr>
          <w:sz w:val="18"/>
          <w:szCs w:val="18"/>
        </w:rPr>
      </w:pPr>
    </w:p>
    <w:p w:rsidR="00A10DF3" w:rsidRDefault="00A10DF3" w:rsidP="00A10DF3">
      <w:pPr>
        <w:jc w:val="both"/>
        <w:rPr>
          <w:sz w:val="22"/>
          <w:szCs w:val="22"/>
        </w:rPr>
      </w:pPr>
    </w:p>
    <w:p w:rsidR="00A10DF3" w:rsidRPr="00BB41D0" w:rsidRDefault="00A10DF3" w:rsidP="00A10DF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 w:rsidR="00067C9E"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 w:rsidR="00067C9E"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A10DF3" w:rsidRPr="00BB41D0" w:rsidRDefault="00A10DF3" w:rsidP="00A10DF3">
      <w:pPr>
        <w:jc w:val="both"/>
        <w:rPr>
          <w:sz w:val="24"/>
          <w:szCs w:val="24"/>
        </w:rPr>
      </w:pPr>
    </w:p>
    <w:p w:rsidR="00A10DF3" w:rsidRPr="00BB41D0" w:rsidRDefault="00A10DF3" w:rsidP="00A10DF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01</w:t>
      </w:r>
      <w:r w:rsidRPr="00BB41D0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/2022 o godz. 1</w:t>
      </w:r>
      <w:r>
        <w:rPr>
          <w:b/>
          <w:sz w:val="24"/>
          <w:szCs w:val="24"/>
        </w:rPr>
        <w:t>0</w:t>
      </w:r>
      <w:r w:rsidRPr="00BB41D0">
        <w:rPr>
          <w:b/>
          <w:sz w:val="24"/>
          <w:szCs w:val="24"/>
        </w:rPr>
        <w:t>:15</w:t>
      </w:r>
      <w:r w:rsidRPr="00BB41D0">
        <w:rPr>
          <w:sz w:val="24"/>
          <w:szCs w:val="24"/>
        </w:rPr>
        <w:t>, otwarte zostały oferty następujących Wykonawców:</w:t>
      </w:r>
    </w:p>
    <w:p w:rsidR="00D06244" w:rsidRDefault="00D0624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067C9E" w:rsidTr="003F57CD">
        <w:tc>
          <w:tcPr>
            <w:tcW w:w="993" w:type="dxa"/>
            <w:shd w:val="clear" w:color="auto" w:fill="auto"/>
            <w:vAlign w:val="center"/>
          </w:tcPr>
          <w:p w:rsidR="00D665F5" w:rsidRPr="00067C9E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67C9E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>Nazwa</w:t>
            </w:r>
            <w:r w:rsidR="003F57CD" w:rsidRPr="00067C9E">
              <w:rPr>
                <w:sz w:val="24"/>
                <w:szCs w:val="24"/>
              </w:rPr>
              <w:t xml:space="preserve"> </w:t>
            </w:r>
            <w:r w:rsidR="00067C9E">
              <w:rPr>
                <w:sz w:val="24"/>
                <w:szCs w:val="24"/>
              </w:rPr>
              <w:t>i adres W</w:t>
            </w:r>
            <w:r w:rsidRPr="00067C9E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67C9E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>Cena oferty</w:t>
            </w:r>
            <w:r w:rsidR="00067C9E">
              <w:rPr>
                <w:sz w:val="24"/>
                <w:szCs w:val="24"/>
              </w:rPr>
              <w:t xml:space="preserve"> brutto</w:t>
            </w:r>
          </w:p>
        </w:tc>
      </w:tr>
      <w:tr w:rsidR="00E82228" w:rsidRPr="00067C9E" w:rsidTr="00A80845">
        <w:tc>
          <w:tcPr>
            <w:tcW w:w="993" w:type="dxa"/>
            <w:shd w:val="clear" w:color="auto" w:fill="auto"/>
            <w:vAlign w:val="center"/>
          </w:tcPr>
          <w:p w:rsidR="00E82228" w:rsidRPr="00067C9E" w:rsidRDefault="00E82228" w:rsidP="00A8084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82228" w:rsidRPr="00067C9E" w:rsidRDefault="00E82228" w:rsidP="00A80845">
            <w:pPr>
              <w:spacing w:before="80"/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>CATERMED Sp. z o.o.</w:t>
            </w:r>
          </w:p>
          <w:p w:rsidR="00E82228" w:rsidRPr="00067C9E" w:rsidRDefault="00E82228" w:rsidP="00A80845">
            <w:pPr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 xml:space="preserve">Traktorowa 126/201 </w:t>
            </w:r>
          </w:p>
          <w:p w:rsidR="00E82228" w:rsidRPr="00067C9E" w:rsidRDefault="00E82228" w:rsidP="00A80845">
            <w:pPr>
              <w:spacing w:after="80"/>
              <w:jc w:val="both"/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>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2228" w:rsidRPr="00067C9E" w:rsidRDefault="00E82228" w:rsidP="00A8084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67C9E">
              <w:rPr>
                <w:sz w:val="24"/>
                <w:szCs w:val="24"/>
              </w:rPr>
              <w:t>302 750.85 zł</w:t>
            </w:r>
          </w:p>
        </w:tc>
      </w:tr>
    </w:tbl>
    <w:p w:rsidR="0069085C" w:rsidRPr="00067C9E" w:rsidRDefault="0069085C" w:rsidP="000C68F3">
      <w:pPr>
        <w:jc w:val="both"/>
        <w:rPr>
          <w:sz w:val="24"/>
          <w:szCs w:val="24"/>
        </w:rPr>
      </w:pPr>
    </w:p>
    <w:p w:rsidR="00577BC6" w:rsidRPr="00067C9E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0C68F3" w:rsidRDefault="000C68F3" w:rsidP="000C68F3">
      <w:pPr>
        <w:pStyle w:val="Tekstpodstawowy"/>
        <w:ind w:left="3119" w:firstLine="425"/>
        <w:jc w:val="right"/>
        <w:rPr>
          <w:i/>
          <w:szCs w:val="24"/>
        </w:rPr>
      </w:pPr>
    </w:p>
    <w:p w:rsidR="000C68F3" w:rsidRPr="001C3705" w:rsidRDefault="000C68F3" w:rsidP="000C68F3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0C68F3" w:rsidRPr="00B179B1" w:rsidRDefault="000C68F3" w:rsidP="000C68F3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0C68F3" w:rsidRPr="00B179B1" w:rsidRDefault="000C68F3" w:rsidP="000C68F3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067C9E" w:rsidRPr="00067C9E" w:rsidRDefault="00067C9E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sectPr w:rsidR="00067C9E" w:rsidRPr="00067C9E" w:rsidSect="00A10D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447" w:rsidRDefault="00175447">
      <w:r>
        <w:separator/>
      </w:r>
    </w:p>
  </w:endnote>
  <w:endnote w:type="continuationSeparator" w:id="0">
    <w:p w:rsidR="00175447" w:rsidRDefault="001754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C5D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C5D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C5D5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C5D5A">
      <w:rPr>
        <w:rStyle w:val="Numerstrony"/>
        <w:rFonts w:ascii="Arial" w:hAnsi="Arial"/>
        <w:sz w:val="18"/>
        <w:szCs w:val="18"/>
      </w:rPr>
      <w:fldChar w:fldCharType="separate"/>
    </w:r>
    <w:r w:rsidR="000C68F3">
      <w:rPr>
        <w:rStyle w:val="Numerstrony"/>
        <w:rFonts w:ascii="Arial" w:hAnsi="Arial"/>
        <w:noProof/>
        <w:sz w:val="18"/>
        <w:szCs w:val="18"/>
      </w:rPr>
      <w:t>1</w:t>
    </w:r>
    <w:r w:rsidR="007C5D5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C5D5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C5D5A">
      <w:rPr>
        <w:rStyle w:val="Numerstrony"/>
        <w:rFonts w:ascii="Arial" w:hAnsi="Arial"/>
        <w:sz w:val="18"/>
        <w:szCs w:val="18"/>
      </w:rPr>
      <w:fldChar w:fldCharType="separate"/>
    </w:r>
    <w:r w:rsidR="000C68F3">
      <w:rPr>
        <w:rStyle w:val="Numerstrony"/>
        <w:rFonts w:ascii="Arial" w:hAnsi="Arial"/>
        <w:noProof/>
        <w:sz w:val="18"/>
        <w:szCs w:val="18"/>
      </w:rPr>
      <w:t>1</w:t>
    </w:r>
    <w:r w:rsidR="007C5D5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C5D5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C5D5A">
      <w:rPr>
        <w:rStyle w:val="Numerstrony"/>
      </w:rPr>
      <w:fldChar w:fldCharType="separate"/>
    </w:r>
    <w:r>
      <w:rPr>
        <w:rStyle w:val="Numerstrony"/>
        <w:noProof/>
      </w:rPr>
      <w:t>1</w:t>
    </w:r>
    <w:r w:rsidR="007C5D5A">
      <w:rPr>
        <w:rStyle w:val="Numerstrony"/>
      </w:rPr>
      <w:fldChar w:fldCharType="end"/>
    </w:r>
    <w:r>
      <w:rPr>
        <w:rStyle w:val="Numerstrony"/>
      </w:rPr>
      <w:t>/</w:t>
    </w:r>
    <w:r w:rsidR="007C5D5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C5D5A">
      <w:rPr>
        <w:rStyle w:val="Numerstrony"/>
      </w:rPr>
      <w:fldChar w:fldCharType="separate"/>
    </w:r>
    <w:r w:rsidR="000C68F3">
      <w:rPr>
        <w:rStyle w:val="Numerstrony"/>
        <w:noProof/>
      </w:rPr>
      <w:t>1</w:t>
    </w:r>
    <w:r w:rsidR="007C5D5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447" w:rsidRDefault="00175447">
      <w:r>
        <w:separator/>
      </w:r>
    </w:p>
  </w:footnote>
  <w:footnote w:type="continuationSeparator" w:id="0">
    <w:p w:rsidR="00175447" w:rsidRDefault="001754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228" w:rsidRDefault="00E822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228" w:rsidRDefault="00E822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228" w:rsidRDefault="00E8222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2228"/>
    <w:rsid w:val="00007727"/>
    <w:rsid w:val="00017720"/>
    <w:rsid w:val="00035488"/>
    <w:rsid w:val="00067C9E"/>
    <w:rsid w:val="000C68F3"/>
    <w:rsid w:val="000D7F25"/>
    <w:rsid w:val="000E00E5"/>
    <w:rsid w:val="000E7C84"/>
    <w:rsid w:val="001146A4"/>
    <w:rsid w:val="00173B20"/>
    <w:rsid w:val="00175447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5D5A"/>
    <w:rsid w:val="00843263"/>
    <w:rsid w:val="00861E75"/>
    <w:rsid w:val="008A26A5"/>
    <w:rsid w:val="009D19BD"/>
    <w:rsid w:val="009F189D"/>
    <w:rsid w:val="00A10DF3"/>
    <w:rsid w:val="00A80738"/>
    <w:rsid w:val="00C236D3"/>
    <w:rsid w:val="00C659E2"/>
    <w:rsid w:val="00CB0802"/>
    <w:rsid w:val="00D06244"/>
    <w:rsid w:val="00D665F5"/>
    <w:rsid w:val="00D7128F"/>
    <w:rsid w:val="00E82228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10DF3"/>
  </w:style>
  <w:style w:type="character" w:customStyle="1" w:styleId="TekstpodstawowywcityZnak">
    <w:name w:val="Tekst podstawowy wcięty Znak"/>
    <w:basedOn w:val="Domylnaczcionkaakapitu"/>
    <w:link w:val="Tekstpodstawowywcity"/>
    <w:rsid w:val="00A10DF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C68F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2022-09-01T10:31:00Z</cp:lastPrinted>
  <dcterms:created xsi:type="dcterms:W3CDTF">2022-09-01T10:31:00Z</dcterms:created>
  <dcterms:modified xsi:type="dcterms:W3CDTF">2022-09-01T10:31:00Z</dcterms:modified>
</cp:coreProperties>
</file>