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B8" w:rsidRPr="00A7226F" w:rsidRDefault="001B6EB8" w:rsidP="001B6EB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B6EB8" w:rsidRPr="00A7226F" w:rsidRDefault="001B6EB8" w:rsidP="001B6EB8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B6EB8" w:rsidRPr="00A7226F" w:rsidRDefault="001B6EB8" w:rsidP="001B6EB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B6EB8" w:rsidRDefault="001B6EB8" w:rsidP="001B6EB8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1B6EB8" w:rsidRDefault="001B6EB8" w:rsidP="001B6EB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1B6EB8" w:rsidRDefault="001B6EB8" w:rsidP="001B6EB8">
      <w:pPr>
        <w:jc w:val="right"/>
        <w:rPr>
          <w:sz w:val="22"/>
          <w:szCs w:val="22"/>
        </w:rPr>
      </w:pPr>
    </w:p>
    <w:p w:rsidR="001B6EB8" w:rsidRDefault="001B6EB8" w:rsidP="001B6EB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B6EB8" w:rsidRPr="000B6CF4" w:rsidRDefault="001B6EB8" w:rsidP="001B6EB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B6EB8" w:rsidRPr="000B6CF4" w:rsidRDefault="001B6EB8" w:rsidP="001B6EB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B6EB8" w:rsidRDefault="001B6EB8" w:rsidP="001B6E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B6EB8" w:rsidRDefault="001B6EB8" w:rsidP="001B6E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B6EB8" w:rsidRDefault="001B6EB8" w:rsidP="001B6EB8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1B6EB8" w:rsidRDefault="001B6EB8" w:rsidP="001B6E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1B6EB8" w:rsidRDefault="001B6EB8" w:rsidP="00C76197">
      <w:pPr>
        <w:jc w:val="center"/>
        <w:rPr>
          <w:b/>
          <w:sz w:val="24"/>
          <w:szCs w:val="24"/>
        </w:rPr>
      </w:pPr>
    </w:p>
    <w:p w:rsidR="001B6EB8" w:rsidRPr="00C76197" w:rsidRDefault="00A73ACE" w:rsidP="001B6EB8">
      <w:pPr>
        <w:pStyle w:val="Tekstpodstawowywcity"/>
        <w:spacing w:before="120"/>
        <w:ind w:firstLine="0"/>
        <w:jc w:val="center"/>
        <w:rPr>
          <w:szCs w:val="24"/>
        </w:rPr>
      </w:pPr>
      <w:r w:rsidRPr="00C76197">
        <w:rPr>
          <w:b/>
          <w:szCs w:val="24"/>
        </w:rPr>
        <w:t>„</w:t>
      </w:r>
      <w:r w:rsidR="001B6EB8" w:rsidRPr="00C76197">
        <w:rPr>
          <w:b/>
          <w:szCs w:val="24"/>
        </w:rPr>
        <w:t>Usługa odbioru, transportu i utylizacji odpadów medycznych</w:t>
      </w:r>
      <w:r w:rsidRPr="00C76197">
        <w:rPr>
          <w:b/>
          <w:szCs w:val="24"/>
        </w:rPr>
        <w:t>”</w:t>
      </w:r>
    </w:p>
    <w:p w:rsidR="001B6EB8" w:rsidRPr="00C76197" w:rsidRDefault="001B6EB8" w:rsidP="001B6EB8">
      <w:pPr>
        <w:jc w:val="center"/>
        <w:rPr>
          <w:b/>
          <w:sz w:val="24"/>
          <w:szCs w:val="24"/>
        </w:rPr>
      </w:pPr>
      <w:r w:rsidRPr="00C76197">
        <w:rPr>
          <w:b/>
          <w:sz w:val="24"/>
          <w:szCs w:val="24"/>
        </w:rPr>
        <w:t xml:space="preserve">nr postępowania: AZP/10/P/2022 </w:t>
      </w:r>
    </w:p>
    <w:p w:rsidR="001B6EB8" w:rsidRPr="00C76197" w:rsidRDefault="001B6EB8" w:rsidP="001B6EB8">
      <w:pPr>
        <w:jc w:val="center"/>
        <w:rPr>
          <w:sz w:val="24"/>
          <w:szCs w:val="24"/>
        </w:rPr>
      </w:pPr>
    </w:p>
    <w:p w:rsidR="00C76197" w:rsidRDefault="00C76197" w:rsidP="00C76197">
      <w:pPr>
        <w:jc w:val="both"/>
        <w:rPr>
          <w:sz w:val="24"/>
          <w:szCs w:val="24"/>
        </w:rPr>
      </w:pPr>
    </w:p>
    <w:p w:rsidR="001B6EB8" w:rsidRPr="007E18CE" w:rsidRDefault="001B6EB8" w:rsidP="001B6EB8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E56A4C" w:rsidRDefault="00E56A4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9085C" w:rsidRPr="00C76197" w:rsidRDefault="00F8651F" w:rsidP="00C76197">
      <w:pPr>
        <w:spacing w:before="120" w:after="120"/>
        <w:jc w:val="center"/>
        <w:rPr>
          <w:sz w:val="22"/>
          <w:szCs w:val="22"/>
        </w:rPr>
      </w:pPr>
      <w:r w:rsidRPr="00C76197">
        <w:rPr>
          <w:b/>
          <w:sz w:val="24"/>
          <w:szCs w:val="24"/>
        </w:rPr>
        <w:t>271</w:t>
      </w:r>
      <w:r w:rsidR="00C76197">
        <w:rPr>
          <w:b/>
          <w:sz w:val="24"/>
          <w:szCs w:val="24"/>
        </w:rPr>
        <w:t> </w:t>
      </w:r>
      <w:r w:rsidRPr="00C76197">
        <w:rPr>
          <w:b/>
          <w:sz w:val="24"/>
          <w:szCs w:val="24"/>
        </w:rPr>
        <w:t>023</w:t>
      </w:r>
      <w:r w:rsidR="00C76197">
        <w:rPr>
          <w:b/>
          <w:sz w:val="24"/>
          <w:szCs w:val="24"/>
        </w:rPr>
        <w:t>,</w:t>
      </w:r>
      <w:r w:rsidRPr="00C76197">
        <w:rPr>
          <w:b/>
          <w:sz w:val="24"/>
          <w:szCs w:val="24"/>
        </w:rPr>
        <w:t>71</w:t>
      </w:r>
      <w:r w:rsidR="00890B92" w:rsidRPr="00C76197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76197" w:rsidRDefault="00C76197" w:rsidP="00C76197">
      <w:pPr>
        <w:pStyle w:val="Tekstpodstawowy"/>
        <w:ind w:left="3119" w:firstLine="425"/>
        <w:jc w:val="right"/>
        <w:rPr>
          <w:i/>
          <w:szCs w:val="24"/>
        </w:rPr>
      </w:pPr>
    </w:p>
    <w:p w:rsidR="00C76197" w:rsidRPr="001C3705" w:rsidRDefault="00C76197" w:rsidP="00C76197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C76197" w:rsidRPr="00B179B1" w:rsidRDefault="00C76197" w:rsidP="00C76197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C76197" w:rsidRPr="00B179B1" w:rsidRDefault="00C76197" w:rsidP="00C76197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1B6E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387" w:rsidRDefault="00FA6387">
      <w:r>
        <w:separator/>
      </w:r>
    </w:p>
  </w:endnote>
  <w:endnote w:type="continuationSeparator" w:id="0">
    <w:p w:rsidR="00FA6387" w:rsidRDefault="00FA6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049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049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049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049E0">
      <w:rPr>
        <w:rStyle w:val="Numerstrony"/>
        <w:rFonts w:ascii="Arial" w:hAnsi="Arial"/>
        <w:sz w:val="18"/>
        <w:szCs w:val="18"/>
      </w:rPr>
      <w:fldChar w:fldCharType="separate"/>
    </w:r>
    <w:r w:rsidR="00A958A2">
      <w:rPr>
        <w:rStyle w:val="Numerstrony"/>
        <w:rFonts w:ascii="Arial" w:hAnsi="Arial"/>
        <w:noProof/>
        <w:sz w:val="18"/>
        <w:szCs w:val="18"/>
      </w:rPr>
      <w:t>1</w:t>
    </w:r>
    <w:r w:rsidR="002049E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049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049E0">
      <w:rPr>
        <w:rStyle w:val="Numerstrony"/>
        <w:rFonts w:ascii="Arial" w:hAnsi="Arial"/>
        <w:sz w:val="18"/>
        <w:szCs w:val="18"/>
      </w:rPr>
      <w:fldChar w:fldCharType="separate"/>
    </w:r>
    <w:r w:rsidR="00A958A2">
      <w:rPr>
        <w:rStyle w:val="Numerstrony"/>
        <w:rFonts w:ascii="Arial" w:hAnsi="Arial"/>
        <w:noProof/>
        <w:sz w:val="18"/>
        <w:szCs w:val="18"/>
      </w:rPr>
      <w:t>1</w:t>
    </w:r>
    <w:r w:rsidR="002049E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049E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049E0">
      <w:rPr>
        <w:rStyle w:val="Numerstrony"/>
      </w:rPr>
      <w:fldChar w:fldCharType="separate"/>
    </w:r>
    <w:r>
      <w:rPr>
        <w:rStyle w:val="Numerstrony"/>
        <w:noProof/>
      </w:rPr>
      <w:t>1</w:t>
    </w:r>
    <w:r w:rsidR="002049E0">
      <w:rPr>
        <w:rStyle w:val="Numerstrony"/>
      </w:rPr>
      <w:fldChar w:fldCharType="end"/>
    </w:r>
    <w:r>
      <w:rPr>
        <w:rStyle w:val="Numerstrony"/>
      </w:rPr>
      <w:t>/</w:t>
    </w:r>
    <w:r w:rsidR="002049E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049E0">
      <w:rPr>
        <w:rStyle w:val="Numerstrony"/>
      </w:rPr>
      <w:fldChar w:fldCharType="separate"/>
    </w:r>
    <w:r w:rsidR="00C76197">
      <w:rPr>
        <w:rStyle w:val="Numerstrony"/>
        <w:noProof/>
      </w:rPr>
      <w:t>1</w:t>
    </w:r>
    <w:r w:rsidR="002049E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387" w:rsidRDefault="00FA6387">
      <w:r>
        <w:separator/>
      </w:r>
    </w:p>
  </w:footnote>
  <w:footnote w:type="continuationSeparator" w:id="0">
    <w:p w:rsidR="00FA6387" w:rsidRDefault="00FA63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51F" w:rsidRDefault="00F865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51F" w:rsidRDefault="00F865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51F" w:rsidRDefault="00F865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651F"/>
    <w:rsid w:val="00007727"/>
    <w:rsid w:val="00017720"/>
    <w:rsid w:val="00035488"/>
    <w:rsid w:val="000D7F25"/>
    <w:rsid w:val="000E00E5"/>
    <w:rsid w:val="00173B20"/>
    <w:rsid w:val="001B6EB8"/>
    <w:rsid w:val="001C69FF"/>
    <w:rsid w:val="002049E0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73ACE"/>
    <w:rsid w:val="00A80738"/>
    <w:rsid w:val="00A958A2"/>
    <w:rsid w:val="00B426D2"/>
    <w:rsid w:val="00C236D3"/>
    <w:rsid w:val="00C659E2"/>
    <w:rsid w:val="00C76197"/>
    <w:rsid w:val="00CB0802"/>
    <w:rsid w:val="00D7128F"/>
    <w:rsid w:val="00E56A4C"/>
    <w:rsid w:val="00EA3476"/>
    <w:rsid w:val="00ED4D4F"/>
    <w:rsid w:val="00F8651F"/>
    <w:rsid w:val="00F95C33"/>
    <w:rsid w:val="00FA638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B6EB8"/>
  </w:style>
  <w:style w:type="character" w:customStyle="1" w:styleId="TekstpodstawowyZnak">
    <w:name w:val="Tekst podstawowy Znak"/>
    <w:basedOn w:val="Domylnaczcionkaakapitu"/>
    <w:link w:val="Tekstpodstawowy"/>
    <w:rsid w:val="00C7619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2022-09-05T09:54:00Z</cp:lastPrinted>
  <dcterms:created xsi:type="dcterms:W3CDTF">2022-09-05T10:04:00Z</dcterms:created>
  <dcterms:modified xsi:type="dcterms:W3CDTF">2022-09-05T10:04:00Z</dcterms:modified>
</cp:coreProperties>
</file>