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789" w:rsidRDefault="009E1F4D" w:rsidP="00677142">
      <w:pPr>
        <w:rPr>
          <w:b/>
          <w:bCs/>
          <w:sz w:val="24"/>
          <w:szCs w:val="24"/>
        </w:rPr>
      </w:pPr>
      <w:r w:rsidRPr="009E1F4D">
        <w:rPr>
          <w:b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;mso-wrap-style:square">
            <v:imagedata r:id="rId6" o:title="logo"/>
          </v:shape>
        </w:pict>
      </w:r>
    </w:p>
    <w:p w:rsidR="00E15E6E" w:rsidRDefault="00E15E6E" w:rsidP="00E15E6E">
      <w:pPr>
        <w:pStyle w:val="Nagwek"/>
        <w:rPr>
          <w:rFonts w:ascii="Arial" w:hAnsi="Arial" w:cs="Arial"/>
          <w:b/>
          <w:sz w:val="18"/>
          <w:szCs w:val="18"/>
        </w:rPr>
      </w:pPr>
    </w:p>
    <w:p w:rsidR="00E15E6E" w:rsidRDefault="00E15E6E" w:rsidP="00E15E6E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AC1789" w:rsidRDefault="00AC1789" w:rsidP="00677142">
      <w:pPr>
        <w:rPr>
          <w:b/>
          <w:bCs/>
          <w:sz w:val="24"/>
          <w:szCs w:val="24"/>
        </w:rPr>
      </w:pPr>
    </w:p>
    <w:p w:rsidR="00677142" w:rsidRPr="00BB41D0" w:rsidRDefault="00677142" w:rsidP="00677142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677142" w:rsidRPr="00BB41D0" w:rsidRDefault="00677142" w:rsidP="00677142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677142" w:rsidRPr="00BB41D0" w:rsidRDefault="00677142" w:rsidP="00677142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677142" w:rsidRPr="00BB41D0" w:rsidRDefault="00677142" w:rsidP="00677142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 w:rsidR="00340334">
        <w:rPr>
          <w:sz w:val="24"/>
          <w:szCs w:val="24"/>
        </w:rPr>
        <w:t>9</w:t>
      </w:r>
      <w:r w:rsidRPr="00BB41D0">
        <w:rPr>
          <w:sz w:val="24"/>
          <w:szCs w:val="24"/>
        </w:rPr>
        <w:t>-</w:t>
      </w:r>
      <w:r w:rsidR="00340334">
        <w:rPr>
          <w:sz w:val="24"/>
          <w:szCs w:val="24"/>
        </w:rPr>
        <w:t>0</w:t>
      </w:r>
      <w:r>
        <w:rPr>
          <w:sz w:val="24"/>
          <w:szCs w:val="24"/>
        </w:rPr>
        <w:t>8</w:t>
      </w:r>
    </w:p>
    <w:p w:rsidR="00677142" w:rsidRPr="003F69B9" w:rsidRDefault="00677142" w:rsidP="00677142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340334">
        <w:rPr>
          <w:b/>
          <w:sz w:val="24"/>
          <w:szCs w:val="24"/>
        </w:rPr>
        <w:t>12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677142" w:rsidRDefault="00677142" w:rsidP="00677142">
      <w:pPr>
        <w:jc w:val="right"/>
        <w:rPr>
          <w:sz w:val="22"/>
          <w:szCs w:val="22"/>
        </w:rPr>
      </w:pPr>
    </w:p>
    <w:p w:rsidR="00677142" w:rsidRDefault="00677142" w:rsidP="0067714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77142" w:rsidRPr="00A80738" w:rsidRDefault="00677142" w:rsidP="0067714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77142" w:rsidRPr="00BB18D2" w:rsidRDefault="00677142" w:rsidP="00677142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677142" w:rsidRDefault="00677142" w:rsidP="00677142">
      <w:pPr>
        <w:jc w:val="both"/>
        <w:rPr>
          <w:bCs/>
          <w:i/>
          <w:sz w:val="24"/>
          <w:szCs w:val="24"/>
        </w:rPr>
      </w:pPr>
    </w:p>
    <w:p w:rsidR="00677142" w:rsidRPr="003F69B9" w:rsidRDefault="00677142" w:rsidP="00677142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677142" w:rsidRPr="003F69B9" w:rsidRDefault="00677142" w:rsidP="00677142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677142" w:rsidRDefault="00677142" w:rsidP="00677142">
      <w:pPr>
        <w:pStyle w:val="Tekstpodstawowywcity"/>
        <w:ind w:firstLine="0"/>
        <w:jc w:val="center"/>
        <w:rPr>
          <w:b/>
          <w:szCs w:val="24"/>
        </w:rPr>
      </w:pPr>
    </w:p>
    <w:p w:rsidR="00677142" w:rsidRDefault="00340334" w:rsidP="00677142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="00677142" w:rsidRPr="00E577F4">
        <w:rPr>
          <w:b/>
          <w:szCs w:val="24"/>
        </w:rPr>
        <w:t xml:space="preserve">Zakup wyposażenia sprzętowego - platformy mikrochirurgicznej mikroskopu operacyjnego zintegrowanego z tomografem optycznym, systemem operacji </w:t>
      </w:r>
      <w:proofErr w:type="spellStart"/>
      <w:r w:rsidR="00677142" w:rsidRPr="00E577F4">
        <w:rPr>
          <w:b/>
          <w:szCs w:val="24"/>
        </w:rPr>
        <w:t>witreoretinalnych</w:t>
      </w:r>
      <w:proofErr w:type="spellEnd"/>
      <w:r w:rsidR="00677142" w:rsidRPr="00E577F4">
        <w:rPr>
          <w:b/>
          <w:szCs w:val="24"/>
        </w:rPr>
        <w:t xml:space="preserve">, systemem śledzenia ruchów gałki ocznej i wyznaczania osi cięcia </w:t>
      </w:r>
      <w:r w:rsidR="00677142">
        <w:rPr>
          <w:b/>
          <w:szCs w:val="24"/>
        </w:rPr>
        <w:t xml:space="preserve">                 </w:t>
      </w:r>
      <w:r w:rsidR="00677142" w:rsidRPr="00E577F4">
        <w:rPr>
          <w:b/>
          <w:szCs w:val="24"/>
        </w:rPr>
        <w:t xml:space="preserve">dla Okręgowego Szpitala Kolejowego w Katowicach - </w:t>
      </w:r>
      <w:proofErr w:type="spellStart"/>
      <w:r w:rsidR="00677142" w:rsidRPr="00E577F4">
        <w:rPr>
          <w:b/>
          <w:szCs w:val="24"/>
        </w:rPr>
        <w:t>s.p.z.o.z</w:t>
      </w:r>
      <w:proofErr w:type="spellEnd"/>
      <w:r w:rsidR="00677142" w:rsidRPr="00E577F4">
        <w:rPr>
          <w:b/>
          <w:szCs w:val="24"/>
        </w:rPr>
        <w:t>.</w:t>
      </w:r>
      <w:r>
        <w:rPr>
          <w:b/>
          <w:szCs w:val="24"/>
        </w:rPr>
        <w:t>” - II</w:t>
      </w:r>
    </w:p>
    <w:p w:rsidR="00677142" w:rsidRPr="006650F2" w:rsidRDefault="00677142" w:rsidP="00677142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340334">
        <w:rPr>
          <w:b/>
          <w:szCs w:val="24"/>
        </w:rPr>
        <w:t>12</w:t>
      </w:r>
      <w:r>
        <w:rPr>
          <w:b/>
          <w:szCs w:val="24"/>
        </w:rPr>
        <w:t>/P/2022</w:t>
      </w:r>
    </w:p>
    <w:p w:rsidR="00677142" w:rsidRPr="003E03F1" w:rsidRDefault="00677142" w:rsidP="00677142">
      <w:pPr>
        <w:jc w:val="both"/>
        <w:rPr>
          <w:sz w:val="18"/>
          <w:szCs w:val="18"/>
        </w:rPr>
      </w:pPr>
    </w:p>
    <w:p w:rsidR="00677142" w:rsidRPr="003E03F1" w:rsidRDefault="00677142" w:rsidP="00677142">
      <w:pPr>
        <w:jc w:val="both"/>
        <w:rPr>
          <w:sz w:val="18"/>
          <w:szCs w:val="18"/>
        </w:rPr>
      </w:pPr>
    </w:p>
    <w:p w:rsidR="00677142" w:rsidRPr="00BB41D0" w:rsidRDefault="00677142" w:rsidP="0067714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 w:rsidR="00340334"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 w:rsidR="00340334"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677142" w:rsidRPr="00BB41D0" w:rsidRDefault="00677142" w:rsidP="00677142">
      <w:pPr>
        <w:jc w:val="both"/>
        <w:rPr>
          <w:sz w:val="24"/>
          <w:szCs w:val="24"/>
        </w:rPr>
      </w:pPr>
    </w:p>
    <w:p w:rsidR="00677142" w:rsidRPr="00BB41D0" w:rsidRDefault="00677142" w:rsidP="0067714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34033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/0</w:t>
      </w:r>
      <w:r w:rsidR="00340334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677142" w:rsidRPr="00C059A5" w:rsidRDefault="00677142" w:rsidP="00677142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77142" w:rsidRPr="00355C9D" w:rsidRDefault="00677142" w:rsidP="00677142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677142" w:rsidRPr="00355C9D" w:rsidTr="00C44F62">
        <w:tc>
          <w:tcPr>
            <w:tcW w:w="993" w:type="dxa"/>
            <w:shd w:val="clear" w:color="auto" w:fill="auto"/>
            <w:vAlign w:val="center"/>
          </w:tcPr>
          <w:p w:rsidR="00677142" w:rsidRPr="00C059A5" w:rsidRDefault="00677142" w:rsidP="00C44F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77142" w:rsidRPr="00C059A5" w:rsidRDefault="00677142" w:rsidP="00C44F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 xml:space="preserve">Nazwa </w:t>
            </w:r>
            <w:r>
              <w:rPr>
                <w:sz w:val="22"/>
                <w:szCs w:val="22"/>
              </w:rPr>
              <w:t>i adres W</w:t>
            </w:r>
            <w:r w:rsidRPr="00C059A5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142" w:rsidRPr="00C059A5" w:rsidRDefault="00677142" w:rsidP="00C44F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677142" w:rsidRPr="00355C9D" w:rsidTr="00C44F62">
        <w:tc>
          <w:tcPr>
            <w:tcW w:w="993" w:type="dxa"/>
            <w:shd w:val="clear" w:color="auto" w:fill="auto"/>
            <w:vAlign w:val="center"/>
          </w:tcPr>
          <w:p w:rsidR="00677142" w:rsidRPr="00BB1F06" w:rsidRDefault="00677142" w:rsidP="00C44F6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77142" w:rsidRPr="00BB1F06" w:rsidRDefault="00677142" w:rsidP="00C44F62">
            <w:pPr>
              <w:spacing w:before="80"/>
              <w:rPr>
                <w:b/>
                <w:sz w:val="24"/>
                <w:szCs w:val="24"/>
              </w:rPr>
            </w:pPr>
            <w:r w:rsidRPr="00BB1F06">
              <w:rPr>
                <w:b/>
                <w:sz w:val="24"/>
                <w:szCs w:val="24"/>
              </w:rPr>
              <w:t>CARL ZEISS Sp. z o.o.</w:t>
            </w:r>
          </w:p>
          <w:p w:rsidR="00677142" w:rsidRPr="00BB1F06" w:rsidRDefault="00677142" w:rsidP="00C44F62">
            <w:pPr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 xml:space="preserve">Naramowicka 76 </w:t>
            </w:r>
          </w:p>
          <w:p w:rsidR="00677142" w:rsidRPr="00BB1F06" w:rsidRDefault="00677142" w:rsidP="00C44F62">
            <w:pPr>
              <w:spacing w:after="80"/>
              <w:jc w:val="both"/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>61-622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7142" w:rsidRPr="00BB1F06" w:rsidRDefault="00677142" w:rsidP="0034033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>1 00</w:t>
            </w:r>
            <w:r w:rsidR="00340334" w:rsidRPr="00BB1F06">
              <w:rPr>
                <w:sz w:val="24"/>
                <w:szCs w:val="24"/>
              </w:rPr>
              <w:t>7</w:t>
            </w:r>
            <w:r w:rsidRPr="00BB1F06">
              <w:rPr>
                <w:sz w:val="24"/>
                <w:szCs w:val="24"/>
              </w:rPr>
              <w:t xml:space="preserve"> </w:t>
            </w:r>
            <w:r w:rsidR="00340334" w:rsidRPr="00BB1F06">
              <w:rPr>
                <w:sz w:val="24"/>
                <w:szCs w:val="24"/>
              </w:rPr>
              <w:t>964</w:t>
            </w:r>
            <w:r w:rsidRPr="00BB1F06">
              <w:rPr>
                <w:sz w:val="24"/>
                <w:szCs w:val="24"/>
              </w:rPr>
              <w:t>.00 zł</w:t>
            </w:r>
          </w:p>
        </w:tc>
      </w:tr>
    </w:tbl>
    <w:p w:rsidR="00677142" w:rsidRPr="00355C9D" w:rsidRDefault="00677142" w:rsidP="00677142">
      <w:pPr>
        <w:spacing w:before="120" w:after="120"/>
        <w:jc w:val="both"/>
        <w:rPr>
          <w:rFonts w:ascii="Arial" w:hAnsi="Arial" w:cs="Arial"/>
          <w:sz w:val="24"/>
        </w:rPr>
      </w:pPr>
    </w:p>
    <w:p w:rsidR="00677142" w:rsidRDefault="00677142" w:rsidP="0034033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677142" w:rsidRPr="001C3705" w:rsidRDefault="00677142" w:rsidP="00677142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677142" w:rsidRPr="00B179B1" w:rsidRDefault="00677142" w:rsidP="00677142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327EA4" w:rsidRDefault="00677142" w:rsidP="00340334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327EA4" w:rsidSect="00D907C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537" w:rsidRDefault="00594537">
      <w:r>
        <w:separator/>
      </w:r>
    </w:p>
  </w:endnote>
  <w:endnote w:type="continuationSeparator" w:id="0">
    <w:p w:rsidR="00594537" w:rsidRDefault="00594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E1F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E1F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E1F4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E1F4D">
      <w:rPr>
        <w:rStyle w:val="Numerstrony"/>
        <w:rFonts w:ascii="Arial" w:hAnsi="Arial"/>
        <w:sz w:val="18"/>
        <w:szCs w:val="18"/>
      </w:rPr>
      <w:fldChar w:fldCharType="separate"/>
    </w:r>
    <w:r w:rsidR="00BB1F06">
      <w:rPr>
        <w:rStyle w:val="Numerstrony"/>
        <w:rFonts w:ascii="Arial" w:hAnsi="Arial"/>
        <w:noProof/>
        <w:sz w:val="18"/>
        <w:szCs w:val="18"/>
      </w:rPr>
      <w:t>1</w:t>
    </w:r>
    <w:r w:rsidR="009E1F4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E1F4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E1F4D">
      <w:rPr>
        <w:rStyle w:val="Numerstrony"/>
        <w:rFonts w:ascii="Arial" w:hAnsi="Arial"/>
        <w:sz w:val="18"/>
        <w:szCs w:val="18"/>
      </w:rPr>
      <w:fldChar w:fldCharType="separate"/>
    </w:r>
    <w:r w:rsidR="00BB1F06">
      <w:rPr>
        <w:rStyle w:val="Numerstrony"/>
        <w:rFonts w:ascii="Arial" w:hAnsi="Arial"/>
        <w:noProof/>
        <w:sz w:val="18"/>
        <w:szCs w:val="18"/>
      </w:rPr>
      <w:t>1</w:t>
    </w:r>
    <w:r w:rsidR="009E1F4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E1F4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E1F4D">
      <w:rPr>
        <w:rStyle w:val="Numerstrony"/>
      </w:rPr>
      <w:fldChar w:fldCharType="separate"/>
    </w:r>
    <w:r>
      <w:rPr>
        <w:rStyle w:val="Numerstrony"/>
        <w:noProof/>
      </w:rPr>
      <w:t>1</w:t>
    </w:r>
    <w:r w:rsidR="009E1F4D">
      <w:rPr>
        <w:rStyle w:val="Numerstrony"/>
      </w:rPr>
      <w:fldChar w:fldCharType="end"/>
    </w:r>
    <w:r>
      <w:rPr>
        <w:rStyle w:val="Numerstrony"/>
      </w:rPr>
      <w:t>/</w:t>
    </w:r>
    <w:r w:rsidR="009E1F4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E1F4D">
      <w:rPr>
        <w:rStyle w:val="Numerstrony"/>
      </w:rPr>
      <w:fldChar w:fldCharType="separate"/>
    </w:r>
    <w:r w:rsidR="00BB1F06">
      <w:rPr>
        <w:rStyle w:val="Numerstrony"/>
        <w:noProof/>
      </w:rPr>
      <w:t>1</w:t>
    </w:r>
    <w:r w:rsidR="009E1F4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537" w:rsidRDefault="00594537">
      <w:r>
        <w:separator/>
      </w:r>
    </w:p>
  </w:footnote>
  <w:footnote w:type="continuationSeparator" w:id="0">
    <w:p w:rsidR="00594537" w:rsidRDefault="005945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4E4" w:rsidRDefault="009E1F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4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7EA4"/>
    <w:rsid w:val="00335945"/>
    <w:rsid w:val="00340334"/>
    <w:rsid w:val="00355C9D"/>
    <w:rsid w:val="003B6B36"/>
    <w:rsid w:val="003D72FD"/>
    <w:rsid w:val="003F57CD"/>
    <w:rsid w:val="00423179"/>
    <w:rsid w:val="004559A8"/>
    <w:rsid w:val="00490DC0"/>
    <w:rsid w:val="00493F8C"/>
    <w:rsid w:val="004C7E9B"/>
    <w:rsid w:val="00577BC6"/>
    <w:rsid w:val="00594537"/>
    <w:rsid w:val="00601802"/>
    <w:rsid w:val="00677142"/>
    <w:rsid w:val="0069085C"/>
    <w:rsid w:val="00721147"/>
    <w:rsid w:val="007464E4"/>
    <w:rsid w:val="00843263"/>
    <w:rsid w:val="00861E75"/>
    <w:rsid w:val="008A26A5"/>
    <w:rsid w:val="009D19BD"/>
    <w:rsid w:val="009E1F4D"/>
    <w:rsid w:val="009F189D"/>
    <w:rsid w:val="00A53FCC"/>
    <w:rsid w:val="00A80738"/>
    <w:rsid w:val="00AC1789"/>
    <w:rsid w:val="00BB1F06"/>
    <w:rsid w:val="00C236D3"/>
    <w:rsid w:val="00C659E2"/>
    <w:rsid w:val="00CB0802"/>
    <w:rsid w:val="00D665F5"/>
    <w:rsid w:val="00D7128F"/>
    <w:rsid w:val="00D907C7"/>
    <w:rsid w:val="00E15E6E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77142"/>
  </w:style>
  <w:style w:type="character" w:customStyle="1" w:styleId="TekstpodstawowywcityZnak">
    <w:name w:val="Tekst podstawowy wcięty Znak"/>
    <w:basedOn w:val="Domylnaczcionkaakapitu"/>
    <w:link w:val="Tekstpodstawowywcity"/>
    <w:rsid w:val="006771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7714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2022-09-08T08:52:00Z</cp:lastPrinted>
  <dcterms:created xsi:type="dcterms:W3CDTF">2022-09-08T08:52:00Z</dcterms:created>
  <dcterms:modified xsi:type="dcterms:W3CDTF">2022-09-08T08:52:00Z</dcterms:modified>
</cp:coreProperties>
</file>