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61569" w14:textId="1E95B26D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Hlk113625091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B30841">
        <w:rPr>
          <w:rFonts w:ascii="Arial" w:hAnsi="Arial" w:cs="Arial"/>
          <w:bCs/>
          <w:i w:val="0"/>
          <w:szCs w:val="24"/>
        </w:rPr>
        <w:t>6a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12A00276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F8B2DE1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6432D" w:rsidRPr="0006432D">
        <w:rPr>
          <w:rFonts w:ascii="Arial" w:hAnsi="Arial" w:cs="Arial"/>
          <w:b/>
          <w:sz w:val="24"/>
          <w:szCs w:val="24"/>
        </w:rPr>
        <w:t>Eap-2412/13/22/D</w:t>
      </w:r>
    </w:p>
    <w:p w14:paraId="396BCF61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7FF9061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6432D" w:rsidRPr="0006432D">
        <w:rPr>
          <w:rFonts w:ascii="Arial" w:hAnsi="Arial" w:cs="Arial"/>
        </w:rPr>
        <w:t>Samodzielny Publiczny Zespół Opieki Zdrowotnej w Kolbuszowej</w:t>
      </w:r>
    </w:p>
    <w:p w14:paraId="2252D8C5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6432D" w:rsidRPr="0006432D">
        <w:rPr>
          <w:rFonts w:ascii="Arial" w:hAnsi="Arial" w:cs="Arial"/>
        </w:rPr>
        <w:t>Grunwaldzka</w:t>
      </w:r>
      <w:r w:rsidRPr="0012157F">
        <w:rPr>
          <w:rFonts w:ascii="Arial" w:hAnsi="Arial" w:cs="Arial"/>
        </w:rPr>
        <w:t xml:space="preserve"> </w:t>
      </w:r>
      <w:r w:rsidR="0006432D" w:rsidRPr="0006432D">
        <w:rPr>
          <w:rFonts w:ascii="Arial" w:hAnsi="Arial" w:cs="Arial"/>
        </w:rPr>
        <w:t>4</w:t>
      </w:r>
      <w:r w:rsidRPr="0012157F">
        <w:rPr>
          <w:rFonts w:ascii="Arial" w:hAnsi="Arial" w:cs="Arial"/>
        </w:rPr>
        <w:t xml:space="preserve"> </w:t>
      </w:r>
    </w:p>
    <w:p w14:paraId="5F52B709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6432D" w:rsidRPr="0006432D">
        <w:rPr>
          <w:rFonts w:ascii="Arial" w:hAnsi="Arial" w:cs="Arial"/>
        </w:rPr>
        <w:t>36-100</w:t>
      </w:r>
      <w:r w:rsidRPr="0012157F">
        <w:rPr>
          <w:rFonts w:ascii="Arial" w:hAnsi="Arial" w:cs="Arial"/>
        </w:rPr>
        <w:t xml:space="preserve"> </w:t>
      </w:r>
      <w:r w:rsidR="0006432D" w:rsidRPr="0006432D">
        <w:rPr>
          <w:rFonts w:ascii="Arial" w:hAnsi="Arial" w:cs="Arial"/>
        </w:rPr>
        <w:t>Kolbuszowa</w:t>
      </w:r>
    </w:p>
    <w:p w14:paraId="0344BA53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EACC4C3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505590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935AA4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D230E0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CA9B527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65976059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B58259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FA754AA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32D" w:rsidRPr="0012157F" w14:paraId="294B1C65" w14:textId="77777777" w:rsidTr="00636042">
        <w:tc>
          <w:tcPr>
            <w:tcW w:w="9104" w:type="dxa"/>
            <w:shd w:val="clear" w:color="auto" w:fill="D9D9D9"/>
          </w:tcPr>
          <w:p w14:paraId="51680826" w14:textId="77777777" w:rsidR="0006432D" w:rsidRPr="0012157F" w:rsidRDefault="0006432D" w:rsidP="0063604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F0D8687" w14:textId="77777777" w:rsidR="0006432D" w:rsidRDefault="0006432D" w:rsidP="006360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6432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6432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6432D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06432D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06432D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4EEB205" w14:textId="77777777" w:rsidR="0006432D" w:rsidRPr="00C86421" w:rsidRDefault="0006432D" w:rsidP="0063604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43066DF" w14:textId="77777777" w:rsidR="0006432D" w:rsidRDefault="0006432D" w:rsidP="006360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FE758EC" w14:textId="77777777" w:rsidR="0006432D" w:rsidRPr="00C86421" w:rsidRDefault="0006432D" w:rsidP="0063604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418D0D2F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B3F8A48" w14:textId="77777777" w:rsidR="00E50194" w:rsidRDefault="0006432D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06432D">
        <w:rPr>
          <w:rFonts w:ascii="Arial" w:hAnsi="Arial" w:cs="Arial"/>
          <w:b/>
          <w:sz w:val="24"/>
          <w:szCs w:val="24"/>
        </w:rPr>
        <w:t>Całodobowe świadczenie kompleksowych usług w zakresie utrzymania czystości, zapewnienia transportu wewnętrznego oraz pomoc w opiece nad pacjentem pod nadzorem personelu medycznego w obiektach SP ZOZ Kolbuszowa</w:t>
      </w:r>
    </w:p>
    <w:p w14:paraId="2FA8CD9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6432D" w:rsidRPr="0006432D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18E0C0C" w14:textId="77777777" w:rsidTr="00650D6C">
        <w:tc>
          <w:tcPr>
            <w:tcW w:w="9104" w:type="dxa"/>
            <w:shd w:val="clear" w:color="auto" w:fill="D9D9D9"/>
          </w:tcPr>
          <w:p w14:paraId="79E2EC3E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1170F637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5A244E4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1B70FE28" w14:textId="77777777" w:rsidTr="00CD4DD1">
        <w:tc>
          <w:tcPr>
            <w:tcW w:w="9104" w:type="dxa"/>
            <w:shd w:val="clear" w:color="auto" w:fill="D9D9D9"/>
          </w:tcPr>
          <w:p w14:paraId="2D39BF6A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8D3044B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258A131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6A38ED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C9684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704E6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6432D" w:rsidRPr="0012157F" w14:paraId="0AE9EAB9" w14:textId="77777777" w:rsidTr="006360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BE383" w14:textId="77777777" w:rsidR="0006432D" w:rsidRPr="0012157F" w:rsidRDefault="0006432D" w:rsidP="0063604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3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410DA" w14:textId="77777777" w:rsidR="0006432D" w:rsidRPr="0012157F" w:rsidRDefault="0006432D" w:rsidP="0063604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6432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A474334" w14:textId="77777777" w:rsidR="0006432D" w:rsidRPr="0012157F" w:rsidRDefault="0006432D" w:rsidP="0063604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432D">
              <w:rPr>
                <w:rFonts w:ascii="Arial" w:hAnsi="Arial" w:cs="Arial"/>
                <w:sz w:val="24"/>
                <w:szCs w:val="24"/>
              </w:rPr>
              <w:lastRenderedPageBreak/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06432D" w:rsidRPr="0012157F" w14:paraId="29E4169B" w14:textId="77777777" w:rsidTr="006360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E83F6" w14:textId="77777777" w:rsidR="0006432D" w:rsidRPr="0012157F" w:rsidRDefault="0006432D" w:rsidP="0063604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32D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95C84" w14:textId="77777777" w:rsidR="0006432D" w:rsidRPr="0012157F" w:rsidRDefault="0006432D" w:rsidP="0063604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6432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BDF203A" w14:textId="77777777" w:rsidR="0006432D" w:rsidRPr="0012157F" w:rsidRDefault="0006432D" w:rsidP="0063604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432D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2E44015D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01F52A73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56A3334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63B18ED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4380E11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5809770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13E87CB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00F971E5" w14:textId="77777777" w:rsidTr="0061040C">
        <w:tc>
          <w:tcPr>
            <w:tcW w:w="9104" w:type="dxa"/>
            <w:shd w:val="clear" w:color="auto" w:fill="D9D9D9"/>
          </w:tcPr>
          <w:p w14:paraId="16EC4400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C931303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14D5C78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FE128B4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BE37BAC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10C601B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6A9BA36B" w14:textId="77777777" w:rsidTr="0061040C">
        <w:tc>
          <w:tcPr>
            <w:tcW w:w="9104" w:type="dxa"/>
            <w:shd w:val="clear" w:color="auto" w:fill="D9D9D9"/>
          </w:tcPr>
          <w:p w14:paraId="32CFD7EE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FD93787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B343950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1D87BB42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B279CED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9BC3B04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3E0D3870" w14:textId="77777777" w:rsidTr="00CD4DD1">
        <w:tc>
          <w:tcPr>
            <w:tcW w:w="9104" w:type="dxa"/>
            <w:shd w:val="clear" w:color="auto" w:fill="D9D9D9"/>
          </w:tcPr>
          <w:p w14:paraId="0530D94E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C3AF5E2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63C446A6" w14:textId="77777777" w:rsidTr="00847232">
        <w:tc>
          <w:tcPr>
            <w:tcW w:w="9104" w:type="dxa"/>
            <w:shd w:val="clear" w:color="auto" w:fill="D9D9D9"/>
          </w:tcPr>
          <w:p w14:paraId="1CF7A6BC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BD72BA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B2FF0A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5EED3D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64285B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110EC2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13FE41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B1D227E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7C0F13B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FF3518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48A7FF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05C89EB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7923A5A7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  <w:bookmarkEnd w:id="0"/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4069A" w14:textId="77777777" w:rsidR="008E523A" w:rsidRDefault="008E523A" w:rsidP="0038231F">
      <w:pPr>
        <w:spacing w:after="0" w:line="240" w:lineRule="auto"/>
      </w:pPr>
      <w:r>
        <w:separator/>
      </w:r>
    </w:p>
  </w:endnote>
  <w:endnote w:type="continuationSeparator" w:id="0">
    <w:p w14:paraId="06BB2973" w14:textId="77777777" w:rsidR="008E523A" w:rsidRDefault="008E52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A2006" w14:textId="77777777" w:rsidR="0006432D" w:rsidRDefault="000643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7C03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7267A4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FE390" w14:textId="77777777" w:rsidR="0006432D" w:rsidRDefault="000643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C1A54" w14:textId="77777777" w:rsidR="008E523A" w:rsidRDefault="008E523A" w:rsidP="0038231F">
      <w:pPr>
        <w:spacing w:after="0" w:line="240" w:lineRule="auto"/>
      </w:pPr>
      <w:r>
        <w:separator/>
      </w:r>
    </w:p>
  </w:footnote>
  <w:footnote w:type="continuationSeparator" w:id="0">
    <w:p w14:paraId="6885B2F1" w14:textId="77777777" w:rsidR="008E523A" w:rsidRDefault="008E523A" w:rsidP="0038231F">
      <w:pPr>
        <w:spacing w:after="0" w:line="240" w:lineRule="auto"/>
      </w:pPr>
      <w:r>
        <w:continuationSeparator/>
      </w:r>
    </w:p>
  </w:footnote>
  <w:footnote w:id="1">
    <w:p w14:paraId="08075D3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D8F389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A7B6C4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BF67F3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A7B587F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8FEA8C0" w14:textId="77777777" w:rsidR="0032618A" w:rsidRDefault="0032618A" w:rsidP="0032618A">
      <w:pPr>
        <w:pStyle w:val="Tekstprzypisudolnego"/>
      </w:pPr>
    </w:p>
  </w:footnote>
  <w:footnote w:id="2">
    <w:p w14:paraId="1C9C927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DAB81F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A6F84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B8F205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9B166" w14:textId="77777777" w:rsidR="0006432D" w:rsidRDefault="000643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63E12" w14:textId="77777777" w:rsidR="0006432D" w:rsidRDefault="000643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FE4B8" w14:textId="77777777" w:rsidR="0006432D" w:rsidRDefault="000643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8858083">
    <w:abstractNumId w:val="11"/>
  </w:num>
  <w:num w:numId="2" w16cid:durableId="483395188">
    <w:abstractNumId w:val="0"/>
  </w:num>
  <w:num w:numId="3" w16cid:durableId="925113472">
    <w:abstractNumId w:val="10"/>
  </w:num>
  <w:num w:numId="4" w16cid:durableId="173344847">
    <w:abstractNumId w:val="13"/>
  </w:num>
  <w:num w:numId="5" w16cid:durableId="1937402689">
    <w:abstractNumId w:val="12"/>
  </w:num>
  <w:num w:numId="6" w16cid:durableId="1602182247">
    <w:abstractNumId w:val="9"/>
  </w:num>
  <w:num w:numId="7" w16cid:durableId="933897847">
    <w:abstractNumId w:val="1"/>
  </w:num>
  <w:num w:numId="8" w16cid:durableId="1274436812">
    <w:abstractNumId w:val="6"/>
  </w:num>
  <w:num w:numId="9" w16cid:durableId="982344654">
    <w:abstractNumId w:val="4"/>
  </w:num>
  <w:num w:numId="10" w16cid:durableId="364985352">
    <w:abstractNumId w:val="7"/>
  </w:num>
  <w:num w:numId="11" w16cid:durableId="853884830">
    <w:abstractNumId w:val="5"/>
  </w:num>
  <w:num w:numId="12" w16cid:durableId="1129392753">
    <w:abstractNumId w:val="8"/>
  </w:num>
  <w:num w:numId="13" w16cid:durableId="2057466206">
    <w:abstractNumId w:val="3"/>
  </w:num>
  <w:num w:numId="14" w16cid:durableId="1633100959">
    <w:abstractNumId w:val="2"/>
  </w:num>
  <w:num w:numId="15" w16cid:durableId="2379826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523A"/>
    <w:rsid w:val="00023477"/>
    <w:rsid w:val="000247FF"/>
    <w:rsid w:val="00025C8D"/>
    <w:rsid w:val="000303EE"/>
    <w:rsid w:val="0005473D"/>
    <w:rsid w:val="000642B4"/>
    <w:rsid w:val="0006432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E523A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0841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6E3E37"/>
  <w15:docId w15:val="{993860CB-741E-40A4-8128-BBB8F935A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cp:lastModifiedBy>Walenty Plis</cp:lastModifiedBy>
  <cp:revision>2</cp:revision>
  <cp:lastPrinted>2016-07-26T10:32:00Z</cp:lastPrinted>
  <dcterms:created xsi:type="dcterms:W3CDTF">2022-09-09T12:12:00Z</dcterms:created>
  <dcterms:modified xsi:type="dcterms:W3CDTF">2022-09-09T12:12:00Z</dcterms:modified>
</cp:coreProperties>
</file>