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ABCFA" w14:textId="12FFDAA0" w:rsidR="00025386" w:rsidRDefault="00025386" w:rsidP="00025386">
      <w:pPr>
        <w:pStyle w:val="Nagwek4"/>
        <w:rPr>
          <w:b/>
          <w:i w:val="0"/>
        </w:rPr>
      </w:pPr>
      <w:bookmarkStart w:id="0" w:name="_Hlk113883070"/>
      <w:r>
        <w:rPr>
          <w:b/>
          <w:i w:val="0"/>
        </w:rPr>
        <w:t xml:space="preserve">Załącznik nr </w:t>
      </w:r>
      <w:r w:rsidR="00587F53">
        <w:rPr>
          <w:b/>
        </w:rPr>
        <w:t>12</w:t>
      </w:r>
    </w:p>
    <w:p w14:paraId="2C607FAA" w14:textId="77777777" w:rsidR="00025386" w:rsidRDefault="00833E3D">
      <w:r>
        <w:rPr>
          <w:noProof/>
        </w:rPr>
        <w:pict w14:anchorId="796A36F5">
          <v:roundrect id="Prostokąt zaokrąglony 2" o:spid="_x0000_s2052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1A53997B" w14:textId="77777777" w:rsidR="00025386" w:rsidRDefault="00025386" w:rsidP="00025386"/>
                <w:p w14:paraId="1433D31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336A15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1D7EA49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5343B30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73822C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F9C351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6ACAD28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97BCB99" w14:textId="77777777" w:rsidR="00025386" w:rsidRPr="00A56A6F" w:rsidRDefault="00025386" w:rsidP="00025386"/>
              </w:txbxContent>
            </v:textbox>
          </v:roundrect>
        </w:pict>
      </w:r>
    </w:p>
    <w:p w14:paraId="0D0E631E" w14:textId="77777777" w:rsidR="00025386" w:rsidRPr="00025386" w:rsidRDefault="00025386" w:rsidP="00025386"/>
    <w:p w14:paraId="7BFD3EE0" w14:textId="77777777" w:rsidR="00025386" w:rsidRPr="00025386" w:rsidRDefault="00025386" w:rsidP="00025386"/>
    <w:p w14:paraId="3D62146E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6B69FF1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5722D48A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6E4092DD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B39A5" w:rsidRPr="00FB39A5">
        <w:rPr>
          <w:rFonts w:ascii="Times New Roman" w:eastAsia="Times New Roman" w:hAnsi="Times New Roman"/>
          <w:b/>
          <w:sz w:val="24"/>
          <w:szCs w:val="20"/>
          <w:lang w:eastAsia="pl-PL"/>
        </w:rPr>
        <w:t>Eap-2412/13/22/D</w:t>
      </w:r>
    </w:p>
    <w:p w14:paraId="3E4F153B" w14:textId="77777777" w:rsidR="00025386" w:rsidRPr="00025386" w:rsidRDefault="00025386" w:rsidP="00025386"/>
    <w:p w14:paraId="7AEE5677" w14:textId="77777777" w:rsidR="00025386" w:rsidRDefault="00025386" w:rsidP="00025386"/>
    <w:p w14:paraId="247811DC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2D51FDDD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3D84D21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7B944B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B39A5" w:rsidRPr="00FB39A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EF4CAFA" w14:textId="77777777" w:rsidR="00A56A6F" w:rsidRPr="00A56A6F" w:rsidRDefault="00FB39A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39A5">
        <w:rPr>
          <w:rFonts w:ascii="Times New Roman" w:eastAsia="Times New Roman" w:hAnsi="Times New Roman"/>
          <w:b/>
          <w:sz w:val="24"/>
          <w:szCs w:val="24"/>
          <w:lang w:eastAsia="pl-PL"/>
        </w:rPr>
        <w:t>Całodobowe świadczenie kompleksowych usług w zakresie utrzymania czystości, zapewnienia transportu wewnętrznego oraz pomoc w opiece nad pacjentem pod nadzorem personelu medycznego w obiektach SP ZOZ Kolbuszowa</w:t>
      </w:r>
    </w:p>
    <w:p w14:paraId="501BA878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01AE0A7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32295770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70C2552" w14:textId="77777777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2800BF7D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3FBEEC43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A7A959E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BCA889E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3E7F468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4981FEA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B0CF739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1B752DC9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  <w:bookmarkEnd w:id="0"/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D36AB" w14:textId="77777777" w:rsidR="007A2AF0" w:rsidRDefault="007A2AF0" w:rsidP="00025386">
      <w:pPr>
        <w:spacing w:after="0" w:line="240" w:lineRule="auto"/>
      </w:pPr>
      <w:r>
        <w:separator/>
      </w:r>
    </w:p>
  </w:endnote>
  <w:endnote w:type="continuationSeparator" w:id="0">
    <w:p w14:paraId="2689ABB9" w14:textId="77777777" w:rsidR="007A2AF0" w:rsidRDefault="007A2A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B1A85" w14:textId="77777777" w:rsidR="00FB39A5" w:rsidRDefault="00FB39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6468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E5FBFF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CBCD1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D8863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5E493" w14:textId="77777777" w:rsidR="00FB39A5" w:rsidRDefault="00FB39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3BFEF" w14:textId="77777777" w:rsidR="007A2AF0" w:rsidRDefault="007A2AF0" w:rsidP="00025386">
      <w:pPr>
        <w:spacing w:after="0" w:line="240" w:lineRule="auto"/>
      </w:pPr>
      <w:r>
        <w:separator/>
      </w:r>
    </w:p>
  </w:footnote>
  <w:footnote w:type="continuationSeparator" w:id="0">
    <w:p w14:paraId="734BEB99" w14:textId="77777777" w:rsidR="007A2AF0" w:rsidRDefault="007A2A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AD0C4" w14:textId="77777777" w:rsidR="00FB39A5" w:rsidRDefault="00FB3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8661C" w14:textId="77777777" w:rsidR="00FB39A5" w:rsidRDefault="00FB39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8B7FE" w14:textId="77777777" w:rsidR="00FB39A5" w:rsidRDefault="00FB39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AF0"/>
    <w:rsid w:val="00025386"/>
    <w:rsid w:val="001C2314"/>
    <w:rsid w:val="004202B7"/>
    <w:rsid w:val="005624D8"/>
    <w:rsid w:val="00587F53"/>
    <w:rsid w:val="007A2AF0"/>
    <w:rsid w:val="007A69F8"/>
    <w:rsid w:val="00833E3D"/>
    <w:rsid w:val="008F2498"/>
    <w:rsid w:val="00A56A6F"/>
    <w:rsid w:val="00AE62F2"/>
    <w:rsid w:val="00C904C8"/>
    <w:rsid w:val="00CD751B"/>
    <w:rsid w:val="00D55FC4"/>
    <w:rsid w:val="00E10D5B"/>
    <w:rsid w:val="00EE46AD"/>
    <w:rsid w:val="00FB39A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25F3C968"/>
  <w15:chartTrackingRefBased/>
  <w15:docId w15:val="{B5DE69C6-578A-42D9-9831-CD31F9DB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2022-09-12T11:51:00Z</dcterms:created>
  <dcterms:modified xsi:type="dcterms:W3CDTF">2022-09-12T11:51:00Z</dcterms:modified>
</cp:coreProperties>
</file>