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08EB2" w14:textId="1F1A624C"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bookmarkStart w:id="0" w:name="_Hlk113897579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75529" w:rsidRPr="00175529">
        <w:rPr>
          <w:rFonts w:ascii="Arial" w:hAnsi="Arial" w:cs="Arial"/>
          <w:bCs/>
          <w:i w:val="0"/>
          <w:szCs w:val="24"/>
        </w:rPr>
        <w:t>1</w:t>
      </w:r>
      <w:r w:rsidR="004B56F2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F5F4BDC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75529" w:rsidRPr="00175529">
        <w:rPr>
          <w:rFonts w:ascii="Arial" w:hAnsi="Arial" w:cs="Arial"/>
          <w:b/>
          <w:sz w:val="24"/>
          <w:szCs w:val="24"/>
        </w:rPr>
        <w:t>Eap-2412/13/22/D</w:t>
      </w:r>
    </w:p>
    <w:p w14:paraId="45EE00E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A475ED" w14:textId="77777777"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75529" w:rsidRPr="00175529">
        <w:rPr>
          <w:rFonts w:ascii="Arial" w:hAnsi="Arial" w:cs="Arial"/>
        </w:rPr>
        <w:t>Samodzielny Publiczny Zespół Opieki Zdrowotnej w Kolbuszowej</w:t>
      </w:r>
    </w:p>
    <w:p w14:paraId="7E4CFC2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75529" w:rsidRPr="00175529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175529" w:rsidRPr="00175529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6A727C6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75529" w:rsidRPr="00175529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175529" w:rsidRPr="00175529">
        <w:rPr>
          <w:rFonts w:ascii="Arial" w:hAnsi="Arial" w:cs="Arial"/>
        </w:rPr>
        <w:t>Kolbuszowa</w:t>
      </w:r>
    </w:p>
    <w:p w14:paraId="451C18A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EB455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9D0FA8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12886B5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C489ED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0EBF71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7739A0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8E86D6C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67BAA1D9" w14:textId="77777777"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5529" w:rsidRPr="0012157F" w14:paraId="34D5FDEF" w14:textId="77777777" w:rsidTr="004C2FB8">
        <w:tc>
          <w:tcPr>
            <w:tcW w:w="9104" w:type="dxa"/>
            <w:shd w:val="clear" w:color="auto" w:fill="D9D9D9"/>
          </w:tcPr>
          <w:p w14:paraId="7DDFE4F5" w14:textId="77777777" w:rsidR="00175529" w:rsidRPr="00D762C5" w:rsidRDefault="00175529" w:rsidP="004C2FB8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115F971F" w14:textId="0F64DEE4" w:rsidR="00175529" w:rsidRDefault="00175529" w:rsidP="004C2FB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755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755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75529">
              <w:rPr>
                <w:rFonts w:ascii="Arial" w:hAnsi="Arial" w:cs="Arial"/>
                <w:sz w:val="24"/>
                <w:szCs w:val="24"/>
              </w:rPr>
              <w:t>. Dz.U. z 202</w:t>
            </w:r>
            <w:r w:rsidR="004B56F2">
              <w:rPr>
                <w:rFonts w:ascii="Arial" w:hAnsi="Arial" w:cs="Arial"/>
                <w:sz w:val="24"/>
                <w:szCs w:val="24"/>
              </w:rPr>
              <w:t>2</w:t>
            </w:r>
            <w:r w:rsidRPr="00175529">
              <w:rPr>
                <w:rFonts w:ascii="Arial" w:hAnsi="Arial" w:cs="Arial"/>
                <w:sz w:val="24"/>
                <w:szCs w:val="24"/>
              </w:rPr>
              <w:t>r. poz. 1</w:t>
            </w:r>
            <w:r w:rsidR="004B56F2">
              <w:rPr>
                <w:rFonts w:ascii="Arial" w:hAnsi="Arial" w:cs="Arial"/>
                <w:sz w:val="24"/>
                <w:szCs w:val="24"/>
              </w:rPr>
              <w:t>710</w:t>
            </w:r>
            <w:r w:rsidRPr="00175529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1B354D84" w14:textId="77777777" w:rsidR="00175529" w:rsidRPr="00C86421" w:rsidRDefault="00175529" w:rsidP="004C2FB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6EB7ED8" w14:textId="77777777" w:rsidR="00175529" w:rsidRDefault="00175529" w:rsidP="004C2F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36DFFA7" w14:textId="77777777" w:rsidR="00175529" w:rsidRDefault="00175529" w:rsidP="004C2FB8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5DF5AC0B" w14:textId="77777777" w:rsidR="00175529" w:rsidRPr="00534752" w:rsidRDefault="00175529" w:rsidP="004C2FB8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07B8ECC" w14:textId="77777777"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F21DAD5" w14:textId="77777777" w:rsidR="00E50194" w:rsidRDefault="0017552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75529">
        <w:rPr>
          <w:rFonts w:ascii="Arial" w:hAnsi="Arial" w:cs="Arial"/>
          <w:b/>
          <w:sz w:val="24"/>
          <w:szCs w:val="24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00D51C7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5529" w:rsidRPr="00175529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90A9381" w14:textId="77777777" w:rsidTr="00650D6C">
        <w:tc>
          <w:tcPr>
            <w:tcW w:w="9104" w:type="dxa"/>
            <w:shd w:val="clear" w:color="auto" w:fill="D9D9D9"/>
          </w:tcPr>
          <w:p w14:paraId="0AB190BF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05C98FF9" w14:textId="77777777"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20A505FF" w14:textId="77777777"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E43058D" w14:textId="77777777" w:rsidTr="00CD4DD1">
        <w:tc>
          <w:tcPr>
            <w:tcW w:w="9104" w:type="dxa"/>
            <w:shd w:val="clear" w:color="auto" w:fill="D9D9D9"/>
          </w:tcPr>
          <w:p w14:paraId="75E3C68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C38BF2D" w14:textId="77777777"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5B5703D" w14:textId="77777777" w:rsidTr="00847232">
        <w:tc>
          <w:tcPr>
            <w:tcW w:w="9104" w:type="dxa"/>
            <w:shd w:val="clear" w:color="auto" w:fill="D9D9D9"/>
          </w:tcPr>
          <w:p w14:paraId="180AE9BB" w14:textId="77777777"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C9FD509" w14:textId="77777777"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BCA44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F7ABE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8ADB3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2B09ABF2" w14:textId="77777777"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D163543" w14:textId="77777777"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80616B8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CA26058" w14:textId="77777777"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F8BB" w14:textId="77777777" w:rsidR="003D22C5" w:rsidRDefault="003D22C5" w:rsidP="0038231F">
      <w:pPr>
        <w:spacing w:after="0" w:line="240" w:lineRule="auto"/>
      </w:pPr>
      <w:r>
        <w:separator/>
      </w:r>
    </w:p>
  </w:endnote>
  <w:endnote w:type="continuationSeparator" w:id="0">
    <w:p w14:paraId="34A91689" w14:textId="77777777" w:rsidR="003D22C5" w:rsidRDefault="003D22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EA9C" w14:textId="77777777" w:rsidR="00175529" w:rsidRDefault="001755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85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DB4E2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1BFE5" w14:textId="77777777" w:rsidR="00175529" w:rsidRDefault="001755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FD9B1" w14:textId="77777777" w:rsidR="003D22C5" w:rsidRDefault="003D22C5" w:rsidP="0038231F">
      <w:pPr>
        <w:spacing w:after="0" w:line="240" w:lineRule="auto"/>
      </w:pPr>
      <w:r>
        <w:separator/>
      </w:r>
    </w:p>
  </w:footnote>
  <w:footnote w:type="continuationSeparator" w:id="0">
    <w:p w14:paraId="77A7E8A2" w14:textId="77777777" w:rsidR="003D22C5" w:rsidRDefault="003D22C5" w:rsidP="0038231F">
      <w:pPr>
        <w:spacing w:after="0" w:line="240" w:lineRule="auto"/>
      </w:pPr>
      <w:r>
        <w:continuationSeparator/>
      </w:r>
    </w:p>
  </w:footnote>
  <w:footnote w:id="1">
    <w:p w14:paraId="34D4DE72" w14:textId="77777777"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65668691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294549A2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6226A756" w14:textId="77777777"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7FEE8620" w14:textId="77777777"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7C9C6B70" w14:textId="77777777"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D2A499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012D45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325F9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3E1E4" w14:textId="77777777" w:rsidR="00175529" w:rsidRDefault="00175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495FB" w14:textId="77777777" w:rsidR="00175529" w:rsidRDefault="00175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9AC93" w14:textId="77777777" w:rsidR="00175529" w:rsidRDefault="001755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910989">
    <w:abstractNumId w:val="12"/>
  </w:num>
  <w:num w:numId="2" w16cid:durableId="1578398677">
    <w:abstractNumId w:val="0"/>
  </w:num>
  <w:num w:numId="3" w16cid:durableId="1921285540">
    <w:abstractNumId w:val="11"/>
  </w:num>
  <w:num w:numId="4" w16cid:durableId="1168709969">
    <w:abstractNumId w:val="14"/>
  </w:num>
  <w:num w:numId="5" w16cid:durableId="1606617214">
    <w:abstractNumId w:val="13"/>
  </w:num>
  <w:num w:numId="6" w16cid:durableId="1852991810">
    <w:abstractNumId w:val="10"/>
  </w:num>
  <w:num w:numId="7" w16cid:durableId="1477187618">
    <w:abstractNumId w:val="1"/>
  </w:num>
  <w:num w:numId="8" w16cid:durableId="2111510516">
    <w:abstractNumId w:val="6"/>
  </w:num>
  <w:num w:numId="9" w16cid:durableId="289942866">
    <w:abstractNumId w:val="4"/>
  </w:num>
  <w:num w:numId="10" w16cid:durableId="1822380327">
    <w:abstractNumId w:val="7"/>
  </w:num>
  <w:num w:numId="11" w16cid:durableId="186257253">
    <w:abstractNumId w:val="5"/>
  </w:num>
  <w:num w:numId="12" w16cid:durableId="1088622067">
    <w:abstractNumId w:val="9"/>
  </w:num>
  <w:num w:numId="13" w16cid:durableId="1196966687">
    <w:abstractNumId w:val="3"/>
  </w:num>
  <w:num w:numId="14" w16cid:durableId="1025909668">
    <w:abstractNumId w:val="2"/>
  </w:num>
  <w:num w:numId="15" w16cid:durableId="19059862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2C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5529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22C5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B56F2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B22A92"/>
  <w15:docId w15:val="{D5E92C48-F39C-431E-96D5-902D6D53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2016-07-26T10:32:00Z</cp:lastPrinted>
  <dcterms:created xsi:type="dcterms:W3CDTF">2022-09-12T15:53:00Z</dcterms:created>
  <dcterms:modified xsi:type="dcterms:W3CDTF">2022-09-12T15:53:00Z</dcterms:modified>
</cp:coreProperties>
</file>