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1A590" w14:textId="77777777" w:rsidR="00EB1359" w:rsidRPr="003261E7" w:rsidRDefault="003C6D45" w:rsidP="00EB1359">
      <w:pPr>
        <w:spacing w:after="240"/>
        <w:jc w:val="right"/>
        <w:rPr>
          <w:sz w:val="22"/>
          <w:szCs w:val="22"/>
        </w:rPr>
      </w:pPr>
      <w:bookmarkStart w:id="0" w:name="_Hlk114472955"/>
      <w:r w:rsidRPr="003C6D45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3C6D45">
        <w:rPr>
          <w:sz w:val="22"/>
          <w:szCs w:val="22"/>
        </w:rPr>
        <w:t>2022-09-19</w:t>
      </w:r>
    </w:p>
    <w:p w14:paraId="03D97ACE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948DD1E" w14:textId="77777777" w:rsidR="00EB1359" w:rsidRPr="003261E7" w:rsidRDefault="003C6D45" w:rsidP="00EB1359">
      <w:pPr>
        <w:spacing w:after="40"/>
        <w:rPr>
          <w:b/>
          <w:bCs/>
          <w:sz w:val="22"/>
          <w:szCs w:val="22"/>
        </w:rPr>
      </w:pPr>
      <w:r w:rsidRPr="003C6D45">
        <w:rPr>
          <w:b/>
          <w:bCs/>
          <w:sz w:val="22"/>
          <w:szCs w:val="22"/>
        </w:rPr>
        <w:t>Samodzielny Publiczny Zespół Opieki Zdrowotnej w Kolbuszowej</w:t>
      </w:r>
    </w:p>
    <w:p w14:paraId="0B57AF27" w14:textId="77777777" w:rsidR="00EB1359" w:rsidRPr="003261E7" w:rsidRDefault="003C6D45" w:rsidP="00EB1359">
      <w:pPr>
        <w:rPr>
          <w:sz w:val="22"/>
          <w:szCs w:val="22"/>
        </w:rPr>
      </w:pPr>
      <w:r w:rsidRPr="003C6D45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3C6D45">
        <w:rPr>
          <w:sz w:val="22"/>
          <w:szCs w:val="22"/>
        </w:rPr>
        <w:t>4</w:t>
      </w:r>
    </w:p>
    <w:p w14:paraId="3DE72A2F" w14:textId="77777777" w:rsidR="00EB1359" w:rsidRPr="003261E7" w:rsidRDefault="003C6D45" w:rsidP="00EB1359">
      <w:pPr>
        <w:rPr>
          <w:sz w:val="22"/>
          <w:szCs w:val="22"/>
        </w:rPr>
      </w:pPr>
      <w:r w:rsidRPr="003C6D45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3C6D45">
        <w:rPr>
          <w:sz w:val="22"/>
          <w:szCs w:val="22"/>
        </w:rPr>
        <w:t>Kolbuszowa</w:t>
      </w:r>
    </w:p>
    <w:p w14:paraId="684A1DB2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7E622095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1588FC0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33A4561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D847F18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F0C81ED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C6D45" w:rsidRPr="003261E7" w14:paraId="4F06CA45" w14:textId="77777777" w:rsidTr="00345C14">
        <w:trPr>
          <w:trHeight w:val="638"/>
        </w:trPr>
        <w:tc>
          <w:tcPr>
            <w:tcW w:w="959" w:type="dxa"/>
            <w:shd w:val="clear" w:color="auto" w:fill="auto"/>
          </w:tcPr>
          <w:p w14:paraId="2DE14282" w14:textId="77777777" w:rsidR="003C6D45" w:rsidRPr="003261E7" w:rsidRDefault="003C6D45" w:rsidP="00345C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5C12DCC" w14:textId="77777777" w:rsidR="003C6D45" w:rsidRPr="003261E7" w:rsidRDefault="003C6D45" w:rsidP="00345C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C6D45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C6D45">
              <w:rPr>
                <w:b/>
                <w:bCs/>
                <w:sz w:val="22"/>
                <w:szCs w:val="22"/>
              </w:rPr>
              <w:t>Dostawa produktów farmaceutycznych w 44 pakietach.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C6D45">
              <w:rPr>
                <w:b/>
                <w:sz w:val="22"/>
                <w:szCs w:val="22"/>
              </w:rPr>
              <w:t>Eap-2412/10/22/D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28A86C4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760F4E8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DA02ABE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C6D45" w:rsidRPr="003C6D45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C6D45" w:rsidRPr="003C6D45">
        <w:rPr>
          <w:sz w:val="22"/>
          <w:szCs w:val="22"/>
        </w:rPr>
        <w:t>(</w:t>
      </w:r>
      <w:proofErr w:type="spellStart"/>
      <w:r w:rsidR="003C6D45" w:rsidRPr="003C6D45">
        <w:rPr>
          <w:sz w:val="22"/>
          <w:szCs w:val="22"/>
        </w:rPr>
        <w:t>t.j</w:t>
      </w:r>
      <w:proofErr w:type="spellEnd"/>
      <w:r w:rsidR="003C6D45" w:rsidRPr="003C6D45">
        <w:rPr>
          <w:sz w:val="22"/>
          <w:szCs w:val="22"/>
        </w:rPr>
        <w:t xml:space="preserve">. Dz.U. z 2021r. poz. 1129 z </w:t>
      </w:r>
      <w:proofErr w:type="spellStart"/>
      <w:r w:rsidR="003C6D45" w:rsidRPr="003C6D45">
        <w:rPr>
          <w:sz w:val="22"/>
          <w:szCs w:val="22"/>
        </w:rPr>
        <w:t>późn</w:t>
      </w:r>
      <w:proofErr w:type="spellEnd"/>
      <w:r w:rsidR="003C6D45" w:rsidRPr="003C6D45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221E47E2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49949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4C54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C81FEF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C6D45" w:rsidRPr="00EB1359" w14:paraId="04B70F2C" w14:textId="77777777" w:rsidTr="00345C1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864F7" w14:textId="77777777" w:rsidR="003C6D45" w:rsidRPr="00710915" w:rsidRDefault="003C6D45" w:rsidP="00345C1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C6D45">
              <w:rPr>
                <w:b/>
                <w:bCs/>
                <w:sz w:val="22"/>
                <w:szCs w:val="22"/>
              </w:rPr>
              <w:t>39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5CF5" w14:textId="77777777" w:rsidR="003C6D45" w:rsidRPr="00EB1359" w:rsidRDefault="003C6D45" w:rsidP="00345C1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C6D45">
              <w:rPr>
                <w:b/>
                <w:sz w:val="22"/>
                <w:szCs w:val="22"/>
              </w:rPr>
              <w:t>Pakiet 39 - LEKI p/ZAKRZEPOWE</w:t>
            </w:r>
          </w:p>
          <w:p w14:paraId="2628D4FC" w14:textId="77777777" w:rsidR="003C6D45" w:rsidRDefault="003C6D45" w:rsidP="00345C1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77F80F3" w14:textId="77777777" w:rsidR="003C6D45" w:rsidRDefault="003C6D45" w:rsidP="00345C1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6D45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18293A3" w14:textId="77777777" w:rsidR="003C6D45" w:rsidRDefault="003C6D45" w:rsidP="00345C1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966B83E" w14:textId="77777777" w:rsidR="003C6D45" w:rsidRPr="00EB1359" w:rsidRDefault="003C6D45" w:rsidP="00345C1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C6D45">
              <w:rPr>
                <w:sz w:val="22"/>
                <w:szCs w:val="22"/>
              </w:rPr>
              <w:t>Zamawiający unieważnił postępowanie w w/w Pakiecie, gdyż do terminu składania ofert, tj. do dnia 18.08.2022 r. godz. 09:00 nie złożono żadnej oferty w przedmiotowym pakiecie  postępowania.</w:t>
            </w:r>
          </w:p>
        </w:tc>
      </w:tr>
    </w:tbl>
    <w:p w14:paraId="7DCDCCFE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B3E2D73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7B62744F" w14:textId="7336D709" w:rsidR="00010B31" w:rsidRDefault="003C6D45" w:rsidP="00010B31">
      <w:pPr>
        <w:spacing w:line="360" w:lineRule="auto"/>
        <w:jc w:val="right"/>
        <w:rPr>
          <w:sz w:val="24"/>
        </w:rPr>
      </w:pPr>
      <w:r w:rsidRPr="003C6D45">
        <w:rPr>
          <w:sz w:val="24"/>
        </w:rPr>
        <w:t xml:space="preserve">  </w:t>
      </w:r>
      <w:r w:rsidR="000C4427">
        <w:rPr>
          <w:sz w:val="24"/>
        </w:rPr>
        <w:t>Dyrektor SP ZOZ Kolbuszowa</w:t>
      </w:r>
    </w:p>
    <w:p w14:paraId="19E45DC5" w14:textId="02F960A0" w:rsidR="000C4427" w:rsidRDefault="000C4427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Zbigniew Strzelczyk</w:t>
      </w:r>
    </w:p>
    <w:bookmarkEnd w:id="0"/>
    <w:p w14:paraId="0B14EB3F" w14:textId="77777777" w:rsidR="00010B31" w:rsidRDefault="00010B31"/>
    <w:p w14:paraId="50413ACD" w14:textId="77777777" w:rsidR="000C4427" w:rsidRDefault="000C4427"/>
    <w:sectPr w:rsidR="000C44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99A84" w14:textId="77777777" w:rsidR="003C6D45" w:rsidRDefault="003C6D45" w:rsidP="003C6D45">
      <w:r>
        <w:separator/>
      </w:r>
    </w:p>
  </w:endnote>
  <w:endnote w:type="continuationSeparator" w:id="0">
    <w:p w14:paraId="1D07D615" w14:textId="77777777" w:rsidR="003C6D45" w:rsidRDefault="003C6D45" w:rsidP="003C6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18F96" w14:textId="77777777" w:rsidR="003C6D45" w:rsidRDefault="003C6D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2503D" w14:textId="77777777" w:rsidR="003C6D45" w:rsidRDefault="003C6D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7DC71" w14:textId="77777777" w:rsidR="003C6D45" w:rsidRDefault="003C6D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35CC3" w14:textId="77777777" w:rsidR="003C6D45" w:rsidRDefault="003C6D45" w:rsidP="003C6D45">
      <w:r>
        <w:separator/>
      </w:r>
    </w:p>
  </w:footnote>
  <w:footnote w:type="continuationSeparator" w:id="0">
    <w:p w14:paraId="020E72F6" w14:textId="77777777" w:rsidR="003C6D45" w:rsidRDefault="003C6D45" w:rsidP="003C6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68B5" w14:textId="77777777" w:rsidR="003C6D45" w:rsidRDefault="003C6D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87FDE" w14:textId="77777777" w:rsidR="003C6D45" w:rsidRDefault="003C6D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A5699" w14:textId="77777777" w:rsidR="003C6D45" w:rsidRDefault="003C6D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352D"/>
    <w:rsid w:val="00010B31"/>
    <w:rsid w:val="000C4427"/>
    <w:rsid w:val="00104963"/>
    <w:rsid w:val="00150F65"/>
    <w:rsid w:val="003C6D45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9352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7A54A0"/>
  <w15:chartTrackingRefBased/>
  <w15:docId w15:val="{3167DA71-CC87-4389-A2CC-0822B52F4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C6D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C6D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2022-09-19T07:41:00Z</cp:lastPrinted>
  <dcterms:created xsi:type="dcterms:W3CDTF">2022-09-19T07:42:00Z</dcterms:created>
  <dcterms:modified xsi:type="dcterms:W3CDTF">2022-09-19T07:42:00Z</dcterms:modified>
</cp:coreProperties>
</file>