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E701F" w14:textId="77777777" w:rsidR="00FB7F50" w:rsidRPr="002245BE" w:rsidRDefault="00992E1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92E1E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992E1E">
        <w:rPr>
          <w:sz w:val="22"/>
          <w:szCs w:val="22"/>
        </w:rPr>
        <w:t>2022-09-22</w:t>
      </w:r>
    </w:p>
    <w:p w14:paraId="2B103EE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94A4ED5" w14:textId="77777777" w:rsidR="00FB7F50" w:rsidRPr="002245BE" w:rsidRDefault="00992E1E" w:rsidP="00FB7F50">
      <w:pPr>
        <w:spacing w:after="40"/>
        <w:rPr>
          <w:b/>
          <w:bCs/>
          <w:sz w:val="22"/>
          <w:szCs w:val="22"/>
        </w:rPr>
      </w:pPr>
      <w:r w:rsidRPr="00992E1E">
        <w:rPr>
          <w:b/>
          <w:bCs/>
          <w:sz w:val="22"/>
          <w:szCs w:val="22"/>
        </w:rPr>
        <w:t>Samodzielny Publiczny Zespół Opieki Zdrowotnej w Kolbuszowej</w:t>
      </w:r>
    </w:p>
    <w:p w14:paraId="22BF0138" w14:textId="77777777" w:rsidR="00FB7F50" w:rsidRPr="002245BE" w:rsidRDefault="00992E1E" w:rsidP="00FB7F50">
      <w:pPr>
        <w:rPr>
          <w:sz w:val="22"/>
          <w:szCs w:val="22"/>
        </w:rPr>
      </w:pPr>
      <w:r w:rsidRPr="00992E1E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992E1E">
        <w:rPr>
          <w:sz w:val="22"/>
          <w:szCs w:val="22"/>
        </w:rPr>
        <w:t>4</w:t>
      </w:r>
    </w:p>
    <w:p w14:paraId="149E91E5" w14:textId="77777777" w:rsidR="00FB7F50" w:rsidRPr="002245BE" w:rsidRDefault="00992E1E" w:rsidP="00FB7F50">
      <w:pPr>
        <w:rPr>
          <w:sz w:val="22"/>
          <w:szCs w:val="22"/>
        </w:rPr>
      </w:pPr>
      <w:r w:rsidRPr="00992E1E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992E1E">
        <w:rPr>
          <w:sz w:val="22"/>
          <w:szCs w:val="22"/>
        </w:rPr>
        <w:t>Kolbuszowa</w:t>
      </w:r>
    </w:p>
    <w:p w14:paraId="224FBBC9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67E3CD55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29492260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5B8974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992E1E" w:rsidRPr="00607F9B" w14:paraId="3FC4668A" w14:textId="77777777" w:rsidTr="009F1433">
        <w:trPr>
          <w:trHeight w:val="638"/>
        </w:trPr>
        <w:tc>
          <w:tcPr>
            <w:tcW w:w="959" w:type="dxa"/>
            <w:shd w:val="clear" w:color="auto" w:fill="auto"/>
          </w:tcPr>
          <w:p w14:paraId="4591BB1E" w14:textId="77777777" w:rsidR="00992E1E" w:rsidRPr="00607F9B" w:rsidRDefault="00992E1E" w:rsidP="009F143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2C44CD6" w14:textId="77777777" w:rsidR="00992E1E" w:rsidRPr="00607F9B" w:rsidRDefault="00992E1E" w:rsidP="009F143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92E1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92E1E">
              <w:rPr>
                <w:b/>
                <w:bCs/>
                <w:sz w:val="22"/>
                <w:szCs w:val="22"/>
              </w:rPr>
              <w:t>Dostawa produktów farmaceutycznych w 44 pakietach.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Eap-2412/10/22/D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C9E89D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992E1E" w:rsidRPr="00992E1E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992E1E" w:rsidRPr="00992E1E">
        <w:rPr>
          <w:sz w:val="22"/>
          <w:szCs w:val="22"/>
        </w:rPr>
        <w:t>(</w:t>
      </w:r>
      <w:proofErr w:type="spellStart"/>
      <w:r w:rsidR="00992E1E" w:rsidRPr="00992E1E">
        <w:rPr>
          <w:sz w:val="22"/>
          <w:szCs w:val="22"/>
        </w:rPr>
        <w:t>t.j</w:t>
      </w:r>
      <w:proofErr w:type="spellEnd"/>
      <w:r w:rsidR="00992E1E" w:rsidRPr="00992E1E">
        <w:rPr>
          <w:sz w:val="22"/>
          <w:szCs w:val="22"/>
        </w:rPr>
        <w:t xml:space="preserve">. Dz.U. z 2021r. poz. 1129 z </w:t>
      </w:r>
      <w:proofErr w:type="spellStart"/>
      <w:r w:rsidR="00992E1E" w:rsidRPr="00992E1E">
        <w:rPr>
          <w:sz w:val="22"/>
          <w:szCs w:val="22"/>
        </w:rPr>
        <w:t>późn</w:t>
      </w:r>
      <w:proofErr w:type="spellEnd"/>
      <w:r w:rsidR="00992E1E" w:rsidRPr="00992E1E">
        <w:rPr>
          <w:sz w:val="22"/>
          <w:szCs w:val="22"/>
        </w:rPr>
        <w:t>.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92E1E" w14:paraId="5FB57D75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91AAF16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92E1E">
              <w:rPr>
                <w:b/>
                <w:sz w:val="22"/>
                <w:szCs w:val="22"/>
              </w:rPr>
              <w:t>Baxter Polska Sp. z o.o.</w:t>
            </w:r>
          </w:p>
          <w:p w14:paraId="2FBB9877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Kruczkowskiego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AD4CCEB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Warszawa</w:t>
            </w:r>
          </w:p>
          <w:p w14:paraId="60C63C58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005E82B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1 - PŁYNY INFUZYJNE 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12 286.08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DA8782F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317969C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6AF9E278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0F7202EB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3E6A573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6265E978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  <w:p w14:paraId="7ABA7F60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kwota oferty nie przekraczała kwoty jaką Zamawiający zamierza przeznaczyć na sfinansowanie zamówienia.</w:t>
            </w:r>
          </w:p>
        </w:tc>
      </w:tr>
      <w:tr w:rsidR="00992E1E" w14:paraId="5B5A8E65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09AEDCF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92E1E">
              <w:rPr>
                <w:b/>
                <w:sz w:val="22"/>
                <w:szCs w:val="22"/>
              </w:rPr>
              <w:lastRenderedPageBreak/>
              <w:t>IMED Poland Sp. z o.o.</w:t>
            </w:r>
          </w:p>
          <w:p w14:paraId="62A20526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Puławska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314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CAC72AB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02-819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Warszawa</w:t>
            </w:r>
          </w:p>
          <w:p w14:paraId="7EB81197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687B747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2 - HIALURONIAN + CHONDROITYNA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97 200.00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F8F0E83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E2C8AD6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4DD70603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4D0E8BDD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21870E8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3EB04308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  <w:p w14:paraId="0B086014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kwota oferty nie przekraczała kwoty jaką Zamawiający zamierza przeznaczyć na sfinansowanie zamówienia.</w:t>
            </w:r>
          </w:p>
        </w:tc>
      </w:tr>
      <w:tr w:rsidR="00992E1E" w14:paraId="291A26CF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C159C32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92E1E">
              <w:rPr>
                <w:b/>
                <w:sz w:val="22"/>
                <w:szCs w:val="22"/>
              </w:rPr>
              <w:t>Asclepios</w:t>
            </w:r>
            <w:proofErr w:type="spellEnd"/>
            <w:r w:rsidRPr="00992E1E">
              <w:rPr>
                <w:b/>
                <w:sz w:val="22"/>
                <w:szCs w:val="22"/>
              </w:rPr>
              <w:t xml:space="preserve"> S.A.</w:t>
            </w:r>
          </w:p>
          <w:p w14:paraId="24160C66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992E1E">
              <w:rPr>
                <w:bCs/>
                <w:sz w:val="22"/>
                <w:szCs w:val="22"/>
              </w:rPr>
              <w:t>Hubska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44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CE65D8C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Wrocław</w:t>
            </w:r>
          </w:p>
          <w:p w14:paraId="2C9FC26A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7F22E68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3 - TUBERCULINUM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18 725.31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0EB13B6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5601559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521F9DEB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21FA2F1E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5EE5736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739466C4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  <w:p w14:paraId="1F37573B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kwota oferty nie przekraczała kwoty jaką Zamawiający zamierza przeznaczyć na sfinansowanie zamówienia.</w:t>
            </w:r>
          </w:p>
        </w:tc>
      </w:tr>
      <w:tr w:rsidR="00992E1E" w14:paraId="3F309C16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B4FABC3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92E1E">
              <w:rPr>
                <w:b/>
                <w:sz w:val="22"/>
                <w:szCs w:val="22"/>
              </w:rPr>
              <w:lastRenderedPageBreak/>
              <w:t>Urtica</w:t>
            </w:r>
            <w:proofErr w:type="spellEnd"/>
            <w:r w:rsidRPr="00992E1E">
              <w:rPr>
                <w:b/>
                <w:sz w:val="22"/>
                <w:szCs w:val="22"/>
              </w:rPr>
              <w:t xml:space="preserve"> Sp. z o.o.</w:t>
            </w:r>
          </w:p>
          <w:p w14:paraId="6A7D4C80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3ECC3A8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Wrocław</w:t>
            </w:r>
          </w:p>
          <w:p w14:paraId="0D1AF939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ED7B67A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4 - ANTYBIOTYKI   1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49 739.40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4805E0F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BA522F8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293B3C71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608A854E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D28DB66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6375BEA1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  <w:p w14:paraId="371F19E1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kwota oferty nie przekraczała kwoty jaką Zamawiający zamierza przeznaczyć na sfinansowanie zamówienia.</w:t>
            </w:r>
          </w:p>
        </w:tc>
      </w:tr>
      <w:tr w:rsidR="00992E1E" w14:paraId="17AF580C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6E0DF8B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92E1E">
              <w:rPr>
                <w:b/>
                <w:sz w:val="22"/>
                <w:szCs w:val="22"/>
              </w:rPr>
              <w:t>Asclepios</w:t>
            </w:r>
            <w:proofErr w:type="spellEnd"/>
            <w:r w:rsidRPr="00992E1E">
              <w:rPr>
                <w:b/>
                <w:sz w:val="22"/>
                <w:szCs w:val="22"/>
              </w:rPr>
              <w:t xml:space="preserve"> S.A.</w:t>
            </w:r>
          </w:p>
          <w:p w14:paraId="3BECB262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992E1E">
              <w:rPr>
                <w:bCs/>
                <w:sz w:val="22"/>
                <w:szCs w:val="22"/>
              </w:rPr>
              <w:t>Hubska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44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284401C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Wrocław</w:t>
            </w:r>
          </w:p>
          <w:p w14:paraId="269C11DE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C66451F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5 - CINACALCET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31 933.44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A768E15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1356A9D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7947B83D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4F73E6A2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C63BE94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0992F28F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  <w:p w14:paraId="657013AA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kwota oferty nie przekraczała kwoty jaką Zamawiający zamierza przeznaczyć na sfinansowanie zamówienia.</w:t>
            </w:r>
          </w:p>
        </w:tc>
      </w:tr>
      <w:tr w:rsidR="00992E1E" w14:paraId="51812510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CD17E6E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92E1E">
              <w:rPr>
                <w:b/>
                <w:sz w:val="22"/>
                <w:szCs w:val="22"/>
              </w:rPr>
              <w:lastRenderedPageBreak/>
              <w:t>Roche Polska Sp. z o.o.</w:t>
            </w:r>
          </w:p>
          <w:p w14:paraId="4BEC1308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Domaniewska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39b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AA30847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02-672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Warszawa</w:t>
            </w:r>
          </w:p>
          <w:p w14:paraId="1B8154A0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B9846E1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6 - MIRCERA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155 876.40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BE40DE4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6F5A9BC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797D7D31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5E38B038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FCD3214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3E070C06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  <w:p w14:paraId="2F650518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kwota oferty nie przekraczała kwoty jaką Zamawiający zamierza przeznaczyć na sfinansowanie zamówienia.</w:t>
            </w:r>
          </w:p>
        </w:tc>
      </w:tr>
      <w:tr w:rsidR="00992E1E" w14:paraId="4962A7C9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277AB41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92E1E">
              <w:rPr>
                <w:b/>
                <w:sz w:val="22"/>
                <w:szCs w:val="22"/>
              </w:rPr>
              <w:t>Urtica</w:t>
            </w:r>
            <w:proofErr w:type="spellEnd"/>
            <w:r w:rsidRPr="00992E1E">
              <w:rPr>
                <w:b/>
                <w:sz w:val="22"/>
                <w:szCs w:val="22"/>
              </w:rPr>
              <w:t xml:space="preserve"> Sp. z o.o.</w:t>
            </w:r>
          </w:p>
          <w:p w14:paraId="23F1D1A7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F04C2DF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Wrocław</w:t>
            </w:r>
          </w:p>
          <w:p w14:paraId="44B49843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F422578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7 - ŻYWIENIE DOJELITOWE 1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88 511.16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7A4525A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5F7ED6F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535C91A4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214C2403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10E3BFE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1A203BE5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  <w:p w14:paraId="61A671A5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kwota oferty nie przekraczała kwoty jaką Zamawiający zamierza przeznaczyć na sfinansowanie zamówienia.</w:t>
            </w:r>
          </w:p>
        </w:tc>
      </w:tr>
      <w:tr w:rsidR="00992E1E" w14:paraId="0B1DDD1F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8CBAE45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92E1E">
              <w:rPr>
                <w:b/>
                <w:sz w:val="22"/>
                <w:szCs w:val="22"/>
              </w:rPr>
              <w:lastRenderedPageBreak/>
              <w:t>Medicus</w:t>
            </w:r>
            <w:proofErr w:type="spellEnd"/>
            <w:r w:rsidRPr="00992E1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92E1E">
              <w:rPr>
                <w:b/>
                <w:sz w:val="22"/>
                <w:szCs w:val="22"/>
              </w:rPr>
              <w:t>Sp</w:t>
            </w:r>
            <w:proofErr w:type="spellEnd"/>
            <w:r w:rsidRPr="00992E1E">
              <w:rPr>
                <w:b/>
                <w:sz w:val="22"/>
                <w:szCs w:val="22"/>
              </w:rPr>
              <w:t xml:space="preserve"> z o.o. S.K.A.</w:t>
            </w:r>
          </w:p>
          <w:p w14:paraId="68E98E9E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Browarowa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3111F69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43-100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Tychy</w:t>
            </w:r>
          </w:p>
          <w:p w14:paraId="22EEDB15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0578999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8 - GĄBKI ŻELATYNOWE HEMOSTATYCZNE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8 691.84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9468BAB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2691E34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35B866C4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7E4B37AE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6A3FD2E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7C34A7FF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</w:tc>
      </w:tr>
      <w:tr w:rsidR="00992E1E" w14:paraId="2272C409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3B8AEEE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92E1E">
              <w:rPr>
                <w:b/>
                <w:sz w:val="22"/>
                <w:szCs w:val="22"/>
              </w:rPr>
              <w:t>Lek S.A.</w:t>
            </w:r>
          </w:p>
          <w:p w14:paraId="2F1B8A92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Podlipie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E9FE006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95-010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Stryków</w:t>
            </w:r>
          </w:p>
          <w:p w14:paraId="66622FFA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FD775F1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9 - LEKI RÓŻNE 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189 178.96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7D47C82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DB97EE3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3045A761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7B32F0B4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C4919A1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4B693996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  <w:p w14:paraId="1ED31253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kwota oferty nie przekraczała kwoty jaką Zamawiający zamierza przeznaczyć na sfinansowanie zamówienia.</w:t>
            </w:r>
          </w:p>
        </w:tc>
      </w:tr>
      <w:tr w:rsidR="00992E1E" w14:paraId="100EB0A8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7D7447E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92E1E">
              <w:rPr>
                <w:b/>
                <w:sz w:val="22"/>
                <w:szCs w:val="22"/>
              </w:rPr>
              <w:t>Aesculap</w:t>
            </w:r>
            <w:proofErr w:type="spellEnd"/>
            <w:r w:rsidRPr="00992E1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92E1E">
              <w:rPr>
                <w:b/>
                <w:sz w:val="22"/>
                <w:szCs w:val="22"/>
              </w:rPr>
              <w:t>Chifa</w:t>
            </w:r>
            <w:proofErr w:type="spellEnd"/>
            <w:r w:rsidRPr="00992E1E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086B6A99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BE51460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Nowy Tomyśl</w:t>
            </w:r>
          </w:p>
          <w:p w14:paraId="3E4B6178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CE71414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10 - ŻYWIENIE P/JELITOWE, PŁYNY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203 776.56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7FA3B26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5BC129F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2B23344E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009A6650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E53B399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2C1DD8B0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</w:tc>
      </w:tr>
      <w:tr w:rsidR="00992E1E" w14:paraId="218D6609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E9BD2E8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92E1E">
              <w:rPr>
                <w:b/>
                <w:sz w:val="22"/>
                <w:szCs w:val="22"/>
              </w:rPr>
              <w:lastRenderedPageBreak/>
              <w:t>PPHU "Specjał" sp. z o.o.</w:t>
            </w:r>
          </w:p>
          <w:p w14:paraId="5AF6D8C2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Aleja 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80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/5</w:t>
            </w:r>
          </w:p>
          <w:p w14:paraId="4AE67972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00-175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Warszawa</w:t>
            </w:r>
          </w:p>
          <w:p w14:paraId="06CDE4A2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3C8C2A4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11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11 - LEKI RÓŻNE 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60 654.42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7DFD25C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09609E3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6706039B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6CC54FB6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88FE35D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73125680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</w:tc>
      </w:tr>
      <w:tr w:rsidR="00992E1E" w14:paraId="6F7753A2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89032B9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92E1E">
              <w:rPr>
                <w:b/>
                <w:sz w:val="22"/>
                <w:szCs w:val="22"/>
              </w:rPr>
              <w:t>Sanofi-</w:t>
            </w:r>
            <w:proofErr w:type="spellStart"/>
            <w:r w:rsidRPr="00992E1E">
              <w:rPr>
                <w:b/>
                <w:sz w:val="22"/>
                <w:szCs w:val="22"/>
              </w:rPr>
              <w:t>Aventis</w:t>
            </w:r>
            <w:proofErr w:type="spellEnd"/>
            <w:r w:rsidRPr="00992E1E">
              <w:rPr>
                <w:b/>
                <w:sz w:val="22"/>
                <w:szCs w:val="22"/>
              </w:rPr>
              <w:t xml:space="preserve"> Sp. z o.o.</w:t>
            </w:r>
          </w:p>
          <w:p w14:paraId="5EF6B9AC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Bonifraterska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A3DECDA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00-203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Warszawa</w:t>
            </w:r>
          </w:p>
          <w:p w14:paraId="74B43A37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12A33B6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12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12 - LEKI RÓŻNE III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429 532.53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B0E9DF8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ACEE632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7E61E15B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0C0F4E0F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2323B70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1C1F150D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</w:tc>
      </w:tr>
      <w:tr w:rsidR="00992E1E" w14:paraId="37B8C160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FD06BBB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92E1E">
              <w:rPr>
                <w:b/>
                <w:sz w:val="22"/>
                <w:szCs w:val="22"/>
              </w:rPr>
              <w:t>Centrum Zaopatrzenia Medycznego "</w:t>
            </w:r>
            <w:proofErr w:type="spellStart"/>
            <w:r w:rsidRPr="00992E1E">
              <w:rPr>
                <w:b/>
                <w:sz w:val="22"/>
                <w:szCs w:val="22"/>
              </w:rPr>
              <w:t>Cezal</w:t>
            </w:r>
            <w:proofErr w:type="spellEnd"/>
            <w:r w:rsidRPr="00992E1E">
              <w:rPr>
                <w:b/>
                <w:sz w:val="22"/>
                <w:szCs w:val="22"/>
              </w:rPr>
              <w:t>" SA Wrocław</w:t>
            </w:r>
          </w:p>
          <w:p w14:paraId="09C1C4C5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Balicka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117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9A67941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30-149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Kraków</w:t>
            </w:r>
          </w:p>
          <w:p w14:paraId="32869B97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10BB5B0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13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13 - PŁYNY DO PŁUKANIA PĘCHERZA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9 450.00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94605DD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E5BE2E6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661C75CF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6CE06162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704EEF9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1350C8C3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  <w:p w14:paraId="1D328F86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kwota oferty nie przekraczała kwoty jaką Zamawiający zamierza przeznaczyć na sfinansowanie zamówienia.</w:t>
            </w:r>
          </w:p>
        </w:tc>
      </w:tr>
      <w:tr w:rsidR="00992E1E" w14:paraId="4E435A09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5DF5478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92E1E">
              <w:rPr>
                <w:b/>
                <w:sz w:val="22"/>
                <w:szCs w:val="22"/>
              </w:rPr>
              <w:lastRenderedPageBreak/>
              <w:t>Delfarma</w:t>
            </w:r>
            <w:proofErr w:type="spellEnd"/>
            <w:r w:rsidRPr="00992E1E">
              <w:rPr>
                <w:b/>
                <w:sz w:val="22"/>
                <w:szCs w:val="22"/>
              </w:rPr>
              <w:t xml:space="preserve"> Sp. z o.o.</w:t>
            </w:r>
          </w:p>
          <w:p w14:paraId="23B85C35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Św. Teresy od Dzieciątka Jezus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111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2B62435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91-222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Łódź</w:t>
            </w:r>
          </w:p>
          <w:p w14:paraId="509805FB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32A4A6B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14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14 - LEKI RÓŻNE IV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19 583.64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875DBB7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C7AC43D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2CC719F3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6D3B452F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5DA07F9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6870A483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  <w:p w14:paraId="44641340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kwota oferty nie przekraczała kwoty jaką Zamawiający zamierza przeznaczyć na sfinansowanie zamówienia.</w:t>
            </w:r>
          </w:p>
        </w:tc>
      </w:tr>
      <w:tr w:rsidR="00992E1E" w14:paraId="215DF5B0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8E1F8AB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92E1E">
              <w:rPr>
                <w:b/>
                <w:sz w:val="22"/>
                <w:szCs w:val="22"/>
              </w:rPr>
              <w:t>Urtica</w:t>
            </w:r>
            <w:proofErr w:type="spellEnd"/>
            <w:r w:rsidRPr="00992E1E">
              <w:rPr>
                <w:b/>
                <w:sz w:val="22"/>
                <w:szCs w:val="22"/>
              </w:rPr>
              <w:t xml:space="preserve"> Sp. z o.o.</w:t>
            </w:r>
          </w:p>
          <w:p w14:paraId="600D7317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F051151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Wrocław</w:t>
            </w:r>
          </w:p>
          <w:p w14:paraId="00765A13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76A31F0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15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15 - LEKI RÓŻNE V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381 498.22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00AB662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60385A6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602B060C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6D93E4E8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DC17D5C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62F30D9C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</w:tc>
      </w:tr>
      <w:tr w:rsidR="00992E1E" w14:paraId="6D145371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CA71683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92E1E">
              <w:rPr>
                <w:b/>
                <w:sz w:val="22"/>
                <w:szCs w:val="22"/>
              </w:rPr>
              <w:t>PPHU "Specjał" sp. z o.o.</w:t>
            </w:r>
          </w:p>
          <w:p w14:paraId="21177490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Aleja 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80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/5</w:t>
            </w:r>
          </w:p>
          <w:p w14:paraId="1BDF6B0B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00-175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Warszawa</w:t>
            </w:r>
          </w:p>
          <w:p w14:paraId="651A3759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9CA2D92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16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16 - ŻYWIENIE DOJELITOWE  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112 948.00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C430485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2112AEC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77A879F2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155B2D6E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5EA99D1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741BE45A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</w:tc>
      </w:tr>
      <w:tr w:rsidR="00992E1E" w14:paraId="2DEBEF0B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FD214E8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92E1E">
              <w:rPr>
                <w:b/>
                <w:sz w:val="22"/>
                <w:szCs w:val="22"/>
              </w:rPr>
              <w:lastRenderedPageBreak/>
              <w:t>Aesculap</w:t>
            </w:r>
            <w:proofErr w:type="spellEnd"/>
            <w:r w:rsidRPr="00992E1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92E1E">
              <w:rPr>
                <w:b/>
                <w:sz w:val="22"/>
                <w:szCs w:val="22"/>
              </w:rPr>
              <w:t>Chifa</w:t>
            </w:r>
            <w:proofErr w:type="spellEnd"/>
            <w:r w:rsidRPr="00992E1E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7978CFAF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AC470C0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Nowy Tomyśl</w:t>
            </w:r>
          </w:p>
          <w:p w14:paraId="4D26391C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E69CC53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17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 xml:space="preserve">Pakiet 17 - PARACETAMOL </w:t>
            </w:r>
            <w:proofErr w:type="spellStart"/>
            <w:r w:rsidRPr="00992E1E">
              <w:rPr>
                <w:sz w:val="22"/>
                <w:szCs w:val="22"/>
              </w:rPr>
              <w:t>inj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11 016.00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BD06E3C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621C4B9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2884A747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04121FDF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65D4FA8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04C5A8DE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</w:tc>
      </w:tr>
      <w:tr w:rsidR="00992E1E" w14:paraId="61DA1A15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F3E3AC8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92E1E">
              <w:rPr>
                <w:b/>
                <w:sz w:val="22"/>
                <w:szCs w:val="22"/>
              </w:rPr>
              <w:t>Egis</w:t>
            </w:r>
            <w:proofErr w:type="spellEnd"/>
            <w:r w:rsidRPr="00992E1E">
              <w:rPr>
                <w:b/>
                <w:sz w:val="22"/>
                <w:szCs w:val="22"/>
              </w:rPr>
              <w:t xml:space="preserve"> Polska Dystrybucja Sp. z o.o.</w:t>
            </w:r>
          </w:p>
          <w:p w14:paraId="2161F6EE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Komitetu Obrony Robotników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45 D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64ACDFF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02-146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Warszawa</w:t>
            </w:r>
          </w:p>
          <w:p w14:paraId="3ECD78B1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B9BFBF5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18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18 - LEKI RÓŻNE VI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6 512.40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A1DE827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8600DA3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27F80E84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7251B1CC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31EC2C4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0E22A329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</w:tc>
      </w:tr>
      <w:tr w:rsidR="00992E1E" w14:paraId="2809CB1F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7278EB2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92E1E">
              <w:rPr>
                <w:b/>
                <w:sz w:val="22"/>
                <w:szCs w:val="22"/>
              </w:rPr>
              <w:t>Urtica</w:t>
            </w:r>
            <w:proofErr w:type="spellEnd"/>
            <w:r w:rsidRPr="00992E1E">
              <w:rPr>
                <w:b/>
                <w:sz w:val="22"/>
                <w:szCs w:val="22"/>
              </w:rPr>
              <w:t xml:space="preserve"> Sp. z o.o.</w:t>
            </w:r>
          </w:p>
          <w:p w14:paraId="1399E7D5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25F8D74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Wrocław</w:t>
            </w:r>
          </w:p>
          <w:p w14:paraId="76C26205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A375394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19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19 -  HEPARYNA +TAUROLIDYNA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83 043.90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78E0EAF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FD63912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58585E26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5120C653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16534EB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52AC023F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  <w:p w14:paraId="2BDF13DD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kwota oferty nie przekraczała kwoty jaką Zamawiający zamierza przeznaczyć na sfinansowanie zamówienia.</w:t>
            </w:r>
          </w:p>
        </w:tc>
      </w:tr>
      <w:tr w:rsidR="00992E1E" w14:paraId="01763DFA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AC222D4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92E1E">
              <w:rPr>
                <w:b/>
                <w:sz w:val="22"/>
                <w:szCs w:val="22"/>
              </w:rPr>
              <w:lastRenderedPageBreak/>
              <w:t>Roche Polska Sp. z o.o.</w:t>
            </w:r>
          </w:p>
          <w:p w14:paraId="24BEEC32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Domaniewska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39b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B77F116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02-672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Warszawa</w:t>
            </w:r>
          </w:p>
          <w:p w14:paraId="5368B84D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3733D9B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20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20 - ERYTROPOETYNA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194 400.00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70F6922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54100B7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79C52B44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1C19D826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685FACE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7CF371DF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  <w:p w14:paraId="22646B54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kwota oferty nie przekraczała kwoty jaką Zamawiający zamierza przeznaczyć na sfinansowanie zamówienia.</w:t>
            </w:r>
          </w:p>
        </w:tc>
      </w:tr>
      <w:tr w:rsidR="00992E1E" w14:paraId="52D61B7C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03445BC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92E1E">
              <w:rPr>
                <w:b/>
                <w:sz w:val="22"/>
                <w:szCs w:val="22"/>
              </w:rPr>
              <w:t>Bialmed</w:t>
            </w:r>
            <w:proofErr w:type="spellEnd"/>
            <w:r w:rsidRPr="00992E1E">
              <w:rPr>
                <w:b/>
                <w:sz w:val="22"/>
                <w:szCs w:val="22"/>
              </w:rPr>
              <w:t xml:space="preserve"> Sp. z o.o.</w:t>
            </w:r>
          </w:p>
          <w:p w14:paraId="606413B0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Kazimierzowska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46/48/35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A543CD5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02-546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Warszawa</w:t>
            </w:r>
          </w:p>
          <w:p w14:paraId="0CAEC380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78EAC64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21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21 - COAGULATION FACTOR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61 538.40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7783639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9C4DD88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2073866C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0AF892D0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D24E42A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0B521EB7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  <w:p w14:paraId="687104E8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kwota oferty nie przekraczała kwoty jaką Zamawiający zamierza przeznaczyć na sfinansowanie zamówienia.</w:t>
            </w:r>
          </w:p>
        </w:tc>
      </w:tr>
      <w:tr w:rsidR="00992E1E" w14:paraId="3485FA60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AE950C4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92E1E">
              <w:rPr>
                <w:b/>
                <w:sz w:val="22"/>
                <w:szCs w:val="22"/>
              </w:rPr>
              <w:lastRenderedPageBreak/>
              <w:t>Amgen</w:t>
            </w:r>
            <w:proofErr w:type="spellEnd"/>
            <w:r w:rsidRPr="00992E1E">
              <w:rPr>
                <w:b/>
                <w:sz w:val="22"/>
                <w:szCs w:val="22"/>
              </w:rPr>
              <w:t xml:space="preserve"> Sp. z o.o.</w:t>
            </w:r>
          </w:p>
          <w:p w14:paraId="63CC5E8B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Puławska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145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253F7B4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02-715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Warszawa</w:t>
            </w:r>
          </w:p>
          <w:p w14:paraId="5A527BDF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966FECB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22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22 - DAERBOPOETYNA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150 876.00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F4970FC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F805912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29E60C8A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797BCD7D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D873FEE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68AC4954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</w:tc>
      </w:tr>
      <w:tr w:rsidR="00992E1E" w14:paraId="0B859DFC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2E30D12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92E1E">
              <w:rPr>
                <w:b/>
                <w:sz w:val="22"/>
                <w:szCs w:val="22"/>
              </w:rPr>
              <w:t>NEUCA S.A.</w:t>
            </w:r>
          </w:p>
          <w:p w14:paraId="2B791700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Forteczna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35-37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F741BF6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Toruń</w:t>
            </w:r>
          </w:p>
          <w:p w14:paraId="046198B8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F2C70FC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23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23 - SEVOFLURAN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15 785.28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6F7387B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53EA4B7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2F41FF1C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11E4ADF7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CF29993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51FA62C2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  <w:p w14:paraId="0DAB9BD3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kwota oferty nie przekraczała kwoty jaką Zamawiający zamierza przeznaczyć na sfinansowanie zamówienia.</w:t>
            </w:r>
          </w:p>
        </w:tc>
      </w:tr>
      <w:tr w:rsidR="00992E1E" w14:paraId="14AFA36C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00A8618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92E1E">
              <w:rPr>
                <w:b/>
                <w:sz w:val="22"/>
                <w:szCs w:val="22"/>
              </w:rPr>
              <w:lastRenderedPageBreak/>
              <w:t>Urtica</w:t>
            </w:r>
            <w:proofErr w:type="spellEnd"/>
            <w:r w:rsidRPr="00992E1E">
              <w:rPr>
                <w:b/>
                <w:sz w:val="22"/>
                <w:szCs w:val="22"/>
              </w:rPr>
              <w:t xml:space="preserve"> Sp. z o.o.</w:t>
            </w:r>
          </w:p>
          <w:p w14:paraId="4EC70D60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55900BA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Wrocław</w:t>
            </w:r>
          </w:p>
          <w:p w14:paraId="027DCC25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F0D627C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25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25 - KONTRASTY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1 880.06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F880DFC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18D4C59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74B6B6F7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20960A42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7144870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202BCEF3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  <w:p w14:paraId="4BAF0716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kwota oferty nie przekraczała kwoty jaką Zamawiający zamierza przeznaczyć na sfinansowanie zamówienia.</w:t>
            </w:r>
          </w:p>
        </w:tc>
      </w:tr>
      <w:tr w:rsidR="00992E1E" w14:paraId="6B655A22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11D2434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92E1E">
              <w:rPr>
                <w:b/>
                <w:sz w:val="22"/>
                <w:szCs w:val="22"/>
              </w:rPr>
              <w:t>Farmacol Logistyka Sp. z o.o.</w:t>
            </w:r>
          </w:p>
          <w:p w14:paraId="46029AAF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Szopienicka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77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CF50376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Katowice</w:t>
            </w:r>
          </w:p>
          <w:p w14:paraId="0E92C88C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0244DF2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26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26 - TABLETKI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167 257.56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BCF0165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F7580A4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69D504A5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2C200B74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4642EFD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726B958B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  <w:p w14:paraId="2454FC72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kwota oferty nie przekraczała kwoty jaką Zamawiający zamierza przeznaczyć na sfinansowanie zamówienia.</w:t>
            </w:r>
          </w:p>
        </w:tc>
      </w:tr>
      <w:tr w:rsidR="00992E1E" w14:paraId="6C40B3C6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A3FB773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92E1E">
              <w:rPr>
                <w:b/>
                <w:sz w:val="22"/>
                <w:szCs w:val="22"/>
              </w:rPr>
              <w:lastRenderedPageBreak/>
              <w:t>Servier</w:t>
            </w:r>
            <w:proofErr w:type="spellEnd"/>
            <w:r w:rsidRPr="00992E1E">
              <w:rPr>
                <w:b/>
                <w:sz w:val="22"/>
                <w:szCs w:val="22"/>
              </w:rPr>
              <w:t xml:space="preserve"> Polska Services Sp. z o.o.</w:t>
            </w:r>
          </w:p>
          <w:p w14:paraId="696D7C3C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Jana Kazimierza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843F240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01-248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Warszawa</w:t>
            </w:r>
          </w:p>
          <w:p w14:paraId="51B13CAB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7714789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27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27 - LEKI RÓŻNE VII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1 896.48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FD21D52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ABBC8B9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41105DD0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2BEBD107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0BEB291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7ED520EA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  <w:p w14:paraId="515CB2B5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kwota oferty nie przekraczała kwoty jaką Zamawiający zamierza przeznaczyć na sfinansowanie zamówienia.</w:t>
            </w:r>
          </w:p>
        </w:tc>
      </w:tr>
      <w:tr w:rsidR="00992E1E" w14:paraId="3C7550AD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93DB3F6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92E1E">
              <w:rPr>
                <w:b/>
                <w:sz w:val="22"/>
                <w:szCs w:val="22"/>
              </w:rPr>
              <w:t>Tramco</w:t>
            </w:r>
            <w:proofErr w:type="spellEnd"/>
            <w:r w:rsidRPr="00992E1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92E1E">
              <w:rPr>
                <w:b/>
                <w:sz w:val="22"/>
                <w:szCs w:val="22"/>
              </w:rPr>
              <w:t>Sp</w:t>
            </w:r>
            <w:proofErr w:type="spellEnd"/>
            <w:r w:rsidRPr="00992E1E">
              <w:rPr>
                <w:b/>
                <w:sz w:val="22"/>
                <w:szCs w:val="22"/>
              </w:rPr>
              <w:t xml:space="preserve"> z o. o.</w:t>
            </w:r>
          </w:p>
          <w:p w14:paraId="1F2D8FC1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 xml:space="preserve">Wolskie, </w:t>
            </w:r>
            <w:proofErr w:type="spellStart"/>
            <w:r w:rsidRPr="00992E1E">
              <w:rPr>
                <w:bCs/>
                <w:sz w:val="22"/>
                <w:szCs w:val="22"/>
              </w:rPr>
              <w:t>ul.Wolska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1F0991C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05-860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Płochocin</w:t>
            </w:r>
          </w:p>
          <w:p w14:paraId="762E9146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3881CEB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28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28 - LEK p/GRZYBICZY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8 424.00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7CA5231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7BFEE27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59202B87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4232C052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008E14E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5FB84D2B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</w:tc>
      </w:tr>
      <w:tr w:rsidR="00992E1E" w14:paraId="5A8D33E6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BA4BF75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92E1E">
              <w:rPr>
                <w:b/>
                <w:sz w:val="22"/>
                <w:szCs w:val="22"/>
              </w:rPr>
              <w:t>Tramco</w:t>
            </w:r>
            <w:proofErr w:type="spellEnd"/>
            <w:r w:rsidRPr="00992E1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92E1E">
              <w:rPr>
                <w:b/>
                <w:sz w:val="22"/>
                <w:szCs w:val="22"/>
              </w:rPr>
              <w:t>Sp</w:t>
            </w:r>
            <w:proofErr w:type="spellEnd"/>
            <w:r w:rsidRPr="00992E1E">
              <w:rPr>
                <w:b/>
                <w:sz w:val="22"/>
                <w:szCs w:val="22"/>
              </w:rPr>
              <w:t xml:space="preserve"> z o. o.</w:t>
            </w:r>
          </w:p>
          <w:p w14:paraId="7A51D7B2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 xml:space="preserve">Wolskie, </w:t>
            </w:r>
            <w:proofErr w:type="spellStart"/>
            <w:r w:rsidRPr="00992E1E">
              <w:rPr>
                <w:bCs/>
                <w:sz w:val="22"/>
                <w:szCs w:val="22"/>
              </w:rPr>
              <w:t>ul.Wolska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0CCD2F5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05-860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Płochocin</w:t>
            </w:r>
          </w:p>
          <w:p w14:paraId="3CC5CE41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B8677DF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29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29 - SUBSTANCJE RECEPTUROWE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23 495.40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0B15AD6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EF69FC0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065B8B0E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00F246C5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991AD42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14B0B7F0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</w:tc>
      </w:tr>
      <w:tr w:rsidR="00992E1E" w14:paraId="0E60EEF8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60CE3DB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92E1E">
              <w:rPr>
                <w:b/>
                <w:sz w:val="22"/>
                <w:szCs w:val="22"/>
              </w:rPr>
              <w:lastRenderedPageBreak/>
              <w:t>PPHU "Specjał" sp. z o.o.</w:t>
            </w:r>
          </w:p>
          <w:p w14:paraId="678E3893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Aleja 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80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/5</w:t>
            </w:r>
          </w:p>
          <w:p w14:paraId="561D4E85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00-175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Warszawa</w:t>
            </w:r>
          </w:p>
          <w:p w14:paraId="3D5A2C78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768BD80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30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30 - 0.9% NATRIUM CHLORATUM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8 262.00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83AC366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166E91D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0409B4D6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036B2B2C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163D7A7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2E550300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</w:tc>
      </w:tr>
      <w:tr w:rsidR="00992E1E" w14:paraId="0180AB82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7BC5D03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92E1E">
              <w:rPr>
                <w:b/>
                <w:sz w:val="22"/>
                <w:szCs w:val="22"/>
              </w:rPr>
              <w:t>Urtica</w:t>
            </w:r>
            <w:proofErr w:type="spellEnd"/>
            <w:r w:rsidRPr="00992E1E">
              <w:rPr>
                <w:b/>
                <w:sz w:val="22"/>
                <w:szCs w:val="22"/>
              </w:rPr>
              <w:t xml:space="preserve"> Sp. z o.o.</w:t>
            </w:r>
          </w:p>
          <w:p w14:paraId="5049096A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CFB12BC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Wrocław</w:t>
            </w:r>
          </w:p>
          <w:p w14:paraId="670A6700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51E4764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31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31 - AMPUŁKI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434 509.51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5A57961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82E64F6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26E432B2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1B799DEC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3AC369C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20B7CA47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  <w:p w14:paraId="45D7C3D5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kwota oferty nie przekraczała kwoty jaką Zamawiający zamierza przeznaczyć na sfinansowanie zamówienia.</w:t>
            </w:r>
          </w:p>
        </w:tc>
      </w:tr>
      <w:tr w:rsidR="00992E1E" w14:paraId="6E0F4725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04047A2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92E1E">
              <w:rPr>
                <w:b/>
                <w:sz w:val="22"/>
                <w:szCs w:val="22"/>
              </w:rPr>
              <w:lastRenderedPageBreak/>
              <w:t>Farmacol Logistyka Sp. z o.o.</w:t>
            </w:r>
          </w:p>
          <w:p w14:paraId="7D08EE89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Szopienicka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77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AB3FD85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Katowice</w:t>
            </w:r>
          </w:p>
          <w:p w14:paraId="4611CBFB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3CB2EE8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32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32 - LEKI RÓŻNE VIII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5 573.88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4D34224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79D19FA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30FA3675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0A07E78C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C4A8C72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02FAE02A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  <w:p w14:paraId="6D764A5A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kwota oferty nie przekraczała kwoty jaką Zamawiający zamierza przeznaczyć na sfinansowanie zamówienia.</w:t>
            </w:r>
          </w:p>
        </w:tc>
      </w:tr>
      <w:tr w:rsidR="00992E1E" w14:paraId="3F94001D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B294F4D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92E1E">
              <w:rPr>
                <w:b/>
                <w:sz w:val="22"/>
                <w:szCs w:val="22"/>
              </w:rPr>
              <w:t>Urtica</w:t>
            </w:r>
            <w:proofErr w:type="spellEnd"/>
            <w:r w:rsidRPr="00992E1E">
              <w:rPr>
                <w:b/>
                <w:sz w:val="22"/>
                <w:szCs w:val="22"/>
              </w:rPr>
              <w:t xml:space="preserve"> Sp. z o.o.</w:t>
            </w:r>
          </w:p>
          <w:p w14:paraId="5AD4165C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56ABC03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Wrocław</w:t>
            </w:r>
          </w:p>
          <w:p w14:paraId="3ABB8AD8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7CA4C72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33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33 - LEKI RÓŻNE IX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12 745.73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6E3924C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3704221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14A5C1A2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36022EEE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CCF3A74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05022D64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</w:tc>
      </w:tr>
      <w:tr w:rsidR="00992E1E" w14:paraId="4A892F21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BD52783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92E1E">
              <w:rPr>
                <w:b/>
                <w:sz w:val="22"/>
                <w:szCs w:val="22"/>
              </w:rPr>
              <w:t>Asclepios</w:t>
            </w:r>
            <w:proofErr w:type="spellEnd"/>
            <w:r w:rsidRPr="00992E1E">
              <w:rPr>
                <w:b/>
                <w:sz w:val="22"/>
                <w:szCs w:val="22"/>
              </w:rPr>
              <w:t xml:space="preserve"> S.A.</w:t>
            </w:r>
          </w:p>
          <w:p w14:paraId="2B59914D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992E1E">
              <w:rPr>
                <w:bCs/>
                <w:sz w:val="22"/>
                <w:szCs w:val="22"/>
              </w:rPr>
              <w:t>Hubska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44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628001B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Wrocław</w:t>
            </w:r>
          </w:p>
          <w:p w14:paraId="6798CA12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B8D1291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34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34 - LEKI DO ZNIECZULEŃ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8 017.92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E0E3273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1B21D4D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491ADD4D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26A8B402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10E6CD2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117181B1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</w:tc>
      </w:tr>
      <w:tr w:rsidR="00992E1E" w14:paraId="28751EA9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BE1D7F0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92E1E">
              <w:rPr>
                <w:b/>
                <w:sz w:val="22"/>
                <w:szCs w:val="22"/>
              </w:rPr>
              <w:lastRenderedPageBreak/>
              <w:t>Asclepios</w:t>
            </w:r>
            <w:proofErr w:type="spellEnd"/>
            <w:r w:rsidRPr="00992E1E">
              <w:rPr>
                <w:b/>
                <w:sz w:val="22"/>
                <w:szCs w:val="22"/>
              </w:rPr>
              <w:t xml:space="preserve"> S.A.</w:t>
            </w:r>
          </w:p>
          <w:p w14:paraId="7225C895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992E1E">
              <w:rPr>
                <w:bCs/>
                <w:sz w:val="22"/>
                <w:szCs w:val="22"/>
              </w:rPr>
              <w:t>Hubska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44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E8CF763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Wrocław</w:t>
            </w:r>
          </w:p>
          <w:p w14:paraId="70FB6329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717FFB2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35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35 - OMEPRAZOL  INJ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42 120.00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EB94DC4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5E94D04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723C732F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141BBF06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77C00DB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3B398376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</w:tc>
      </w:tr>
      <w:tr w:rsidR="00992E1E" w14:paraId="4BFD811C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025F63D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92E1E">
              <w:rPr>
                <w:b/>
                <w:sz w:val="22"/>
                <w:szCs w:val="22"/>
              </w:rPr>
              <w:t>Baxter Polska Sp. z o.o.</w:t>
            </w:r>
          </w:p>
          <w:p w14:paraId="3B644885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Kruczkowskiego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13EDF4D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Warszawa</w:t>
            </w:r>
          </w:p>
          <w:p w14:paraId="34093D4D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18192E1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36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36 - PŁYNY DO IRYGACJI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96 354.36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2ECAEC2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CF92D55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4E4CDC16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75A41965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36F3CFD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4D839525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</w:tc>
      </w:tr>
      <w:tr w:rsidR="00992E1E" w14:paraId="577DBEEB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74EF2C0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92E1E">
              <w:rPr>
                <w:b/>
                <w:sz w:val="22"/>
                <w:szCs w:val="22"/>
              </w:rPr>
              <w:t>Baxter Polska Sp. z o.o.</w:t>
            </w:r>
          </w:p>
          <w:p w14:paraId="0AC398F4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Kruczkowskiego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CCF7D05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Warszawa</w:t>
            </w:r>
          </w:p>
          <w:p w14:paraId="0EFBDB06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F0E1D1D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37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37 - PŁYNY INFUZYJNE 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111 261.60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B7FDA9F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2F2CD9E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77C707A7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297D8908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FFEB905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7A0CC8BC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</w:tc>
      </w:tr>
      <w:tr w:rsidR="00992E1E" w14:paraId="69185191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E12297F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92E1E">
              <w:rPr>
                <w:b/>
                <w:sz w:val="22"/>
                <w:szCs w:val="22"/>
              </w:rPr>
              <w:lastRenderedPageBreak/>
              <w:t>Baxter Polska Sp. z o.o.</w:t>
            </w:r>
          </w:p>
          <w:p w14:paraId="69CEA4BB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Kruczkowskiego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7929198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Warszawa</w:t>
            </w:r>
          </w:p>
          <w:p w14:paraId="0CE85122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77D41D2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38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38 - PŁYN WIELOELEKTROLITOWY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49 636.80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B52DF2C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5485235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62869012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5F51F40E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60C9E0B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0D17E77D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</w:tc>
      </w:tr>
      <w:tr w:rsidR="00992E1E" w14:paraId="687EB111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4FE197D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92E1E">
              <w:rPr>
                <w:b/>
                <w:sz w:val="22"/>
                <w:szCs w:val="22"/>
              </w:rPr>
              <w:t>NEUCA S.A.</w:t>
            </w:r>
          </w:p>
          <w:p w14:paraId="0324CD3F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Forteczna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35-37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5E28E87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Toruń</w:t>
            </w:r>
          </w:p>
          <w:p w14:paraId="4F82A411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1DCF48B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40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40 - INSULINY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7 821.87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49E6690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BD19BFE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335A5EE1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2CF69E1A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C1C2669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2EFA5141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  <w:p w14:paraId="540BEC8D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kwota oferty nie przekraczała kwoty jaką Zamawiający zamierza przeznaczyć na sfinansowanie zamówienia.</w:t>
            </w:r>
          </w:p>
        </w:tc>
      </w:tr>
      <w:tr w:rsidR="00992E1E" w14:paraId="3C138828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F5BBCD4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92E1E">
              <w:rPr>
                <w:b/>
                <w:sz w:val="22"/>
                <w:szCs w:val="22"/>
              </w:rPr>
              <w:t>Urtica</w:t>
            </w:r>
            <w:proofErr w:type="spellEnd"/>
            <w:r w:rsidRPr="00992E1E">
              <w:rPr>
                <w:b/>
                <w:sz w:val="22"/>
                <w:szCs w:val="22"/>
              </w:rPr>
              <w:t xml:space="preserve"> Sp. z o.o.</w:t>
            </w:r>
          </w:p>
          <w:p w14:paraId="5D68012F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A023EB0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Wrocław</w:t>
            </w:r>
          </w:p>
          <w:p w14:paraId="432BE53E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6064661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41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41 - LEKI RÓŻNE X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78 737.39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9C6BC53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83381C3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0B05E5DE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7C5028D2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A3B02D1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34E7CF96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</w:tc>
      </w:tr>
      <w:tr w:rsidR="00992E1E" w14:paraId="72C3765B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45B3821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92E1E">
              <w:rPr>
                <w:b/>
                <w:sz w:val="22"/>
                <w:szCs w:val="22"/>
              </w:rPr>
              <w:lastRenderedPageBreak/>
              <w:t>Farmacol Logistyka Sp. z o.o.</w:t>
            </w:r>
          </w:p>
          <w:p w14:paraId="4A851C69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Szopienicka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77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F9FBA7D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Katowice</w:t>
            </w:r>
          </w:p>
          <w:p w14:paraId="5DC23F26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FFD8AD0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42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42 - LEKI RÓŻNE XI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18 769.58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CC350FD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C06C477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1AABD8CF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4DA92CEE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E2D74FC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60EDCF2C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  <w:p w14:paraId="1E31ACEB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kwota oferty nie przekraczała kwoty jaką Zamawiający zamierza przeznaczyć na sfinansowanie zamówienia.</w:t>
            </w:r>
          </w:p>
        </w:tc>
      </w:tr>
      <w:tr w:rsidR="00992E1E" w14:paraId="3536666B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FA069BC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92E1E">
              <w:rPr>
                <w:b/>
                <w:sz w:val="22"/>
                <w:szCs w:val="22"/>
              </w:rPr>
              <w:t>Urtica</w:t>
            </w:r>
            <w:proofErr w:type="spellEnd"/>
            <w:r w:rsidRPr="00992E1E">
              <w:rPr>
                <w:b/>
                <w:sz w:val="22"/>
                <w:szCs w:val="22"/>
              </w:rPr>
              <w:t xml:space="preserve"> Sp. z o.o.</w:t>
            </w:r>
          </w:p>
          <w:p w14:paraId="580521B2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7EA7FAE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Wrocław</w:t>
            </w:r>
          </w:p>
          <w:p w14:paraId="5A312421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A43F1BD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43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43 - MATRYCE KOLAGENOWE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67 846.17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B9D9AC8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847AA32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30591B34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657567F7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42252E8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13D388DE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</w:tc>
      </w:tr>
      <w:tr w:rsidR="00992E1E" w14:paraId="03BB1019" w14:textId="77777777" w:rsidTr="009F1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303F270" w14:textId="77777777" w:rsidR="00992E1E" w:rsidRPr="00D26ED6" w:rsidRDefault="00992E1E" w:rsidP="009F143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92E1E">
              <w:rPr>
                <w:b/>
                <w:sz w:val="22"/>
                <w:szCs w:val="22"/>
              </w:rPr>
              <w:lastRenderedPageBreak/>
              <w:t>Urtica</w:t>
            </w:r>
            <w:proofErr w:type="spellEnd"/>
            <w:r w:rsidRPr="00992E1E">
              <w:rPr>
                <w:b/>
                <w:sz w:val="22"/>
                <w:szCs w:val="22"/>
              </w:rPr>
              <w:t xml:space="preserve"> Sp. z o.o.</w:t>
            </w:r>
          </w:p>
          <w:p w14:paraId="497864D0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AC06D43" w14:textId="77777777" w:rsidR="00992E1E" w:rsidRPr="009F0E5C" w:rsidRDefault="00992E1E" w:rsidP="009F1433">
            <w:pPr>
              <w:jc w:val="both"/>
              <w:rPr>
                <w:bCs/>
                <w:sz w:val="22"/>
                <w:szCs w:val="22"/>
              </w:rPr>
            </w:pPr>
            <w:r w:rsidRPr="00992E1E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92E1E">
              <w:rPr>
                <w:bCs/>
                <w:sz w:val="22"/>
                <w:szCs w:val="22"/>
              </w:rPr>
              <w:t>Wrocław</w:t>
            </w:r>
          </w:p>
          <w:p w14:paraId="332C6AD3" w14:textId="77777777" w:rsidR="00992E1E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A0ADF11" w14:textId="77777777" w:rsidR="00992E1E" w:rsidRPr="00211A34" w:rsidRDefault="00992E1E" w:rsidP="009F14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92E1E">
              <w:rPr>
                <w:sz w:val="22"/>
                <w:szCs w:val="22"/>
              </w:rPr>
              <w:t>44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92E1E">
              <w:rPr>
                <w:sz w:val="22"/>
                <w:szCs w:val="22"/>
              </w:rPr>
              <w:t>Pakiet 44 - LEKI RÓŻNE  XII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92E1E">
              <w:rPr>
                <w:b/>
                <w:sz w:val="22"/>
                <w:szCs w:val="22"/>
              </w:rPr>
              <w:t>9 697.48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E1C74C8" w14:textId="77777777" w:rsidR="00992E1E" w:rsidRPr="00D26ED6" w:rsidRDefault="00992E1E" w:rsidP="009F143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4B8DBD2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Uzasadnienie wyboru:</w:t>
            </w:r>
          </w:p>
          <w:p w14:paraId="02D5E5DA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treść wybranej oferty odpowiada treści SWZ, </w:t>
            </w:r>
          </w:p>
          <w:p w14:paraId="62DF9883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</w:t>
            </w:r>
            <w:r w:rsidRPr="00992E1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6EABBE6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Kryterium: Cena oferty - 100 punktów</w:t>
            </w:r>
          </w:p>
          <w:p w14:paraId="66373D05" w14:textId="77777777" w:rsidR="00992E1E" w:rsidRP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oferta wpłynęła do Zamawiającego w wyznaczonym terminie , a Wykonawca  ją składający nie podlega wykluczeniu z postępowania</w:t>
            </w:r>
          </w:p>
          <w:p w14:paraId="702CDA2E" w14:textId="77777777" w:rsidR="00992E1E" w:rsidRDefault="00992E1E" w:rsidP="009F143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92E1E">
              <w:t>- kwota oferty nie przekraczała kwoty jaką Zamawiający zamierza przeznaczyć na sfinansowanie zamówienia.</w:t>
            </w:r>
          </w:p>
        </w:tc>
      </w:tr>
    </w:tbl>
    <w:p w14:paraId="3A654C7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2AE8170B" w14:textId="77777777" w:rsidTr="00596EA3">
        <w:tc>
          <w:tcPr>
            <w:tcW w:w="2169" w:type="dxa"/>
            <w:shd w:val="clear" w:color="auto" w:fill="F3F3F3"/>
          </w:tcPr>
          <w:p w14:paraId="5B32A88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4178FBB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595D9B2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7163B2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92E1E" w:rsidRPr="00834EF4" w14:paraId="4B320A0D" w14:textId="77777777" w:rsidTr="009F1433">
        <w:tc>
          <w:tcPr>
            <w:tcW w:w="2169" w:type="dxa"/>
            <w:shd w:val="clear" w:color="auto" w:fill="auto"/>
          </w:tcPr>
          <w:p w14:paraId="24C8CCC0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1 - PŁYNY INFUZYJNE I</w:t>
            </w:r>
          </w:p>
        </w:tc>
        <w:tc>
          <w:tcPr>
            <w:tcW w:w="2793" w:type="dxa"/>
            <w:shd w:val="clear" w:color="auto" w:fill="auto"/>
          </w:tcPr>
          <w:p w14:paraId="4663ADBA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PPHU "Specjał" sp. z o.o.</w:t>
            </w:r>
          </w:p>
          <w:p w14:paraId="790C9973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Aleja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80/5</w:t>
            </w:r>
          </w:p>
          <w:p w14:paraId="7367CBA8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00-175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FFCE809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- 81.45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5E92C9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81,45</w:t>
            </w:r>
          </w:p>
        </w:tc>
      </w:tr>
      <w:tr w:rsidR="00992E1E" w:rsidRPr="00834EF4" w14:paraId="43CD2612" w14:textId="77777777" w:rsidTr="009F1433">
        <w:tc>
          <w:tcPr>
            <w:tcW w:w="2169" w:type="dxa"/>
            <w:shd w:val="clear" w:color="auto" w:fill="auto"/>
          </w:tcPr>
          <w:p w14:paraId="59B8772D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1 - PŁYNY INFUZYJNE I</w:t>
            </w:r>
          </w:p>
        </w:tc>
        <w:tc>
          <w:tcPr>
            <w:tcW w:w="2793" w:type="dxa"/>
            <w:shd w:val="clear" w:color="auto" w:fill="auto"/>
          </w:tcPr>
          <w:p w14:paraId="14C0ED1D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48553D5D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8</w:t>
            </w:r>
          </w:p>
          <w:p w14:paraId="091FEBBC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8A341B2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A1C1E8F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469A91C4" w14:textId="77777777" w:rsidTr="009F1433">
        <w:tc>
          <w:tcPr>
            <w:tcW w:w="2169" w:type="dxa"/>
            <w:shd w:val="clear" w:color="auto" w:fill="auto"/>
          </w:tcPr>
          <w:p w14:paraId="303A5D60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2 - HIALURONIAN + CHONDROITYNA</w:t>
            </w:r>
          </w:p>
        </w:tc>
        <w:tc>
          <w:tcPr>
            <w:tcW w:w="2793" w:type="dxa"/>
            <w:shd w:val="clear" w:color="auto" w:fill="auto"/>
          </w:tcPr>
          <w:p w14:paraId="4A1D07BD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IMED Poland Sp. z o.o.</w:t>
            </w:r>
          </w:p>
          <w:p w14:paraId="56BEABA9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Puławska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314</w:t>
            </w:r>
          </w:p>
          <w:p w14:paraId="6BCC4F9A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02-819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816C5A7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A95123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27211E77" w14:textId="77777777" w:rsidTr="009F1433">
        <w:tc>
          <w:tcPr>
            <w:tcW w:w="2169" w:type="dxa"/>
            <w:shd w:val="clear" w:color="auto" w:fill="auto"/>
          </w:tcPr>
          <w:p w14:paraId="32D6F52E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3 - TUBERCULINUM</w:t>
            </w:r>
          </w:p>
        </w:tc>
        <w:tc>
          <w:tcPr>
            <w:tcW w:w="2793" w:type="dxa"/>
            <w:shd w:val="clear" w:color="auto" w:fill="auto"/>
          </w:tcPr>
          <w:p w14:paraId="7B88AB8A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4529D86D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proofErr w:type="spellStart"/>
            <w:r w:rsidRPr="00992E1E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44</w:t>
            </w:r>
          </w:p>
          <w:p w14:paraId="71609AD9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2215B17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B03654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03EB0A85" w14:textId="77777777" w:rsidTr="009F1433">
        <w:tc>
          <w:tcPr>
            <w:tcW w:w="2169" w:type="dxa"/>
            <w:shd w:val="clear" w:color="auto" w:fill="auto"/>
          </w:tcPr>
          <w:p w14:paraId="3C9A8F13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4 - ANTYBIOTYKI   1</w:t>
            </w:r>
          </w:p>
        </w:tc>
        <w:tc>
          <w:tcPr>
            <w:tcW w:w="2793" w:type="dxa"/>
            <w:shd w:val="clear" w:color="auto" w:fill="auto"/>
          </w:tcPr>
          <w:p w14:paraId="106FAF8F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PPHU "Specjał" sp. z o.o.</w:t>
            </w:r>
          </w:p>
          <w:p w14:paraId="27AECAC1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Aleja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80/5</w:t>
            </w:r>
          </w:p>
          <w:p w14:paraId="77A524BA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00-175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57EF2E0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- 61.94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38463B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61,94</w:t>
            </w:r>
          </w:p>
        </w:tc>
      </w:tr>
      <w:tr w:rsidR="00992E1E" w:rsidRPr="00834EF4" w14:paraId="5BEA3C72" w14:textId="77777777" w:rsidTr="009F1433">
        <w:tc>
          <w:tcPr>
            <w:tcW w:w="2169" w:type="dxa"/>
            <w:shd w:val="clear" w:color="auto" w:fill="auto"/>
          </w:tcPr>
          <w:p w14:paraId="6AFF55EC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4 - ANTYBIOTYKI   1</w:t>
            </w:r>
          </w:p>
        </w:tc>
        <w:tc>
          <w:tcPr>
            <w:tcW w:w="2793" w:type="dxa"/>
            <w:shd w:val="clear" w:color="auto" w:fill="auto"/>
          </w:tcPr>
          <w:p w14:paraId="6090351F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752BFCE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120</w:t>
            </w:r>
          </w:p>
          <w:p w14:paraId="5C94F7A2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9ECEBB9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1C0B4B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4C663FDD" w14:textId="77777777" w:rsidTr="009F1433">
        <w:tc>
          <w:tcPr>
            <w:tcW w:w="2169" w:type="dxa"/>
            <w:shd w:val="clear" w:color="auto" w:fill="auto"/>
          </w:tcPr>
          <w:p w14:paraId="441DD986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4 - ANTYBIOTYKI   1</w:t>
            </w:r>
          </w:p>
        </w:tc>
        <w:tc>
          <w:tcPr>
            <w:tcW w:w="2793" w:type="dxa"/>
            <w:shd w:val="clear" w:color="auto" w:fill="auto"/>
          </w:tcPr>
          <w:p w14:paraId="482ECA0A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609ABBD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77</w:t>
            </w:r>
          </w:p>
          <w:p w14:paraId="7C0E3DC9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496536D7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- 98.52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F5A275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98,52</w:t>
            </w:r>
          </w:p>
        </w:tc>
      </w:tr>
      <w:tr w:rsidR="00992E1E" w:rsidRPr="00834EF4" w14:paraId="36D30803" w14:textId="77777777" w:rsidTr="009F1433">
        <w:tc>
          <w:tcPr>
            <w:tcW w:w="2169" w:type="dxa"/>
            <w:shd w:val="clear" w:color="auto" w:fill="auto"/>
          </w:tcPr>
          <w:p w14:paraId="09ACE791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4 - ANTYBIOTYKI   1</w:t>
            </w:r>
          </w:p>
        </w:tc>
        <w:tc>
          <w:tcPr>
            <w:tcW w:w="2793" w:type="dxa"/>
            <w:shd w:val="clear" w:color="auto" w:fill="auto"/>
          </w:tcPr>
          <w:p w14:paraId="493C56D4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2ADBE2DA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proofErr w:type="spellStart"/>
            <w:r w:rsidRPr="00992E1E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44</w:t>
            </w:r>
          </w:p>
          <w:p w14:paraId="509A84E2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2E8BB13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- 93.93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55DB419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93,93</w:t>
            </w:r>
          </w:p>
        </w:tc>
      </w:tr>
      <w:tr w:rsidR="00992E1E" w:rsidRPr="00834EF4" w14:paraId="1C5BB963" w14:textId="77777777" w:rsidTr="009F1433">
        <w:tc>
          <w:tcPr>
            <w:tcW w:w="2169" w:type="dxa"/>
            <w:shd w:val="clear" w:color="auto" w:fill="auto"/>
          </w:tcPr>
          <w:p w14:paraId="58E72844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5 - CINACALCET</w:t>
            </w:r>
          </w:p>
        </w:tc>
        <w:tc>
          <w:tcPr>
            <w:tcW w:w="2793" w:type="dxa"/>
            <w:shd w:val="clear" w:color="auto" w:fill="auto"/>
          </w:tcPr>
          <w:p w14:paraId="370095FD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2C86EA38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proofErr w:type="spellStart"/>
            <w:r w:rsidRPr="00992E1E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44</w:t>
            </w:r>
          </w:p>
          <w:p w14:paraId="4ED441FB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3FF419A4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2889228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0C597323" w14:textId="77777777" w:rsidTr="009F1433">
        <w:tc>
          <w:tcPr>
            <w:tcW w:w="2169" w:type="dxa"/>
            <w:shd w:val="clear" w:color="auto" w:fill="auto"/>
          </w:tcPr>
          <w:p w14:paraId="05E3CEEE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5 - CINACALCET</w:t>
            </w:r>
          </w:p>
        </w:tc>
        <w:tc>
          <w:tcPr>
            <w:tcW w:w="2793" w:type="dxa"/>
            <w:shd w:val="clear" w:color="auto" w:fill="auto"/>
          </w:tcPr>
          <w:p w14:paraId="0F862A46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910808B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120</w:t>
            </w:r>
          </w:p>
          <w:p w14:paraId="7920286A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lastRenderedPageBreak/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61BB5521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lastRenderedPageBreak/>
              <w:t>1 - Cena - 88.89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BDBF1C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88,89</w:t>
            </w:r>
          </w:p>
        </w:tc>
      </w:tr>
      <w:tr w:rsidR="00992E1E" w:rsidRPr="00834EF4" w14:paraId="13665C6D" w14:textId="77777777" w:rsidTr="009F1433">
        <w:tc>
          <w:tcPr>
            <w:tcW w:w="2169" w:type="dxa"/>
            <w:shd w:val="clear" w:color="auto" w:fill="auto"/>
          </w:tcPr>
          <w:p w14:paraId="5EA2B0A6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5 - CINACALCET</w:t>
            </w:r>
          </w:p>
        </w:tc>
        <w:tc>
          <w:tcPr>
            <w:tcW w:w="2793" w:type="dxa"/>
            <w:shd w:val="clear" w:color="auto" w:fill="auto"/>
          </w:tcPr>
          <w:p w14:paraId="225FAD38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B84F9CF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77</w:t>
            </w:r>
          </w:p>
          <w:p w14:paraId="47706A71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3EB04EA3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- 88.89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C5980A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88,89</w:t>
            </w:r>
          </w:p>
        </w:tc>
      </w:tr>
      <w:tr w:rsidR="00992E1E" w:rsidRPr="00834EF4" w14:paraId="1E6435C7" w14:textId="77777777" w:rsidTr="009F1433">
        <w:tc>
          <w:tcPr>
            <w:tcW w:w="2169" w:type="dxa"/>
            <w:shd w:val="clear" w:color="auto" w:fill="auto"/>
          </w:tcPr>
          <w:p w14:paraId="58F47C31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5 - CINACALCET</w:t>
            </w:r>
          </w:p>
        </w:tc>
        <w:tc>
          <w:tcPr>
            <w:tcW w:w="2793" w:type="dxa"/>
            <w:shd w:val="clear" w:color="auto" w:fill="auto"/>
          </w:tcPr>
          <w:p w14:paraId="364D3F4A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92E1E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z o. o.</w:t>
            </w:r>
          </w:p>
          <w:p w14:paraId="4C81CB68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Wolskie, </w:t>
            </w:r>
            <w:proofErr w:type="spellStart"/>
            <w:r w:rsidRPr="00992E1E">
              <w:rPr>
                <w:sz w:val="20"/>
                <w:szCs w:val="20"/>
              </w:rPr>
              <w:t>ul.Wolska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14</w:t>
            </w:r>
          </w:p>
          <w:p w14:paraId="2A65203C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04927445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- 88.89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831FB6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88,89</w:t>
            </w:r>
          </w:p>
        </w:tc>
      </w:tr>
      <w:tr w:rsidR="00992E1E" w:rsidRPr="00834EF4" w14:paraId="259AB3FA" w14:textId="77777777" w:rsidTr="009F1433">
        <w:tc>
          <w:tcPr>
            <w:tcW w:w="2169" w:type="dxa"/>
            <w:shd w:val="clear" w:color="auto" w:fill="auto"/>
          </w:tcPr>
          <w:p w14:paraId="056FD0AA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6 - MIRCERA</w:t>
            </w:r>
          </w:p>
        </w:tc>
        <w:tc>
          <w:tcPr>
            <w:tcW w:w="2793" w:type="dxa"/>
            <w:shd w:val="clear" w:color="auto" w:fill="auto"/>
          </w:tcPr>
          <w:p w14:paraId="2DA4BFAC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Roche Polska Sp. z o.o.</w:t>
            </w:r>
          </w:p>
          <w:p w14:paraId="2459E445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Domaniewska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39b</w:t>
            </w:r>
          </w:p>
          <w:p w14:paraId="2796DE6E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02-672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1DFFC5C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E1482C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2DF886C0" w14:textId="77777777" w:rsidTr="009F1433">
        <w:tc>
          <w:tcPr>
            <w:tcW w:w="2169" w:type="dxa"/>
            <w:shd w:val="clear" w:color="auto" w:fill="auto"/>
          </w:tcPr>
          <w:p w14:paraId="3AF73831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7 - ŻYWIENIE DOJELITOWE 1</w:t>
            </w:r>
          </w:p>
        </w:tc>
        <w:tc>
          <w:tcPr>
            <w:tcW w:w="2793" w:type="dxa"/>
            <w:shd w:val="clear" w:color="auto" w:fill="auto"/>
          </w:tcPr>
          <w:p w14:paraId="39337662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6516B7E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120</w:t>
            </w:r>
          </w:p>
          <w:p w14:paraId="7C9564BC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0A4687B2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D073D5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7F20A69C" w14:textId="77777777" w:rsidTr="009F1433">
        <w:tc>
          <w:tcPr>
            <w:tcW w:w="2169" w:type="dxa"/>
            <w:shd w:val="clear" w:color="auto" w:fill="auto"/>
          </w:tcPr>
          <w:p w14:paraId="32563B75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7 - ŻYWIENIE DOJELITOWE 1</w:t>
            </w:r>
          </w:p>
        </w:tc>
        <w:tc>
          <w:tcPr>
            <w:tcW w:w="2793" w:type="dxa"/>
            <w:shd w:val="clear" w:color="auto" w:fill="auto"/>
          </w:tcPr>
          <w:p w14:paraId="3133CAD3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2AF8D9E5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proofErr w:type="spellStart"/>
            <w:r w:rsidRPr="00992E1E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44</w:t>
            </w:r>
          </w:p>
          <w:p w14:paraId="27CBE67B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455D0AD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- 98.93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B336E70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98,93</w:t>
            </w:r>
          </w:p>
        </w:tc>
      </w:tr>
      <w:tr w:rsidR="00992E1E" w:rsidRPr="00834EF4" w14:paraId="1C2C5A16" w14:textId="77777777" w:rsidTr="009F1433">
        <w:tc>
          <w:tcPr>
            <w:tcW w:w="2169" w:type="dxa"/>
            <w:shd w:val="clear" w:color="auto" w:fill="auto"/>
          </w:tcPr>
          <w:p w14:paraId="22A4AC7B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8 - GĄBKI ŻELATYNOWE HEMOSTATYCZNE</w:t>
            </w:r>
          </w:p>
        </w:tc>
        <w:tc>
          <w:tcPr>
            <w:tcW w:w="2793" w:type="dxa"/>
            <w:shd w:val="clear" w:color="auto" w:fill="auto"/>
          </w:tcPr>
          <w:p w14:paraId="22799D43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Medicus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92E1E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z o.o. S.K.A.</w:t>
            </w:r>
          </w:p>
          <w:p w14:paraId="2E92DE1F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Browarowa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21</w:t>
            </w:r>
          </w:p>
          <w:p w14:paraId="53600960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14:paraId="265497F8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56D4BF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47838C3A" w14:textId="77777777" w:rsidTr="009F1433">
        <w:tc>
          <w:tcPr>
            <w:tcW w:w="2169" w:type="dxa"/>
            <w:shd w:val="clear" w:color="auto" w:fill="auto"/>
          </w:tcPr>
          <w:p w14:paraId="6C88C865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8 - GĄBKI ŻELATYNOWE HEMOSTATYCZNE</w:t>
            </w:r>
          </w:p>
        </w:tc>
        <w:tc>
          <w:tcPr>
            <w:tcW w:w="2793" w:type="dxa"/>
            <w:shd w:val="clear" w:color="auto" w:fill="auto"/>
          </w:tcPr>
          <w:p w14:paraId="567CB2B1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Promedica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Toruń Spółka z ograniczoną odpowiedzialnością</w:t>
            </w:r>
          </w:p>
          <w:p w14:paraId="08E00EA4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Grudziądzka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159a</w:t>
            </w:r>
          </w:p>
          <w:p w14:paraId="169E50FE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5295E894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- 97.67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085A78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97,67</w:t>
            </w:r>
          </w:p>
        </w:tc>
      </w:tr>
      <w:tr w:rsidR="00992E1E" w:rsidRPr="00834EF4" w14:paraId="10F0C5AB" w14:textId="77777777" w:rsidTr="009F1433">
        <w:tc>
          <w:tcPr>
            <w:tcW w:w="2169" w:type="dxa"/>
            <w:shd w:val="clear" w:color="auto" w:fill="auto"/>
          </w:tcPr>
          <w:p w14:paraId="1CA776B9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8 - GĄBKI ŻELATYNOWE HEMOSTATYCZNE</w:t>
            </w:r>
          </w:p>
        </w:tc>
        <w:tc>
          <w:tcPr>
            <w:tcW w:w="2793" w:type="dxa"/>
            <w:shd w:val="clear" w:color="auto" w:fill="auto"/>
          </w:tcPr>
          <w:p w14:paraId="5F824F07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Neomed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251EA5BF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Orężna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6A</w:t>
            </w:r>
          </w:p>
          <w:p w14:paraId="23C960F0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05-501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Piaseczno</w:t>
            </w:r>
          </w:p>
        </w:tc>
        <w:tc>
          <w:tcPr>
            <w:tcW w:w="2976" w:type="dxa"/>
            <w:shd w:val="clear" w:color="auto" w:fill="auto"/>
          </w:tcPr>
          <w:p w14:paraId="7F9894C6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- 96.73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907BF9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96,73</w:t>
            </w:r>
          </w:p>
        </w:tc>
      </w:tr>
      <w:tr w:rsidR="00992E1E" w:rsidRPr="00834EF4" w14:paraId="17566929" w14:textId="77777777" w:rsidTr="009F1433">
        <w:tc>
          <w:tcPr>
            <w:tcW w:w="2169" w:type="dxa"/>
            <w:shd w:val="clear" w:color="auto" w:fill="auto"/>
          </w:tcPr>
          <w:p w14:paraId="7FDBEC29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8 - GĄBKI ŻELATYNOWE HEMOSTATYCZNE</w:t>
            </w:r>
          </w:p>
        </w:tc>
        <w:tc>
          <w:tcPr>
            <w:tcW w:w="2793" w:type="dxa"/>
            <w:shd w:val="clear" w:color="auto" w:fill="auto"/>
          </w:tcPr>
          <w:p w14:paraId="32FFE631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E2EC509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120</w:t>
            </w:r>
          </w:p>
          <w:p w14:paraId="0349BEF1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3F2EE0C4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- 66.76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71A869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66,76</w:t>
            </w:r>
          </w:p>
        </w:tc>
      </w:tr>
      <w:tr w:rsidR="00992E1E" w:rsidRPr="00834EF4" w14:paraId="22A0B04B" w14:textId="77777777" w:rsidTr="009F1433">
        <w:tc>
          <w:tcPr>
            <w:tcW w:w="2169" w:type="dxa"/>
            <w:shd w:val="clear" w:color="auto" w:fill="auto"/>
          </w:tcPr>
          <w:p w14:paraId="690D1964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9 - LEKI RÓŻNE I</w:t>
            </w:r>
          </w:p>
        </w:tc>
        <w:tc>
          <w:tcPr>
            <w:tcW w:w="2793" w:type="dxa"/>
            <w:shd w:val="clear" w:color="auto" w:fill="auto"/>
          </w:tcPr>
          <w:p w14:paraId="369406D1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Lek S.A.</w:t>
            </w:r>
          </w:p>
          <w:p w14:paraId="67D65292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Podlipie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16</w:t>
            </w:r>
          </w:p>
          <w:p w14:paraId="242A924B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Stryków</w:t>
            </w:r>
          </w:p>
        </w:tc>
        <w:tc>
          <w:tcPr>
            <w:tcW w:w="2976" w:type="dxa"/>
            <w:shd w:val="clear" w:color="auto" w:fill="auto"/>
          </w:tcPr>
          <w:p w14:paraId="103B0644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6C08F6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33B49A39" w14:textId="77777777" w:rsidTr="009F1433">
        <w:tc>
          <w:tcPr>
            <w:tcW w:w="2169" w:type="dxa"/>
            <w:shd w:val="clear" w:color="auto" w:fill="auto"/>
          </w:tcPr>
          <w:p w14:paraId="0997E871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10 - ŻYWIENIE P/JELITOWE, PŁYNY</w:t>
            </w:r>
          </w:p>
        </w:tc>
        <w:tc>
          <w:tcPr>
            <w:tcW w:w="2793" w:type="dxa"/>
            <w:shd w:val="clear" w:color="auto" w:fill="auto"/>
          </w:tcPr>
          <w:p w14:paraId="23BCFD8F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92E1E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24582DDE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14</w:t>
            </w:r>
          </w:p>
          <w:p w14:paraId="65E46C19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0713DBBE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E1C7A4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0ECB6B74" w14:textId="77777777" w:rsidTr="009F1433">
        <w:tc>
          <w:tcPr>
            <w:tcW w:w="2169" w:type="dxa"/>
            <w:shd w:val="clear" w:color="auto" w:fill="auto"/>
          </w:tcPr>
          <w:p w14:paraId="328D46AA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11 - LEKI RÓŻNE II</w:t>
            </w:r>
          </w:p>
        </w:tc>
        <w:tc>
          <w:tcPr>
            <w:tcW w:w="2793" w:type="dxa"/>
            <w:shd w:val="clear" w:color="auto" w:fill="auto"/>
          </w:tcPr>
          <w:p w14:paraId="70DCA5F2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PPHU "Specjał" sp. z o.o.</w:t>
            </w:r>
          </w:p>
          <w:p w14:paraId="5BD72BF9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Aleja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80/5</w:t>
            </w:r>
          </w:p>
          <w:p w14:paraId="68BEE16C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00-175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DDAD0A3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82E657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5EBC9FE8" w14:textId="77777777" w:rsidTr="009F1433">
        <w:tc>
          <w:tcPr>
            <w:tcW w:w="2169" w:type="dxa"/>
            <w:shd w:val="clear" w:color="auto" w:fill="auto"/>
          </w:tcPr>
          <w:p w14:paraId="2CE5FE6F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11 - LEKI RÓŻNE II</w:t>
            </w:r>
          </w:p>
        </w:tc>
        <w:tc>
          <w:tcPr>
            <w:tcW w:w="2793" w:type="dxa"/>
            <w:shd w:val="clear" w:color="auto" w:fill="auto"/>
          </w:tcPr>
          <w:p w14:paraId="0E5EB222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1E4729B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120</w:t>
            </w:r>
          </w:p>
          <w:p w14:paraId="140D7D40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648ACB07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- 99.04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B9BB006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99,04</w:t>
            </w:r>
          </w:p>
        </w:tc>
      </w:tr>
      <w:tr w:rsidR="00992E1E" w:rsidRPr="00834EF4" w14:paraId="1F11EE5A" w14:textId="77777777" w:rsidTr="009F1433">
        <w:tc>
          <w:tcPr>
            <w:tcW w:w="2169" w:type="dxa"/>
            <w:shd w:val="clear" w:color="auto" w:fill="auto"/>
          </w:tcPr>
          <w:p w14:paraId="054F7D4C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11 - LEKI RÓŻNE II</w:t>
            </w:r>
          </w:p>
        </w:tc>
        <w:tc>
          <w:tcPr>
            <w:tcW w:w="2793" w:type="dxa"/>
            <w:shd w:val="clear" w:color="auto" w:fill="auto"/>
          </w:tcPr>
          <w:p w14:paraId="5586834E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468381B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77</w:t>
            </w:r>
          </w:p>
          <w:p w14:paraId="4D3D2572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3DD264C0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- 98.12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6FE786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98,12</w:t>
            </w:r>
          </w:p>
        </w:tc>
      </w:tr>
      <w:tr w:rsidR="00992E1E" w:rsidRPr="00834EF4" w14:paraId="695342D4" w14:textId="77777777" w:rsidTr="009F1433">
        <w:tc>
          <w:tcPr>
            <w:tcW w:w="2169" w:type="dxa"/>
            <w:shd w:val="clear" w:color="auto" w:fill="auto"/>
          </w:tcPr>
          <w:p w14:paraId="0DF1B10A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11 - LEKI RÓŻNE II</w:t>
            </w:r>
          </w:p>
        </w:tc>
        <w:tc>
          <w:tcPr>
            <w:tcW w:w="2793" w:type="dxa"/>
            <w:shd w:val="clear" w:color="auto" w:fill="auto"/>
          </w:tcPr>
          <w:p w14:paraId="0C2184E8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NEUCA S.A.</w:t>
            </w:r>
          </w:p>
          <w:p w14:paraId="7CF47B90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35-37</w:t>
            </w:r>
          </w:p>
          <w:p w14:paraId="4A3547DC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7912A932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- 96.25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F1E10B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96,25</w:t>
            </w:r>
          </w:p>
        </w:tc>
      </w:tr>
      <w:tr w:rsidR="00992E1E" w:rsidRPr="00834EF4" w14:paraId="53703ECF" w14:textId="77777777" w:rsidTr="009F1433">
        <w:tc>
          <w:tcPr>
            <w:tcW w:w="2169" w:type="dxa"/>
            <w:shd w:val="clear" w:color="auto" w:fill="auto"/>
          </w:tcPr>
          <w:p w14:paraId="3A37A512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11 - LEKI RÓŻNE II</w:t>
            </w:r>
          </w:p>
        </w:tc>
        <w:tc>
          <w:tcPr>
            <w:tcW w:w="2793" w:type="dxa"/>
            <w:shd w:val="clear" w:color="auto" w:fill="auto"/>
          </w:tcPr>
          <w:p w14:paraId="03C46628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92E1E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z o. o.</w:t>
            </w:r>
          </w:p>
          <w:p w14:paraId="208FAC01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Wolskie, </w:t>
            </w:r>
            <w:proofErr w:type="spellStart"/>
            <w:r w:rsidRPr="00992E1E">
              <w:rPr>
                <w:sz w:val="20"/>
                <w:szCs w:val="20"/>
              </w:rPr>
              <w:t>ul.Wolska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14</w:t>
            </w:r>
          </w:p>
          <w:p w14:paraId="42C660EE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4F8157A3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- 96.25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0BE580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96,25</w:t>
            </w:r>
          </w:p>
        </w:tc>
      </w:tr>
      <w:tr w:rsidR="00992E1E" w:rsidRPr="00834EF4" w14:paraId="55CF09EE" w14:textId="77777777" w:rsidTr="009F1433">
        <w:tc>
          <w:tcPr>
            <w:tcW w:w="2169" w:type="dxa"/>
            <w:shd w:val="clear" w:color="auto" w:fill="auto"/>
          </w:tcPr>
          <w:p w14:paraId="142666D7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lastRenderedPageBreak/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12 - LEKI RÓŻNE III</w:t>
            </w:r>
          </w:p>
        </w:tc>
        <w:tc>
          <w:tcPr>
            <w:tcW w:w="2793" w:type="dxa"/>
            <w:shd w:val="clear" w:color="auto" w:fill="auto"/>
          </w:tcPr>
          <w:p w14:paraId="2043FF34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Sanofi-</w:t>
            </w:r>
            <w:proofErr w:type="spellStart"/>
            <w:r w:rsidRPr="00992E1E">
              <w:rPr>
                <w:b/>
                <w:bCs/>
                <w:sz w:val="20"/>
                <w:szCs w:val="20"/>
              </w:rPr>
              <w:t>Aventis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BA23119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Bonifraterska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17</w:t>
            </w:r>
          </w:p>
          <w:p w14:paraId="484289A9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BA802B8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7D1D05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3DEF22D0" w14:textId="77777777" w:rsidTr="009F1433">
        <w:tc>
          <w:tcPr>
            <w:tcW w:w="2169" w:type="dxa"/>
            <w:shd w:val="clear" w:color="auto" w:fill="auto"/>
          </w:tcPr>
          <w:p w14:paraId="02BCC362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13 - PŁYNY DO PŁUKANIA PĘCHERZA</w:t>
            </w:r>
          </w:p>
        </w:tc>
        <w:tc>
          <w:tcPr>
            <w:tcW w:w="2793" w:type="dxa"/>
            <w:shd w:val="clear" w:color="auto" w:fill="auto"/>
          </w:tcPr>
          <w:p w14:paraId="1EA04ADD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Centrum Zaopatrzenia Medycznego "</w:t>
            </w:r>
            <w:proofErr w:type="spellStart"/>
            <w:r w:rsidRPr="00992E1E">
              <w:rPr>
                <w:b/>
                <w:bCs/>
                <w:sz w:val="20"/>
                <w:szCs w:val="20"/>
              </w:rPr>
              <w:t>Cezal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>" SA Wrocław</w:t>
            </w:r>
          </w:p>
          <w:p w14:paraId="0664C5FA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Balicka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117</w:t>
            </w:r>
          </w:p>
          <w:p w14:paraId="630BA916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5162A3B5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02F341D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729EC483" w14:textId="77777777" w:rsidTr="009F1433">
        <w:tc>
          <w:tcPr>
            <w:tcW w:w="2169" w:type="dxa"/>
            <w:shd w:val="clear" w:color="auto" w:fill="auto"/>
          </w:tcPr>
          <w:p w14:paraId="1A175D15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14 - LEKI RÓŻNE IV</w:t>
            </w:r>
          </w:p>
        </w:tc>
        <w:tc>
          <w:tcPr>
            <w:tcW w:w="2793" w:type="dxa"/>
            <w:shd w:val="clear" w:color="auto" w:fill="auto"/>
          </w:tcPr>
          <w:p w14:paraId="0D5AA81A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Delfarma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9EFAD22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Św. Teresy od Dzieciątka Jezus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111</w:t>
            </w:r>
          </w:p>
          <w:p w14:paraId="2AD1DA54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4FB18E59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9AED142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7391A314" w14:textId="77777777" w:rsidTr="009F1433">
        <w:tc>
          <w:tcPr>
            <w:tcW w:w="2169" w:type="dxa"/>
            <w:shd w:val="clear" w:color="auto" w:fill="auto"/>
          </w:tcPr>
          <w:p w14:paraId="4FE5D93D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14 - LEKI RÓŻNE IV</w:t>
            </w:r>
          </w:p>
        </w:tc>
        <w:tc>
          <w:tcPr>
            <w:tcW w:w="2793" w:type="dxa"/>
            <w:shd w:val="clear" w:color="auto" w:fill="auto"/>
          </w:tcPr>
          <w:p w14:paraId="3FCBD88B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A3F2F1B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120</w:t>
            </w:r>
          </w:p>
          <w:p w14:paraId="34FED3C9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F0F899B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- 93.87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1ED302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93,87</w:t>
            </w:r>
          </w:p>
        </w:tc>
      </w:tr>
      <w:tr w:rsidR="00992E1E" w:rsidRPr="00834EF4" w14:paraId="56067011" w14:textId="77777777" w:rsidTr="009F1433">
        <w:tc>
          <w:tcPr>
            <w:tcW w:w="2169" w:type="dxa"/>
            <w:shd w:val="clear" w:color="auto" w:fill="auto"/>
          </w:tcPr>
          <w:p w14:paraId="352A2EAE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15 - LEKI RÓŻNE V</w:t>
            </w:r>
          </w:p>
        </w:tc>
        <w:tc>
          <w:tcPr>
            <w:tcW w:w="2793" w:type="dxa"/>
            <w:shd w:val="clear" w:color="auto" w:fill="auto"/>
          </w:tcPr>
          <w:p w14:paraId="2E4D8FB8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PPHU "Specjał" sp. z o.o.</w:t>
            </w:r>
          </w:p>
          <w:p w14:paraId="708F5CC2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Aleja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80/5</w:t>
            </w:r>
          </w:p>
          <w:p w14:paraId="46E6734A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00-175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1E1BE9E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- 93.45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5A79FC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93,45</w:t>
            </w:r>
          </w:p>
        </w:tc>
      </w:tr>
      <w:tr w:rsidR="00992E1E" w:rsidRPr="00834EF4" w14:paraId="321B5DD2" w14:textId="77777777" w:rsidTr="009F1433">
        <w:tc>
          <w:tcPr>
            <w:tcW w:w="2169" w:type="dxa"/>
            <w:shd w:val="clear" w:color="auto" w:fill="auto"/>
          </w:tcPr>
          <w:p w14:paraId="50062CDE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15 - LEKI RÓŻNE V</w:t>
            </w:r>
          </w:p>
        </w:tc>
        <w:tc>
          <w:tcPr>
            <w:tcW w:w="2793" w:type="dxa"/>
            <w:shd w:val="clear" w:color="auto" w:fill="auto"/>
          </w:tcPr>
          <w:p w14:paraId="17F421AF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BBCF2AC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120</w:t>
            </w:r>
          </w:p>
          <w:p w14:paraId="6AB65785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0487B81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B6FD2D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446F2CAE" w14:textId="77777777" w:rsidTr="009F1433">
        <w:tc>
          <w:tcPr>
            <w:tcW w:w="2169" w:type="dxa"/>
            <w:shd w:val="clear" w:color="auto" w:fill="auto"/>
          </w:tcPr>
          <w:p w14:paraId="5EEB1D26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15 - LEKI RÓŻNE V</w:t>
            </w:r>
          </w:p>
        </w:tc>
        <w:tc>
          <w:tcPr>
            <w:tcW w:w="2793" w:type="dxa"/>
            <w:shd w:val="clear" w:color="auto" w:fill="auto"/>
          </w:tcPr>
          <w:p w14:paraId="7CCA2F2A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38061D4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77</w:t>
            </w:r>
          </w:p>
          <w:p w14:paraId="1F3600B9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5C672AD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- 97.83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2A3CE6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97,83</w:t>
            </w:r>
          </w:p>
        </w:tc>
      </w:tr>
      <w:tr w:rsidR="00992E1E" w:rsidRPr="00834EF4" w14:paraId="77BE655F" w14:textId="77777777" w:rsidTr="009F1433">
        <w:tc>
          <w:tcPr>
            <w:tcW w:w="2169" w:type="dxa"/>
            <w:shd w:val="clear" w:color="auto" w:fill="auto"/>
          </w:tcPr>
          <w:p w14:paraId="7811E2FA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15 - LEKI RÓŻNE V</w:t>
            </w:r>
          </w:p>
        </w:tc>
        <w:tc>
          <w:tcPr>
            <w:tcW w:w="2793" w:type="dxa"/>
            <w:shd w:val="clear" w:color="auto" w:fill="auto"/>
          </w:tcPr>
          <w:p w14:paraId="613D93DE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125EA004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proofErr w:type="spellStart"/>
            <w:r w:rsidRPr="00992E1E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44</w:t>
            </w:r>
          </w:p>
          <w:p w14:paraId="532D704D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13A1251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BDD66D1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0,00</w:t>
            </w:r>
          </w:p>
        </w:tc>
      </w:tr>
      <w:tr w:rsidR="00992E1E" w:rsidRPr="00834EF4" w14:paraId="0F7C8ACB" w14:textId="77777777" w:rsidTr="009F1433">
        <w:tc>
          <w:tcPr>
            <w:tcW w:w="2169" w:type="dxa"/>
            <w:shd w:val="clear" w:color="auto" w:fill="auto"/>
          </w:tcPr>
          <w:p w14:paraId="5E43DAAE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16 - ŻYWIENIE DOJELITOWE  II</w:t>
            </w:r>
          </w:p>
        </w:tc>
        <w:tc>
          <w:tcPr>
            <w:tcW w:w="2793" w:type="dxa"/>
            <w:shd w:val="clear" w:color="auto" w:fill="auto"/>
          </w:tcPr>
          <w:p w14:paraId="6C293813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PPHU "Specjał" sp. z o.o.</w:t>
            </w:r>
          </w:p>
          <w:p w14:paraId="04591C34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Aleja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80/5</w:t>
            </w:r>
          </w:p>
          <w:p w14:paraId="699BAE8F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00-175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484A295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5DE08E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608B2DF0" w14:textId="77777777" w:rsidTr="009F1433">
        <w:tc>
          <w:tcPr>
            <w:tcW w:w="2169" w:type="dxa"/>
            <w:shd w:val="clear" w:color="auto" w:fill="auto"/>
          </w:tcPr>
          <w:p w14:paraId="37E5541B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 xml:space="preserve">Pakiet 17 - PARACETAMOL </w:t>
            </w:r>
            <w:proofErr w:type="spellStart"/>
            <w:r w:rsidRPr="00992E1E">
              <w:rPr>
                <w:sz w:val="20"/>
                <w:szCs w:val="20"/>
              </w:rPr>
              <w:t>inj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73D858C9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PPHU "Specjał" sp. z o.o.</w:t>
            </w:r>
          </w:p>
          <w:p w14:paraId="4DD31413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Aleja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80/5</w:t>
            </w:r>
          </w:p>
          <w:p w14:paraId="35B5FCE3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00-175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1B35E18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- 96.23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2D7916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96,23</w:t>
            </w:r>
          </w:p>
        </w:tc>
      </w:tr>
      <w:tr w:rsidR="00992E1E" w:rsidRPr="00834EF4" w14:paraId="74E7DB93" w14:textId="77777777" w:rsidTr="009F1433">
        <w:tc>
          <w:tcPr>
            <w:tcW w:w="2169" w:type="dxa"/>
            <w:shd w:val="clear" w:color="auto" w:fill="auto"/>
          </w:tcPr>
          <w:p w14:paraId="566E2E39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 xml:space="preserve">Pakiet 17 - PARACETAMOL </w:t>
            </w:r>
            <w:proofErr w:type="spellStart"/>
            <w:r w:rsidRPr="00992E1E">
              <w:rPr>
                <w:sz w:val="20"/>
                <w:szCs w:val="20"/>
              </w:rPr>
              <w:t>inj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5BF018F9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92E1E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24FAE140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14</w:t>
            </w:r>
          </w:p>
          <w:p w14:paraId="47A01117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62BC8C13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56A43E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1F3A5453" w14:textId="77777777" w:rsidTr="009F1433">
        <w:tc>
          <w:tcPr>
            <w:tcW w:w="2169" w:type="dxa"/>
            <w:shd w:val="clear" w:color="auto" w:fill="auto"/>
          </w:tcPr>
          <w:p w14:paraId="7DDF9CBF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18 - LEKI RÓŻNE VI</w:t>
            </w:r>
          </w:p>
        </w:tc>
        <w:tc>
          <w:tcPr>
            <w:tcW w:w="2793" w:type="dxa"/>
            <w:shd w:val="clear" w:color="auto" w:fill="auto"/>
          </w:tcPr>
          <w:p w14:paraId="068D3F74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Egis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Polska Dystrybucja Sp. z o.o.</w:t>
            </w:r>
          </w:p>
          <w:p w14:paraId="73C8068D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Komitetu Obrony Robotników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45 D</w:t>
            </w:r>
          </w:p>
          <w:p w14:paraId="5BB03F04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02-146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36E5698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FCCC67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64BBD19A" w14:textId="77777777" w:rsidTr="009F1433">
        <w:tc>
          <w:tcPr>
            <w:tcW w:w="2169" w:type="dxa"/>
            <w:shd w:val="clear" w:color="auto" w:fill="auto"/>
          </w:tcPr>
          <w:p w14:paraId="1BC1C3E1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19 -  HEPARYNA +TAUROLIDYNA</w:t>
            </w:r>
          </w:p>
        </w:tc>
        <w:tc>
          <w:tcPr>
            <w:tcW w:w="2793" w:type="dxa"/>
            <w:shd w:val="clear" w:color="auto" w:fill="auto"/>
          </w:tcPr>
          <w:p w14:paraId="73844C67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573F811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120</w:t>
            </w:r>
          </w:p>
          <w:p w14:paraId="3D006657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362D9FE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251BC91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27BF445B" w14:textId="77777777" w:rsidTr="009F1433">
        <w:tc>
          <w:tcPr>
            <w:tcW w:w="2169" w:type="dxa"/>
            <w:shd w:val="clear" w:color="auto" w:fill="auto"/>
          </w:tcPr>
          <w:p w14:paraId="1464F35D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20 - ERYTROPOETYNA</w:t>
            </w:r>
          </w:p>
        </w:tc>
        <w:tc>
          <w:tcPr>
            <w:tcW w:w="2793" w:type="dxa"/>
            <w:shd w:val="clear" w:color="auto" w:fill="auto"/>
          </w:tcPr>
          <w:p w14:paraId="7FD8F845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Roche Polska Sp. z o.o.</w:t>
            </w:r>
          </w:p>
          <w:p w14:paraId="41B965D4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Domaniewska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39b</w:t>
            </w:r>
          </w:p>
          <w:p w14:paraId="00844C1D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02-672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E689CB2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50404B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72D414CD" w14:textId="77777777" w:rsidTr="009F1433">
        <w:tc>
          <w:tcPr>
            <w:tcW w:w="2169" w:type="dxa"/>
            <w:shd w:val="clear" w:color="auto" w:fill="auto"/>
          </w:tcPr>
          <w:p w14:paraId="6FAE18FE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21 - COAGULATION FACTOR</w:t>
            </w:r>
          </w:p>
        </w:tc>
        <w:tc>
          <w:tcPr>
            <w:tcW w:w="2793" w:type="dxa"/>
            <w:shd w:val="clear" w:color="auto" w:fill="auto"/>
          </w:tcPr>
          <w:p w14:paraId="0501C27C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F8ECC6A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46/48/35</w:t>
            </w:r>
          </w:p>
          <w:p w14:paraId="1444CF49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ED0CFA7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BB12FC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239BF66A" w14:textId="77777777" w:rsidTr="009F1433">
        <w:tc>
          <w:tcPr>
            <w:tcW w:w="2169" w:type="dxa"/>
            <w:shd w:val="clear" w:color="auto" w:fill="auto"/>
          </w:tcPr>
          <w:p w14:paraId="4D2EF2B6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 xml:space="preserve">Pakiet 22 - </w:t>
            </w:r>
            <w:r w:rsidRPr="00992E1E">
              <w:rPr>
                <w:sz w:val="20"/>
                <w:szCs w:val="20"/>
              </w:rPr>
              <w:lastRenderedPageBreak/>
              <w:t>DAERBOPOETYNA</w:t>
            </w:r>
          </w:p>
        </w:tc>
        <w:tc>
          <w:tcPr>
            <w:tcW w:w="2793" w:type="dxa"/>
            <w:shd w:val="clear" w:color="auto" w:fill="auto"/>
          </w:tcPr>
          <w:p w14:paraId="1D21FBDF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lastRenderedPageBreak/>
              <w:t>Amgen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BC865FD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lastRenderedPageBreak/>
              <w:t>Puławska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145</w:t>
            </w:r>
          </w:p>
          <w:p w14:paraId="11FD7BCC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02-715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482EF44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21D958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406E9C9F" w14:textId="77777777" w:rsidTr="009F1433">
        <w:tc>
          <w:tcPr>
            <w:tcW w:w="2169" w:type="dxa"/>
            <w:shd w:val="clear" w:color="auto" w:fill="auto"/>
          </w:tcPr>
          <w:p w14:paraId="3148F449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23 - SEVOFLURAN</w:t>
            </w:r>
          </w:p>
        </w:tc>
        <w:tc>
          <w:tcPr>
            <w:tcW w:w="2793" w:type="dxa"/>
            <w:shd w:val="clear" w:color="auto" w:fill="auto"/>
          </w:tcPr>
          <w:p w14:paraId="56D05BB3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NEUCA S.A.</w:t>
            </w:r>
          </w:p>
          <w:p w14:paraId="125AD14D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35-37</w:t>
            </w:r>
          </w:p>
          <w:p w14:paraId="411C2055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6F1140E8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F3F0EE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2772FE57" w14:textId="77777777" w:rsidTr="009F1433">
        <w:tc>
          <w:tcPr>
            <w:tcW w:w="2169" w:type="dxa"/>
            <w:shd w:val="clear" w:color="auto" w:fill="auto"/>
          </w:tcPr>
          <w:p w14:paraId="6E7B6882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25 - KONTRASTY</w:t>
            </w:r>
          </w:p>
        </w:tc>
        <w:tc>
          <w:tcPr>
            <w:tcW w:w="2793" w:type="dxa"/>
            <w:shd w:val="clear" w:color="auto" w:fill="auto"/>
          </w:tcPr>
          <w:p w14:paraId="0F6540E2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A76E91B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120</w:t>
            </w:r>
          </w:p>
          <w:p w14:paraId="7ED983D3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9A33FBE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D1533D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449FB5E5" w14:textId="77777777" w:rsidTr="009F1433">
        <w:tc>
          <w:tcPr>
            <w:tcW w:w="2169" w:type="dxa"/>
            <w:shd w:val="clear" w:color="auto" w:fill="auto"/>
          </w:tcPr>
          <w:p w14:paraId="01940568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26 - TABLETKI</w:t>
            </w:r>
          </w:p>
        </w:tc>
        <w:tc>
          <w:tcPr>
            <w:tcW w:w="2793" w:type="dxa"/>
            <w:shd w:val="clear" w:color="auto" w:fill="auto"/>
          </w:tcPr>
          <w:p w14:paraId="26A02A4B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9834BF9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77</w:t>
            </w:r>
          </w:p>
          <w:p w14:paraId="6D0674CC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2BBB9678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8843D9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07492F4A" w14:textId="77777777" w:rsidTr="009F1433">
        <w:tc>
          <w:tcPr>
            <w:tcW w:w="2169" w:type="dxa"/>
            <w:shd w:val="clear" w:color="auto" w:fill="auto"/>
          </w:tcPr>
          <w:p w14:paraId="3E11F8C5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26 - TABLETKI</w:t>
            </w:r>
          </w:p>
        </w:tc>
        <w:tc>
          <w:tcPr>
            <w:tcW w:w="2793" w:type="dxa"/>
            <w:shd w:val="clear" w:color="auto" w:fill="auto"/>
          </w:tcPr>
          <w:p w14:paraId="52816A98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9E31891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120</w:t>
            </w:r>
          </w:p>
          <w:p w14:paraId="28325A3A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EBC3DF6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A1C682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0,00</w:t>
            </w:r>
          </w:p>
        </w:tc>
      </w:tr>
      <w:tr w:rsidR="00992E1E" w:rsidRPr="00834EF4" w14:paraId="67FA9919" w14:textId="77777777" w:rsidTr="009F1433">
        <w:tc>
          <w:tcPr>
            <w:tcW w:w="2169" w:type="dxa"/>
            <w:shd w:val="clear" w:color="auto" w:fill="auto"/>
          </w:tcPr>
          <w:p w14:paraId="1DA7D6FE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27 - LEKI RÓŻNE VII</w:t>
            </w:r>
          </w:p>
        </w:tc>
        <w:tc>
          <w:tcPr>
            <w:tcW w:w="2793" w:type="dxa"/>
            <w:shd w:val="clear" w:color="auto" w:fill="auto"/>
          </w:tcPr>
          <w:p w14:paraId="4AEF8F16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Servier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Polska Services Sp. z o.o.</w:t>
            </w:r>
          </w:p>
          <w:p w14:paraId="63511D66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10</w:t>
            </w:r>
          </w:p>
          <w:p w14:paraId="39E1CD2A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6888872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E73C21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106389A4" w14:textId="77777777" w:rsidTr="009F1433">
        <w:tc>
          <w:tcPr>
            <w:tcW w:w="2169" w:type="dxa"/>
            <w:shd w:val="clear" w:color="auto" w:fill="auto"/>
          </w:tcPr>
          <w:p w14:paraId="13D04F7E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28 - LEK p/GRZYBICZY</w:t>
            </w:r>
          </w:p>
        </w:tc>
        <w:tc>
          <w:tcPr>
            <w:tcW w:w="2793" w:type="dxa"/>
            <w:shd w:val="clear" w:color="auto" w:fill="auto"/>
          </w:tcPr>
          <w:p w14:paraId="39864E78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PPHU "Specjał" sp. z o.o.</w:t>
            </w:r>
          </w:p>
          <w:p w14:paraId="707D262F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Aleja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80/5</w:t>
            </w:r>
          </w:p>
          <w:p w14:paraId="0C2EDC0D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00-175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CBCA5AD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- 83.69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2CDE92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83,69</w:t>
            </w:r>
          </w:p>
        </w:tc>
      </w:tr>
      <w:tr w:rsidR="00992E1E" w:rsidRPr="00834EF4" w14:paraId="52E0C52F" w14:textId="77777777" w:rsidTr="009F1433">
        <w:tc>
          <w:tcPr>
            <w:tcW w:w="2169" w:type="dxa"/>
            <w:shd w:val="clear" w:color="auto" w:fill="auto"/>
          </w:tcPr>
          <w:p w14:paraId="55A42321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28 - LEK p/GRZYBICZY</w:t>
            </w:r>
          </w:p>
        </w:tc>
        <w:tc>
          <w:tcPr>
            <w:tcW w:w="2793" w:type="dxa"/>
            <w:shd w:val="clear" w:color="auto" w:fill="auto"/>
          </w:tcPr>
          <w:p w14:paraId="14E49EEE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92E1E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z o. o.</w:t>
            </w:r>
          </w:p>
          <w:p w14:paraId="21B1C031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Wolskie, </w:t>
            </w:r>
            <w:proofErr w:type="spellStart"/>
            <w:r w:rsidRPr="00992E1E">
              <w:rPr>
                <w:sz w:val="20"/>
                <w:szCs w:val="20"/>
              </w:rPr>
              <w:t>ul.Wolska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14</w:t>
            </w:r>
          </w:p>
          <w:p w14:paraId="3B26E654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5E5EE5C7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A1E525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28265355" w14:textId="77777777" w:rsidTr="009F1433">
        <w:tc>
          <w:tcPr>
            <w:tcW w:w="2169" w:type="dxa"/>
            <w:shd w:val="clear" w:color="auto" w:fill="auto"/>
          </w:tcPr>
          <w:p w14:paraId="13F988F3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29 - SUBSTANCJE RECEPTUROWE</w:t>
            </w:r>
          </w:p>
        </w:tc>
        <w:tc>
          <w:tcPr>
            <w:tcW w:w="2793" w:type="dxa"/>
            <w:shd w:val="clear" w:color="auto" w:fill="auto"/>
          </w:tcPr>
          <w:p w14:paraId="670782D4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92E1E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z o. o.</w:t>
            </w:r>
          </w:p>
          <w:p w14:paraId="2632F3D5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Wolskie, </w:t>
            </w:r>
            <w:proofErr w:type="spellStart"/>
            <w:r w:rsidRPr="00992E1E">
              <w:rPr>
                <w:sz w:val="20"/>
                <w:szCs w:val="20"/>
              </w:rPr>
              <w:t>ul.Wolska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14</w:t>
            </w:r>
          </w:p>
          <w:p w14:paraId="0BC0ECAD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03446877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6858DF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4AB11F9A" w14:textId="77777777" w:rsidTr="009F1433">
        <w:tc>
          <w:tcPr>
            <w:tcW w:w="2169" w:type="dxa"/>
            <w:shd w:val="clear" w:color="auto" w:fill="auto"/>
          </w:tcPr>
          <w:p w14:paraId="6157B912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30 - 0.9% NATRIUM CHLORATUM</w:t>
            </w:r>
          </w:p>
        </w:tc>
        <w:tc>
          <w:tcPr>
            <w:tcW w:w="2793" w:type="dxa"/>
            <w:shd w:val="clear" w:color="auto" w:fill="auto"/>
          </w:tcPr>
          <w:p w14:paraId="7D63D588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PPHU "Specjał" sp. z o.o.</w:t>
            </w:r>
          </w:p>
          <w:p w14:paraId="7A03B51E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Aleja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80/5</w:t>
            </w:r>
          </w:p>
          <w:p w14:paraId="7B4843B2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00-175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E59F0FD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B7ECDFB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33912661" w14:textId="77777777" w:rsidTr="009F1433">
        <w:tc>
          <w:tcPr>
            <w:tcW w:w="2169" w:type="dxa"/>
            <w:shd w:val="clear" w:color="auto" w:fill="auto"/>
          </w:tcPr>
          <w:p w14:paraId="081635E2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30 - 0.9% NATRIUM CHLORATUM</w:t>
            </w:r>
          </w:p>
        </w:tc>
        <w:tc>
          <w:tcPr>
            <w:tcW w:w="2793" w:type="dxa"/>
            <w:shd w:val="clear" w:color="auto" w:fill="auto"/>
          </w:tcPr>
          <w:p w14:paraId="571DD7E5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2EF06042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proofErr w:type="spellStart"/>
            <w:r w:rsidRPr="00992E1E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44</w:t>
            </w:r>
          </w:p>
          <w:p w14:paraId="56A98550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06C36E3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- 83.27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28280BA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83,27</w:t>
            </w:r>
          </w:p>
        </w:tc>
      </w:tr>
      <w:tr w:rsidR="00992E1E" w:rsidRPr="00834EF4" w14:paraId="2FF4B3FC" w14:textId="77777777" w:rsidTr="009F1433">
        <w:tc>
          <w:tcPr>
            <w:tcW w:w="2169" w:type="dxa"/>
            <w:shd w:val="clear" w:color="auto" w:fill="auto"/>
          </w:tcPr>
          <w:p w14:paraId="627A23AA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31 - AMPUŁKI</w:t>
            </w:r>
          </w:p>
        </w:tc>
        <w:tc>
          <w:tcPr>
            <w:tcW w:w="2793" w:type="dxa"/>
            <w:shd w:val="clear" w:color="auto" w:fill="auto"/>
          </w:tcPr>
          <w:p w14:paraId="02B71517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4B0CF26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120</w:t>
            </w:r>
          </w:p>
          <w:p w14:paraId="4E07BCB3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9DEEBFB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0FC491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5064B132" w14:textId="77777777" w:rsidTr="009F1433">
        <w:tc>
          <w:tcPr>
            <w:tcW w:w="2169" w:type="dxa"/>
            <w:shd w:val="clear" w:color="auto" w:fill="auto"/>
          </w:tcPr>
          <w:p w14:paraId="59A9A50F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31 - AMPUŁKI</w:t>
            </w:r>
          </w:p>
        </w:tc>
        <w:tc>
          <w:tcPr>
            <w:tcW w:w="2793" w:type="dxa"/>
            <w:shd w:val="clear" w:color="auto" w:fill="auto"/>
          </w:tcPr>
          <w:p w14:paraId="5C2E1A79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FBA6E9E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77</w:t>
            </w:r>
          </w:p>
          <w:p w14:paraId="5E329B5B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567EEAEB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- 84.30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0712AF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84,30</w:t>
            </w:r>
          </w:p>
        </w:tc>
      </w:tr>
      <w:tr w:rsidR="00992E1E" w:rsidRPr="00834EF4" w14:paraId="15EF20CE" w14:textId="77777777" w:rsidTr="009F1433">
        <w:tc>
          <w:tcPr>
            <w:tcW w:w="2169" w:type="dxa"/>
            <w:shd w:val="clear" w:color="auto" w:fill="auto"/>
          </w:tcPr>
          <w:p w14:paraId="41EE9B0A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32 - LEKI RÓŻNE VIII</w:t>
            </w:r>
          </w:p>
        </w:tc>
        <w:tc>
          <w:tcPr>
            <w:tcW w:w="2793" w:type="dxa"/>
            <w:shd w:val="clear" w:color="auto" w:fill="auto"/>
          </w:tcPr>
          <w:p w14:paraId="79BE9A3B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02FD434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77</w:t>
            </w:r>
          </w:p>
          <w:p w14:paraId="65EC91A6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3F9C8770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04B05F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02D6B6DC" w14:textId="77777777" w:rsidTr="009F1433">
        <w:tc>
          <w:tcPr>
            <w:tcW w:w="2169" w:type="dxa"/>
            <w:shd w:val="clear" w:color="auto" w:fill="auto"/>
          </w:tcPr>
          <w:p w14:paraId="11CA2EB8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32 - LEKI RÓŻNE VIII</w:t>
            </w:r>
          </w:p>
        </w:tc>
        <w:tc>
          <w:tcPr>
            <w:tcW w:w="2793" w:type="dxa"/>
            <w:shd w:val="clear" w:color="auto" w:fill="auto"/>
          </w:tcPr>
          <w:p w14:paraId="146EFEF2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013742F0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proofErr w:type="spellStart"/>
            <w:r w:rsidRPr="00992E1E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44</w:t>
            </w:r>
          </w:p>
          <w:p w14:paraId="400FAD6E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347D304D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- 73.40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B2C906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73,40</w:t>
            </w:r>
          </w:p>
        </w:tc>
      </w:tr>
      <w:tr w:rsidR="00992E1E" w:rsidRPr="00834EF4" w14:paraId="4B222122" w14:textId="77777777" w:rsidTr="009F1433">
        <w:tc>
          <w:tcPr>
            <w:tcW w:w="2169" w:type="dxa"/>
            <w:shd w:val="clear" w:color="auto" w:fill="auto"/>
          </w:tcPr>
          <w:p w14:paraId="0231DAEF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32 - LEKI RÓŻNE VIII</w:t>
            </w:r>
          </w:p>
        </w:tc>
        <w:tc>
          <w:tcPr>
            <w:tcW w:w="2793" w:type="dxa"/>
            <w:shd w:val="clear" w:color="auto" w:fill="auto"/>
          </w:tcPr>
          <w:p w14:paraId="4DA8C177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E12DD5F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120</w:t>
            </w:r>
          </w:p>
          <w:p w14:paraId="14C37455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952AD28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- 58.22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3C9ADEC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58,22</w:t>
            </w:r>
          </w:p>
        </w:tc>
      </w:tr>
      <w:tr w:rsidR="00992E1E" w:rsidRPr="00834EF4" w14:paraId="3522DD36" w14:textId="77777777" w:rsidTr="009F1433">
        <w:tc>
          <w:tcPr>
            <w:tcW w:w="2169" w:type="dxa"/>
            <w:shd w:val="clear" w:color="auto" w:fill="auto"/>
          </w:tcPr>
          <w:p w14:paraId="775DEC7D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33 - LEKI RÓŻNE IX</w:t>
            </w:r>
          </w:p>
        </w:tc>
        <w:tc>
          <w:tcPr>
            <w:tcW w:w="2793" w:type="dxa"/>
            <w:shd w:val="clear" w:color="auto" w:fill="auto"/>
          </w:tcPr>
          <w:p w14:paraId="69468120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0D4A36F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120</w:t>
            </w:r>
          </w:p>
          <w:p w14:paraId="088EA801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63CFD733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7F9924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6948D725" w14:textId="77777777" w:rsidTr="009F1433">
        <w:tc>
          <w:tcPr>
            <w:tcW w:w="2169" w:type="dxa"/>
            <w:shd w:val="clear" w:color="auto" w:fill="auto"/>
          </w:tcPr>
          <w:p w14:paraId="158D2002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 xml:space="preserve">Pakiet 34 - LEKI </w:t>
            </w:r>
            <w:r w:rsidRPr="00992E1E">
              <w:rPr>
                <w:sz w:val="20"/>
                <w:szCs w:val="20"/>
              </w:rPr>
              <w:lastRenderedPageBreak/>
              <w:t>DO ZNIECZULEŃ</w:t>
            </w:r>
          </w:p>
        </w:tc>
        <w:tc>
          <w:tcPr>
            <w:tcW w:w="2793" w:type="dxa"/>
            <w:shd w:val="clear" w:color="auto" w:fill="auto"/>
          </w:tcPr>
          <w:p w14:paraId="6211B9D3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lastRenderedPageBreak/>
              <w:t>Asclepios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5D12D055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proofErr w:type="spellStart"/>
            <w:r w:rsidRPr="00992E1E">
              <w:rPr>
                <w:sz w:val="20"/>
                <w:szCs w:val="20"/>
              </w:rPr>
              <w:lastRenderedPageBreak/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44</w:t>
            </w:r>
          </w:p>
          <w:p w14:paraId="35CF304F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687D21F6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8CBD59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2F47553E" w14:textId="77777777" w:rsidTr="009F1433">
        <w:tc>
          <w:tcPr>
            <w:tcW w:w="2169" w:type="dxa"/>
            <w:shd w:val="clear" w:color="auto" w:fill="auto"/>
          </w:tcPr>
          <w:p w14:paraId="2A72A226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35 - OMEPRAZOL  INJ</w:t>
            </w:r>
          </w:p>
        </w:tc>
        <w:tc>
          <w:tcPr>
            <w:tcW w:w="2793" w:type="dxa"/>
            <w:shd w:val="clear" w:color="auto" w:fill="auto"/>
          </w:tcPr>
          <w:p w14:paraId="0AC36160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047B63FD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proofErr w:type="spellStart"/>
            <w:r w:rsidRPr="00992E1E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44</w:t>
            </w:r>
          </w:p>
          <w:p w14:paraId="0CB798A9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A684443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D0FB960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7465B587" w14:textId="77777777" w:rsidTr="009F1433">
        <w:tc>
          <w:tcPr>
            <w:tcW w:w="2169" w:type="dxa"/>
            <w:shd w:val="clear" w:color="auto" w:fill="auto"/>
          </w:tcPr>
          <w:p w14:paraId="5E9DFC4B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35 - OMEPRAZOL  INJ</w:t>
            </w:r>
          </w:p>
        </w:tc>
        <w:tc>
          <w:tcPr>
            <w:tcW w:w="2793" w:type="dxa"/>
            <w:shd w:val="clear" w:color="auto" w:fill="auto"/>
          </w:tcPr>
          <w:p w14:paraId="6DE4C21A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BF75F1F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120</w:t>
            </w:r>
          </w:p>
          <w:p w14:paraId="5C0915E1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63994F0C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- 98.86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B7A784C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98,86</w:t>
            </w:r>
          </w:p>
        </w:tc>
      </w:tr>
      <w:tr w:rsidR="00992E1E" w:rsidRPr="00834EF4" w14:paraId="72C116BF" w14:textId="77777777" w:rsidTr="009F1433">
        <w:tc>
          <w:tcPr>
            <w:tcW w:w="2169" w:type="dxa"/>
            <w:shd w:val="clear" w:color="auto" w:fill="auto"/>
          </w:tcPr>
          <w:p w14:paraId="7CF1E58A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35 - OMEPRAZOL  INJ</w:t>
            </w:r>
          </w:p>
        </w:tc>
        <w:tc>
          <w:tcPr>
            <w:tcW w:w="2793" w:type="dxa"/>
            <w:shd w:val="clear" w:color="auto" w:fill="auto"/>
          </w:tcPr>
          <w:p w14:paraId="66FFD5BE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NEUCA S.A.</w:t>
            </w:r>
          </w:p>
          <w:p w14:paraId="7FB7C88A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35-37</w:t>
            </w:r>
          </w:p>
          <w:p w14:paraId="48955343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23A8185E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- 98.30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BB9EA0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98,30</w:t>
            </w:r>
          </w:p>
        </w:tc>
      </w:tr>
      <w:tr w:rsidR="00992E1E" w:rsidRPr="00834EF4" w14:paraId="4211E43C" w14:textId="77777777" w:rsidTr="009F1433">
        <w:tc>
          <w:tcPr>
            <w:tcW w:w="2169" w:type="dxa"/>
            <w:shd w:val="clear" w:color="auto" w:fill="auto"/>
          </w:tcPr>
          <w:p w14:paraId="7492872F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35 - OMEPRAZOL  INJ</w:t>
            </w:r>
          </w:p>
        </w:tc>
        <w:tc>
          <w:tcPr>
            <w:tcW w:w="2793" w:type="dxa"/>
            <w:shd w:val="clear" w:color="auto" w:fill="auto"/>
          </w:tcPr>
          <w:p w14:paraId="34591946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92B6E5E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77</w:t>
            </w:r>
          </w:p>
          <w:p w14:paraId="7235E11D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180A14FE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- 97.93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D406B3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97,93</w:t>
            </w:r>
          </w:p>
        </w:tc>
      </w:tr>
      <w:tr w:rsidR="00992E1E" w:rsidRPr="00834EF4" w14:paraId="6B991301" w14:textId="77777777" w:rsidTr="009F1433">
        <w:tc>
          <w:tcPr>
            <w:tcW w:w="2169" w:type="dxa"/>
            <w:shd w:val="clear" w:color="auto" w:fill="auto"/>
          </w:tcPr>
          <w:p w14:paraId="436D9828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35 - OMEPRAZOL  INJ</w:t>
            </w:r>
          </w:p>
        </w:tc>
        <w:tc>
          <w:tcPr>
            <w:tcW w:w="2793" w:type="dxa"/>
            <w:shd w:val="clear" w:color="auto" w:fill="auto"/>
          </w:tcPr>
          <w:p w14:paraId="5E72FF83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CC11B47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46/48/35</w:t>
            </w:r>
          </w:p>
          <w:p w14:paraId="17407911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F7147D6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- 93.36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DD9B3B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93,36</w:t>
            </w:r>
          </w:p>
        </w:tc>
      </w:tr>
      <w:tr w:rsidR="00992E1E" w:rsidRPr="00834EF4" w14:paraId="0AE1AC01" w14:textId="77777777" w:rsidTr="009F1433">
        <w:tc>
          <w:tcPr>
            <w:tcW w:w="2169" w:type="dxa"/>
            <w:shd w:val="clear" w:color="auto" w:fill="auto"/>
          </w:tcPr>
          <w:p w14:paraId="6A7AEEC5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36 - PŁYNY DO IRYGACJI</w:t>
            </w:r>
          </w:p>
        </w:tc>
        <w:tc>
          <w:tcPr>
            <w:tcW w:w="2793" w:type="dxa"/>
            <w:shd w:val="clear" w:color="auto" w:fill="auto"/>
          </w:tcPr>
          <w:p w14:paraId="0926DA81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32993FA9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8</w:t>
            </w:r>
          </w:p>
          <w:p w14:paraId="3C2C0419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FA5F46A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9E95B3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6250415F" w14:textId="77777777" w:rsidTr="009F1433">
        <w:tc>
          <w:tcPr>
            <w:tcW w:w="2169" w:type="dxa"/>
            <w:shd w:val="clear" w:color="auto" w:fill="auto"/>
          </w:tcPr>
          <w:p w14:paraId="0E9049C7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37 - PŁYNY INFUZYJNE II</w:t>
            </w:r>
          </w:p>
        </w:tc>
        <w:tc>
          <w:tcPr>
            <w:tcW w:w="2793" w:type="dxa"/>
            <w:shd w:val="clear" w:color="auto" w:fill="auto"/>
          </w:tcPr>
          <w:p w14:paraId="506B1F99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PPHU "Specjał" sp. z o.o.</w:t>
            </w:r>
          </w:p>
          <w:p w14:paraId="38A81549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Aleja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80/5</w:t>
            </w:r>
          </w:p>
          <w:p w14:paraId="23457028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00-175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9EC71D1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- 79.27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D73D1C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79,27</w:t>
            </w:r>
          </w:p>
        </w:tc>
      </w:tr>
      <w:tr w:rsidR="00992E1E" w:rsidRPr="00834EF4" w14:paraId="0BC7382C" w14:textId="77777777" w:rsidTr="009F1433">
        <w:tc>
          <w:tcPr>
            <w:tcW w:w="2169" w:type="dxa"/>
            <w:shd w:val="clear" w:color="auto" w:fill="auto"/>
          </w:tcPr>
          <w:p w14:paraId="3BE8D06C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37 - PŁYNY INFUZYJNE II</w:t>
            </w:r>
          </w:p>
        </w:tc>
        <w:tc>
          <w:tcPr>
            <w:tcW w:w="2793" w:type="dxa"/>
            <w:shd w:val="clear" w:color="auto" w:fill="auto"/>
          </w:tcPr>
          <w:p w14:paraId="6D90A330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60D14E1D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8</w:t>
            </w:r>
          </w:p>
          <w:p w14:paraId="58AE9B1B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D813C37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1EFE8EB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48D145BF" w14:textId="77777777" w:rsidTr="009F1433">
        <w:tc>
          <w:tcPr>
            <w:tcW w:w="2169" w:type="dxa"/>
            <w:shd w:val="clear" w:color="auto" w:fill="auto"/>
          </w:tcPr>
          <w:p w14:paraId="74C29752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37 - PŁYNY INFUZYJNE II</w:t>
            </w:r>
          </w:p>
        </w:tc>
        <w:tc>
          <w:tcPr>
            <w:tcW w:w="2793" w:type="dxa"/>
            <w:shd w:val="clear" w:color="auto" w:fill="auto"/>
          </w:tcPr>
          <w:p w14:paraId="68340C7D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92E1E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2FD0003C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14</w:t>
            </w:r>
          </w:p>
          <w:p w14:paraId="59A5DC0E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4AF7F242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- 83.23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159A68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83,23</w:t>
            </w:r>
          </w:p>
        </w:tc>
      </w:tr>
      <w:tr w:rsidR="00992E1E" w:rsidRPr="00834EF4" w14:paraId="123C62F3" w14:textId="77777777" w:rsidTr="009F1433">
        <w:tc>
          <w:tcPr>
            <w:tcW w:w="2169" w:type="dxa"/>
            <w:shd w:val="clear" w:color="auto" w:fill="auto"/>
          </w:tcPr>
          <w:p w14:paraId="1F6D928C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38 - PŁYN WIELOELEKTROLITOWY</w:t>
            </w:r>
          </w:p>
        </w:tc>
        <w:tc>
          <w:tcPr>
            <w:tcW w:w="2793" w:type="dxa"/>
            <w:shd w:val="clear" w:color="auto" w:fill="auto"/>
          </w:tcPr>
          <w:p w14:paraId="499BB663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PPHU "Specjał" sp. z o.o.</w:t>
            </w:r>
          </w:p>
          <w:p w14:paraId="75B0D046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Aleja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80/5</w:t>
            </w:r>
          </w:p>
          <w:p w14:paraId="1B33053E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00-175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F5CE016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- 82.72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0D672F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82,72</w:t>
            </w:r>
          </w:p>
        </w:tc>
      </w:tr>
      <w:tr w:rsidR="00992E1E" w:rsidRPr="00834EF4" w14:paraId="592E4439" w14:textId="77777777" w:rsidTr="009F1433">
        <w:tc>
          <w:tcPr>
            <w:tcW w:w="2169" w:type="dxa"/>
            <w:shd w:val="clear" w:color="auto" w:fill="auto"/>
          </w:tcPr>
          <w:p w14:paraId="31ACB4E8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38 - PŁYN WIELOELEKTROLITOWY</w:t>
            </w:r>
          </w:p>
        </w:tc>
        <w:tc>
          <w:tcPr>
            <w:tcW w:w="2793" w:type="dxa"/>
            <w:shd w:val="clear" w:color="auto" w:fill="auto"/>
          </w:tcPr>
          <w:p w14:paraId="49A4FDB3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59A59890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8</w:t>
            </w:r>
          </w:p>
          <w:p w14:paraId="40DAB2AA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105023F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33E03C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1CB5459A" w14:textId="77777777" w:rsidTr="009F1433">
        <w:tc>
          <w:tcPr>
            <w:tcW w:w="2169" w:type="dxa"/>
            <w:shd w:val="clear" w:color="auto" w:fill="auto"/>
          </w:tcPr>
          <w:p w14:paraId="5EFC2429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40 - INSULINY</w:t>
            </w:r>
          </w:p>
        </w:tc>
        <w:tc>
          <w:tcPr>
            <w:tcW w:w="2793" w:type="dxa"/>
            <w:shd w:val="clear" w:color="auto" w:fill="auto"/>
          </w:tcPr>
          <w:p w14:paraId="0A04107D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NEUCA S.A.</w:t>
            </w:r>
          </w:p>
          <w:p w14:paraId="58F94BD9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35-37</w:t>
            </w:r>
          </w:p>
          <w:p w14:paraId="6EDFA5C3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14E71331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FD80142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6AACFDD6" w14:textId="77777777" w:rsidTr="009F1433">
        <w:tc>
          <w:tcPr>
            <w:tcW w:w="2169" w:type="dxa"/>
            <w:shd w:val="clear" w:color="auto" w:fill="auto"/>
          </w:tcPr>
          <w:p w14:paraId="713BEBE6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40 - INSULINY</w:t>
            </w:r>
          </w:p>
        </w:tc>
        <w:tc>
          <w:tcPr>
            <w:tcW w:w="2793" w:type="dxa"/>
            <w:shd w:val="clear" w:color="auto" w:fill="auto"/>
          </w:tcPr>
          <w:p w14:paraId="22D5D749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0B0C166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120</w:t>
            </w:r>
          </w:p>
          <w:p w14:paraId="17F80A2C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1AB0298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- 93.63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88F4092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93,63</w:t>
            </w:r>
          </w:p>
        </w:tc>
      </w:tr>
      <w:tr w:rsidR="00992E1E" w:rsidRPr="00834EF4" w14:paraId="0781BF7B" w14:textId="77777777" w:rsidTr="009F1433">
        <w:tc>
          <w:tcPr>
            <w:tcW w:w="2169" w:type="dxa"/>
            <w:shd w:val="clear" w:color="auto" w:fill="auto"/>
          </w:tcPr>
          <w:p w14:paraId="0992E658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41 - LEKI RÓŻNE X</w:t>
            </w:r>
          </w:p>
        </w:tc>
        <w:tc>
          <w:tcPr>
            <w:tcW w:w="2793" w:type="dxa"/>
            <w:shd w:val="clear" w:color="auto" w:fill="auto"/>
          </w:tcPr>
          <w:p w14:paraId="639B6B26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C6A7EF3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120</w:t>
            </w:r>
          </w:p>
          <w:p w14:paraId="7C950A90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CC331CA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5A1FC5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06B917FF" w14:textId="77777777" w:rsidTr="009F1433">
        <w:tc>
          <w:tcPr>
            <w:tcW w:w="2169" w:type="dxa"/>
            <w:shd w:val="clear" w:color="auto" w:fill="auto"/>
          </w:tcPr>
          <w:p w14:paraId="179B8F47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41 - LEKI RÓŻNE X</w:t>
            </w:r>
          </w:p>
        </w:tc>
        <w:tc>
          <w:tcPr>
            <w:tcW w:w="2793" w:type="dxa"/>
            <w:shd w:val="clear" w:color="auto" w:fill="auto"/>
          </w:tcPr>
          <w:p w14:paraId="45D4561B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DF8364D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77</w:t>
            </w:r>
          </w:p>
          <w:p w14:paraId="364828C6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9511710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- 89.22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EE8035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89,22</w:t>
            </w:r>
          </w:p>
        </w:tc>
      </w:tr>
      <w:tr w:rsidR="00992E1E" w:rsidRPr="00834EF4" w14:paraId="6FD37AB5" w14:textId="77777777" w:rsidTr="009F1433">
        <w:tc>
          <w:tcPr>
            <w:tcW w:w="2169" w:type="dxa"/>
            <w:shd w:val="clear" w:color="auto" w:fill="auto"/>
          </w:tcPr>
          <w:p w14:paraId="05DA4198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41 - LEKI RÓŻNE X</w:t>
            </w:r>
          </w:p>
        </w:tc>
        <w:tc>
          <w:tcPr>
            <w:tcW w:w="2793" w:type="dxa"/>
            <w:shd w:val="clear" w:color="auto" w:fill="auto"/>
          </w:tcPr>
          <w:p w14:paraId="2113214A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NEUCA S.A.</w:t>
            </w:r>
          </w:p>
          <w:p w14:paraId="75F0C8C7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35-37</w:t>
            </w:r>
          </w:p>
          <w:p w14:paraId="315383A3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6BEDDC1A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- 87.86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21D41F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87,86</w:t>
            </w:r>
          </w:p>
        </w:tc>
      </w:tr>
      <w:tr w:rsidR="00992E1E" w:rsidRPr="00834EF4" w14:paraId="3CAFD2F7" w14:textId="77777777" w:rsidTr="009F1433">
        <w:tc>
          <w:tcPr>
            <w:tcW w:w="2169" w:type="dxa"/>
            <w:shd w:val="clear" w:color="auto" w:fill="auto"/>
          </w:tcPr>
          <w:p w14:paraId="1F175C9B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lastRenderedPageBreak/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41 - LEKI RÓŻNE X</w:t>
            </w:r>
          </w:p>
        </w:tc>
        <w:tc>
          <w:tcPr>
            <w:tcW w:w="2793" w:type="dxa"/>
            <w:shd w:val="clear" w:color="auto" w:fill="auto"/>
          </w:tcPr>
          <w:p w14:paraId="5E485AAF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92E1E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z o. o.</w:t>
            </w:r>
          </w:p>
          <w:p w14:paraId="18CBC424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Wolskie, </w:t>
            </w:r>
            <w:proofErr w:type="spellStart"/>
            <w:r w:rsidRPr="00992E1E">
              <w:rPr>
                <w:sz w:val="20"/>
                <w:szCs w:val="20"/>
              </w:rPr>
              <w:t>ul.Wolska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14</w:t>
            </w:r>
          </w:p>
          <w:p w14:paraId="5C306760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47FAC6F5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- 86.66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AF9338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86,66</w:t>
            </w:r>
          </w:p>
        </w:tc>
      </w:tr>
      <w:tr w:rsidR="00992E1E" w:rsidRPr="00834EF4" w14:paraId="43657396" w14:textId="77777777" w:rsidTr="009F1433">
        <w:tc>
          <w:tcPr>
            <w:tcW w:w="2169" w:type="dxa"/>
            <w:shd w:val="clear" w:color="auto" w:fill="auto"/>
          </w:tcPr>
          <w:p w14:paraId="403D1EE1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42 - LEKI RÓŻNE XI</w:t>
            </w:r>
          </w:p>
        </w:tc>
        <w:tc>
          <w:tcPr>
            <w:tcW w:w="2793" w:type="dxa"/>
            <w:shd w:val="clear" w:color="auto" w:fill="auto"/>
          </w:tcPr>
          <w:p w14:paraId="03D66CB7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4156D30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77</w:t>
            </w:r>
          </w:p>
          <w:p w14:paraId="550AB9EE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178BC418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EE7E05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5255F59F" w14:textId="77777777" w:rsidTr="009F1433">
        <w:tc>
          <w:tcPr>
            <w:tcW w:w="2169" w:type="dxa"/>
            <w:shd w:val="clear" w:color="auto" w:fill="auto"/>
          </w:tcPr>
          <w:p w14:paraId="26101F4E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42 - LEKI RÓŻNE XI</w:t>
            </w:r>
          </w:p>
        </w:tc>
        <w:tc>
          <w:tcPr>
            <w:tcW w:w="2793" w:type="dxa"/>
            <w:shd w:val="clear" w:color="auto" w:fill="auto"/>
          </w:tcPr>
          <w:p w14:paraId="538DB6B2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EA6AFD0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120</w:t>
            </w:r>
          </w:p>
          <w:p w14:paraId="5BB3C701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AE668BA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- 93.56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4C689C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93,56</w:t>
            </w:r>
          </w:p>
        </w:tc>
      </w:tr>
      <w:tr w:rsidR="00992E1E" w:rsidRPr="00834EF4" w14:paraId="73BCA060" w14:textId="77777777" w:rsidTr="009F1433">
        <w:tc>
          <w:tcPr>
            <w:tcW w:w="2169" w:type="dxa"/>
            <w:shd w:val="clear" w:color="auto" w:fill="auto"/>
          </w:tcPr>
          <w:p w14:paraId="46BCC381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42 - LEKI RÓŻNE XI</w:t>
            </w:r>
          </w:p>
        </w:tc>
        <w:tc>
          <w:tcPr>
            <w:tcW w:w="2793" w:type="dxa"/>
            <w:shd w:val="clear" w:color="auto" w:fill="auto"/>
          </w:tcPr>
          <w:p w14:paraId="52A51789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2284BD49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proofErr w:type="spellStart"/>
            <w:r w:rsidRPr="00992E1E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44</w:t>
            </w:r>
          </w:p>
          <w:p w14:paraId="595E5D2E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4298861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- 83.19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619C7A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83,19</w:t>
            </w:r>
          </w:p>
        </w:tc>
      </w:tr>
      <w:tr w:rsidR="00992E1E" w:rsidRPr="00834EF4" w14:paraId="638848A8" w14:textId="77777777" w:rsidTr="009F1433">
        <w:tc>
          <w:tcPr>
            <w:tcW w:w="2169" w:type="dxa"/>
            <w:shd w:val="clear" w:color="auto" w:fill="auto"/>
          </w:tcPr>
          <w:p w14:paraId="26617B96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42 - LEKI RÓŻNE XI</w:t>
            </w:r>
          </w:p>
        </w:tc>
        <w:tc>
          <w:tcPr>
            <w:tcW w:w="2793" w:type="dxa"/>
            <w:shd w:val="clear" w:color="auto" w:fill="auto"/>
          </w:tcPr>
          <w:p w14:paraId="04CEF4F3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92E1E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z o. o.</w:t>
            </w:r>
          </w:p>
          <w:p w14:paraId="1297BE62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Wolskie, </w:t>
            </w:r>
            <w:proofErr w:type="spellStart"/>
            <w:r w:rsidRPr="00992E1E">
              <w:rPr>
                <w:sz w:val="20"/>
                <w:szCs w:val="20"/>
              </w:rPr>
              <w:t>ul.Wolska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14</w:t>
            </w:r>
          </w:p>
          <w:p w14:paraId="626F809A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6AA58D54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- 81.67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2BB33E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81,67</w:t>
            </w:r>
          </w:p>
        </w:tc>
      </w:tr>
      <w:tr w:rsidR="00992E1E" w:rsidRPr="00834EF4" w14:paraId="4559BB04" w14:textId="77777777" w:rsidTr="009F1433">
        <w:tc>
          <w:tcPr>
            <w:tcW w:w="2169" w:type="dxa"/>
            <w:shd w:val="clear" w:color="auto" w:fill="auto"/>
          </w:tcPr>
          <w:p w14:paraId="7E584E09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42 - LEKI RÓŻNE XI</w:t>
            </w:r>
          </w:p>
        </w:tc>
        <w:tc>
          <w:tcPr>
            <w:tcW w:w="2793" w:type="dxa"/>
            <w:shd w:val="clear" w:color="auto" w:fill="auto"/>
          </w:tcPr>
          <w:p w14:paraId="1CB6BCE3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NEUCA S.A.</w:t>
            </w:r>
          </w:p>
          <w:p w14:paraId="29790FA2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35-37</w:t>
            </w:r>
          </w:p>
          <w:p w14:paraId="2459720D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1679190B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- 78.94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C276F0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78,94</w:t>
            </w:r>
          </w:p>
        </w:tc>
      </w:tr>
      <w:tr w:rsidR="00992E1E" w:rsidRPr="00834EF4" w14:paraId="439AC5C0" w14:textId="77777777" w:rsidTr="009F1433">
        <w:tc>
          <w:tcPr>
            <w:tcW w:w="2169" w:type="dxa"/>
            <w:shd w:val="clear" w:color="auto" w:fill="auto"/>
          </w:tcPr>
          <w:p w14:paraId="1E685C86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43 - MATRYCE KOLAGENOWE</w:t>
            </w:r>
          </w:p>
        </w:tc>
        <w:tc>
          <w:tcPr>
            <w:tcW w:w="2793" w:type="dxa"/>
            <w:shd w:val="clear" w:color="auto" w:fill="auto"/>
          </w:tcPr>
          <w:p w14:paraId="24B252E1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8223F2D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120</w:t>
            </w:r>
          </w:p>
          <w:p w14:paraId="04DE9F75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6B97F383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65E8A5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  <w:tr w:rsidR="00992E1E" w:rsidRPr="00834EF4" w14:paraId="6E0EF5D3" w14:textId="77777777" w:rsidTr="009F1433">
        <w:tc>
          <w:tcPr>
            <w:tcW w:w="2169" w:type="dxa"/>
            <w:shd w:val="clear" w:color="auto" w:fill="auto"/>
          </w:tcPr>
          <w:p w14:paraId="23A13F5A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43 - MATRYCE KOLAGENOWE</w:t>
            </w:r>
          </w:p>
        </w:tc>
        <w:tc>
          <w:tcPr>
            <w:tcW w:w="2793" w:type="dxa"/>
            <w:shd w:val="clear" w:color="auto" w:fill="auto"/>
          </w:tcPr>
          <w:p w14:paraId="7C08290C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92E1E">
              <w:rPr>
                <w:b/>
                <w:bCs/>
                <w:sz w:val="20"/>
                <w:szCs w:val="20"/>
              </w:rPr>
              <w:t>NEUCA S.A.</w:t>
            </w:r>
          </w:p>
          <w:p w14:paraId="601BAAE4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35-37</w:t>
            </w:r>
          </w:p>
          <w:p w14:paraId="2077DEA5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31A53669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- 99.21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252526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99,21</w:t>
            </w:r>
          </w:p>
        </w:tc>
      </w:tr>
      <w:tr w:rsidR="00992E1E" w:rsidRPr="00834EF4" w14:paraId="48BEE69B" w14:textId="77777777" w:rsidTr="009F1433">
        <w:tc>
          <w:tcPr>
            <w:tcW w:w="2169" w:type="dxa"/>
            <w:shd w:val="clear" w:color="auto" w:fill="auto"/>
          </w:tcPr>
          <w:p w14:paraId="4EF98362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44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92E1E">
              <w:rPr>
                <w:sz w:val="20"/>
                <w:szCs w:val="20"/>
              </w:rPr>
              <w:t>Pakiet 44 - LEKI RÓŻNE  XII</w:t>
            </w:r>
          </w:p>
        </w:tc>
        <w:tc>
          <w:tcPr>
            <w:tcW w:w="2793" w:type="dxa"/>
            <w:shd w:val="clear" w:color="auto" w:fill="auto"/>
          </w:tcPr>
          <w:p w14:paraId="55321773" w14:textId="77777777" w:rsidR="00992E1E" w:rsidRPr="00211A34" w:rsidRDefault="00992E1E" w:rsidP="009F143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92E1E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992E1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DBA703D" w14:textId="77777777" w:rsidR="00992E1E" w:rsidRPr="00211A34" w:rsidRDefault="00992E1E" w:rsidP="009F1433">
            <w:pPr>
              <w:rPr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120</w:t>
            </w:r>
          </w:p>
          <w:p w14:paraId="7470CFB7" w14:textId="77777777" w:rsidR="00992E1E" w:rsidRPr="00211A34" w:rsidRDefault="00992E1E" w:rsidP="009F1433">
            <w:pPr>
              <w:spacing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92E1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6DD8D8D" w14:textId="77777777" w:rsidR="00992E1E" w:rsidRPr="00211A34" w:rsidRDefault="00992E1E" w:rsidP="009F143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8C2D9F" w14:textId="77777777" w:rsidR="00992E1E" w:rsidRPr="00211A34" w:rsidRDefault="00992E1E" w:rsidP="009F1433">
            <w:pPr>
              <w:jc w:val="center"/>
              <w:rPr>
                <w:color w:val="000000"/>
                <w:sz w:val="20"/>
                <w:szCs w:val="20"/>
              </w:rPr>
            </w:pPr>
            <w:r w:rsidRPr="00992E1E">
              <w:rPr>
                <w:sz w:val="20"/>
                <w:szCs w:val="20"/>
              </w:rPr>
              <w:t xml:space="preserve">  100,00</w:t>
            </w:r>
          </w:p>
        </w:tc>
      </w:tr>
    </w:tbl>
    <w:p w14:paraId="5EA1AAD6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7B23CE79" w14:textId="1F5CE7CC" w:rsidR="00B464D3" w:rsidRDefault="00992E1E" w:rsidP="00B464D3">
      <w:pPr>
        <w:jc w:val="right"/>
        <w:rPr>
          <w:sz w:val="22"/>
          <w:szCs w:val="22"/>
        </w:rPr>
      </w:pPr>
      <w:r w:rsidRPr="00992E1E">
        <w:rPr>
          <w:sz w:val="22"/>
          <w:szCs w:val="22"/>
        </w:rPr>
        <w:t xml:space="preserve">  </w:t>
      </w:r>
      <w:r w:rsidR="00343015">
        <w:rPr>
          <w:sz w:val="22"/>
          <w:szCs w:val="22"/>
        </w:rPr>
        <w:t>Dyrektor SP ZOZ Kolbuszowa</w:t>
      </w:r>
    </w:p>
    <w:p w14:paraId="4A353CE0" w14:textId="03720CE8" w:rsidR="00343015" w:rsidRPr="00E56378" w:rsidRDefault="00343015" w:rsidP="00B464D3">
      <w:pPr>
        <w:jc w:val="right"/>
        <w:rPr>
          <w:sz w:val="32"/>
          <w:szCs w:val="32"/>
          <w:vertAlign w:val="superscript"/>
        </w:rPr>
      </w:pPr>
      <w:r>
        <w:rPr>
          <w:sz w:val="22"/>
          <w:szCs w:val="22"/>
        </w:rPr>
        <w:t>Zbigniew Strzelczyk</w:t>
      </w:r>
    </w:p>
    <w:bookmarkEnd w:id="0"/>
    <w:p w14:paraId="27B4E607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5E1820" w14:textId="77777777" w:rsidR="00DA3367" w:rsidRDefault="00DA3367">
      <w:r>
        <w:separator/>
      </w:r>
    </w:p>
  </w:endnote>
  <w:endnote w:type="continuationSeparator" w:id="0">
    <w:p w14:paraId="0756BEA6" w14:textId="77777777" w:rsidR="00DA3367" w:rsidRDefault="00DA3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48FE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6919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99BF2F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EC4046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958D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86009F" w14:textId="77777777" w:rsidR="00DA3367" w:rsidRDefault="00DA3367">
      <w:r>
        <w:separator/>
      </w:r>
    </w:p>
  </w:footnote>
  <w:footnote w:type="continuationSeparator" w:id="0">
    <w:p w14:paraId="03D37931" w14:textId="77777777" w:rsidR="00DA3367" w:rsidRDefault="00DA33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D4FD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E14D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C432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336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3015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E1E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A3367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3D74CF"/>
  <w15:chartTrackingRefBased/>
  <w15:docId w15:val="{1361EBAB-5CF4-4278-B1ED-4AB6230EC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23</Pages>
  <Words>5938</Words>
  <Characters>31257</Characters>
  <Application>Microsoft Office Word</Application>
  <DocSecurity>0</DocSecurity>
  <Lines>260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2022-09-22T09:11:00Z</cp:lastPrinted>
  <dcterms:created xsi:type="dcterms:W3CDTF">2022-09-22T09:13:00Z</dcterms:created>
  <dcterms:modified xsi:type="dcterms:W3CDTF">2022-09-22T09:13:00Z</dcterms:modified>
</cp:coreProperties>
</file>