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C98EB" w14:textId="77777777" w:rsidR="00D665F5" w:rsidRPr="00BB547B" w:rsidRDefault="00060CF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Hlk115088910"/>
      <w:r w:rsidRPr="00060CFB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060CFB">
        <w:rPr>
          <w:rFonts w:ascii="Arial" w:hAnsi="Arial" w:cs="Arial"/>
          <w:sz w:val="24"/>
          <w:szCs w:val="24"/>
        </w:rPr>
        <w:t>2022-09-26</w:t>
      </w:r>
    </w:p>
    <w:p w14:paraId="53D342D7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AB81948" w14:textId="77777777" w:rsidR="00D665F5" w:rsidRPr="00BB547B" w:rsidRDefault="00060CF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60CFB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3AEBD91" w14:textId="77777777" w:rsidR="00D665F5" w:rsidRPr="00BB547B" w:rsidRDefault="00060CFB" w:rsidP="00D665F5">
      <w:pPr>
        <w:rPr>
          <w:rFonts w:ascii="Arial" w:hAnsi="Arial" w:cs="Arial"/>
          <w:sz w:val="24"/>
          <w:szCs w:val="24"/>
        </w:rPr>
      </w:pPr>
      <w:r w:rsidRPr="00060CFB">
        <w:rPr>
          <w:rFonts w:ascii="Arial" w:hAnsi="Arial" w:cs="Arial"/>
          <w:sz w:val="24"/>
          <w:szCs w:val="24"/>
        </w:rPr>
        <w:t>Grunwaldzka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060CFB">
        <w:rPr>
          <w:rFonts w:ascii="Arial" w:hAnsi="Arial" w:cs="Arial"/>
          <w:sz w:val="24"/>
          <w:szCs w:val="24"/>
        </w:rPr>
        <w:t>4</w:t>
      </w:r>
    </w:p>
    <w:p w14:paraId="51AB386B" w14:textId="77777777" w:rsidR="00D665F5" w:rsidRPr="00BB547B" w:rsidRDefault="00060CFB" w:rsidP="00D665F5">
      <w:pPr>
        <w:rPr>
          <w:rFonts w:ascii="Arial" w:hAnsi="Arial" w:cs="Arial"/>
          <w:sz w:val="24"/>
          <w:szCs w:val="24"/>
        </w:rPr>
      </w:pPr>
      <w:r w:rsidRPr="00060CFB">
        <w:rPr>
          <w:rFonts w:ascii="Arial" w:hAnsi="Arial" w:cs="Arial"/>
          <w:sz w:val="24"/>
          <w:szCs w:val="24"/>
        </w:rPr>
        <w:t>36-100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060CFB">
        <w:rPr>
          <w:rFonts w:ascii="Arial" w:hAnsi="Arial" w:cs="Arial"/>
          <w:sz w:val="24"/>
          <w:szCs w:val="24"/>
        </w:rPr>
        <w:t>Kolbuszowa</w:t>
      </w:r>
    </w:p>
    <w:p w14:paraId="30A04B6C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07A2CF4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3A1B4164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2A86E5F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29F1292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060CFB" w:rsidRPr="00060CFB">
        <w:rPr>
          <w:rFonts w:ascii="Arial" w:hAnsi="Arial" w:cs="Arial"/>
          <w:b/>
          <w:sz w:val="24"/>
          <w:szCs w:val="24"/>
        </w:rPr>
        <w:t>Eap-2412/12/22/D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3B983FA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ACE067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CDACA3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08B6DC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60002D8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1E0A9DC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60CFB" w:rsidRPr="00060CFB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22E10769" w14:textId="77777777" w:rsidR="00A80738" w:rsidRPr="00BB547B" w:rsidRDefault="00060CF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60CFB">
        <w:rPr>
          <w:rFonts w:ascii="Arial" w:hAnsi="Arial" w:cs="Arial"/>
          <w:b/>
          <w:szCs w:val="24"/>
        </w:rPr>
        <w:t>Dostawa materiałów jednorazowego użytku ( obłożenia , zestawy, implanty ortopedyczne, akcesoria i narzędzia do zabiegów urologicznych) używanych na salach operacyjnych w 15 pakietach</w:t>
      </w:r>
    </w:p>
    <w:p w14:paraId="2DE5FA40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60CFB" w:rsidRPr="00060CFB">
        <w:rPr>
          <w:rFonts w:ascii="Arial" w:hAnsi="Arial" w:cs="Arial"/>
          <w:sz w:val="24"/>
          <w:szCs w:val="24"/>
        </w:rPr>
        <w:t>(</w:t>
      </w:r>
      <w:proofErr w:type="spellStart"/>
      <w:r w:rsidR="00060CFB" w:rsidRPr="00060CFB">
        <w:rPr>
          <w:rFonts w:ascii="Arial" w:hAnsi="Arial" w:cs="Arial"/>
          <w:sz w:val="24"/>
          <w:szCs w:val="24"/>
        </w:rPr>
        <w:t>t.j</w:t>
      </w:r>
      <w:proofErr w:type="spellEnd"/>
      <w:r w:rsidR="00060CFB" w:rsidRPr="00060CF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60CFB" w:rsidRPr="00060CFB">
        <w:rPr>
          <w:rFonts w:ascii="Arial" w:hAnsi="Arial" w:cs="Arial"/>
          <w:sz w:val="24"/>
          <w:szCs w:val="24"/>
        </w:rPr>
        <w:t>późn</w:t>
      </w:r>
      <w:proofErr w:type="spellEnd"/>
      <w:r w:rsidR="00060CFB" w:rsidRPr="00060CFB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ABE2F15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60CFB" w:rsidRPr="00060CFB">
        <w:rPr>
          <w:rFonts w:ascii="Arial" w:hAnsi="Arial" w:cs="Arial"/>
          <w:sz w:val="24"/>
          <w:szCs w:val="24"/>
        </w:rPr>
        <w:t>26/09/2022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60CFB" w:rsidRPr="00060CFB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56BF2D47" w14:textId="77777777" w:rsidTr="00C82837">
        <w:tc>
          <w:tcPr>
            <w:tcW w:w="993" w:type="dxa"/>
            <w:shd w:val="clear" w:color="auto" w:fill="auto"/>
            <w:vAlign w:val="center"/>
          </w:tcPr>
          <w:p w14:paraId="1D211D8F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77C421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FABDCE8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46B5F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060CFB" w:rsidRPr="00BB547B" w14:paraId="7858588A" w14:textId="77777777" w:rsidTr="00A16FE6">
        <w:tc>
          <w:tcPr>
            <w:tcW w:w="993" w:type="dxa"/>
            <w:shd w:val="clear" w:color="auto" w:fill="auto"/>
            <w:vAlign w:val="center"/>
          </w:tcPr>
          <w:p w14:paraId="7F38DC53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694CB2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9B01BE9" w14:textId="77777777" w:rsidR="00060CFB" w:rsidRPr="00BB547B" w:rsidRDefault="00060CFB" w:rsidP="00A16FE6">
            <w:pPr>
              <w:spacing w:before="80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Toruńskie Zakłady Materiałów Opatrunkowych S.A.</w:t>
            </w:r>
          </w:p>
          <w:p w14:paraId="342B8BEB" w14:textId="77777777" w:rsidR="00060CFB" w:rsidRPr="00BB547B" w:rsidRDefault="00060CFB" w:rsidP="00A16FE6">
            <w:pPr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A37AC9" w14:textId="77777777" w:rsidR="00060CFB" w:rsidRPr="00BB547B" w:rsidRDefault="00060CFB" w:rsidP="00A16FE6">
            <w:pPr>
              <w:spacing w:after="80"/>
              <w:jc w:val="both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AA1E46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65 161.91 zł</w:t>
            </w:r>
          </w:p>
        </w:tc>
      </w:tr>
      <w:tr w:rsidR="00060CFB" w:rsidRPr="00BB547B" w14:paraId="0488244B" w14:textId="77777777" w:rsidTr="00A16FE6">
        <w:tc>
          <w:tcPr>
            <w:tcW w:w="993" w:type="dxa"/>
            <w:shd w:val="clear" w:color="auto" w:fill="auto"/>
            <w:vAlign w:val="center"/>
          </w:tcPr>
          <w:p w14:paraId="7049A2BC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F50932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7A6EA996" w14:textId="77777777" w:rsidR="00060CFB" w:rsidRPr="00BB547B" w:rsidRDefault="00060CFB" w:rsidP="00A16FE6">
            <w:pPr>
              <w:spacing w:before="80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 xml:space="preserve">Karl </w:t>
            </w:r>
            <w:proofErr w:type="spellStart"/>
            <w:r w:rsidRPr="00060CFB">
              <w:rPr>
                <w:rFonts w:ascii="Arial" w:hAnsi="Arial" w:cs="Arial"/>
              </w:rPr>
              <w:t>Storz</w:t>
            </w:r>
            <w:proofErr w:type="spellEnd"/>
            <w:r w:rsidRPr="00060CFB">
              <w:rPr>
                <w:rFonts w:ascii="Arial" w:hAnsi="Arial" w:cs="Arial"/>
              </w:rPr>
              <w:t xml:space="preserve"> Polska Sp. z o.o.</w:t>
            </w:r>
          </w:p>
          <w:p w14:paraId="026CEB50" w14:textId="77777777" w:rsidR="00060CFB" w:rsidRPr="00BB547B" w:rsidRDefault="00060CFB" w:rsidP="00A16FE6">
            <w:pPr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Bojkowska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47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78C0D71" w14:textId="77777777" w:rsidR="00060CFB" w:rsidRPr="00BB547B" w:rsidRDefault="00060CFB" w:rsidP="00A16FE6">
            <w:pPr>
              <w:spacing w:after="80"/>
              <w:jc w:val="both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44-100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EC766E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267 289.47 zł</w:t>
            </w:r>
          </w:p>
        </w:tc>
      </w:tr>
      <w:tr w:rsidR="00060CFB" w:rsidRPr="00BB547B" w14:paraId="49C045F9" w14:textId="77777777" w:rsidTr="00A16FE6">
        <w:tc>
          <w:tcPr>
            <w:tcW w:w="993" w:type="dxa"/>
            <w:shd w:val="clear" w:color="auto" w:fill="auto"/>
            <w:vAlign w:val="center"/>
          </w:tcPr>
          <w:p w14:paraId="75E50BE9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06F276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8908CC7" w14:textId="77777777" w:rsidR="00060CFB" w:rsidRPr="00BB547B" w:rsidRDefault="00060CFB" w:rsidP="00A16FE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60CFB">
              <w:rPr>
                <w:rFonts w:ascii="Arial" w:hAnsi="Arial" w:cs="Arial"/>
              </w:rPr>
              <w:t>Bialmed</w:t>
            </w:r>
            <w:proofErr w:type="spellEnd"/>
            <w:r w:rsidRPr="00060CFB">
              <w:rPr>
                <w:rFonts w:ascii="Arial" w:hAnsi="Arial" w:cs="Arial"/>
              </w:rPr>
              <w:t xml:space="preserve"> Sp. z o.o.</w:t>
            </w:r>
          </w:p>
          <w:p w14:paraId="5C75AE7E" w14:textId="77777777" w:rsidR="00060CFB" w:rsidRPr="00BB547B" w:rsidRDefault="00060CFB" w:rsidP="00A16FE6">
            <w:pPr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Konopnickiej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11 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9B40FE3" w14:textId="77777777" w:rsidR="00060CFB" w:rsidRPr="00BB547B" w:rsidRDefault="00060CFB" w:rsidP="00A16FE6">
            <w:pPr>
              <w:spacing w:after="80"/>
              <w:jc w:val="both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12-230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Biała  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D23175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64 685.60 zł</w:t>
            </w:r>
          </w:p>
        </w:tc>
      </w:tr>
      <w:tr w:rsidR="00060CFB" w:rsidRPr="00BB547B" w14:paraId="00E2F68F" w14:textId="77777777" w:rsidTr="00A16FE6">
        <w:tc>
          <w:tcPr>
            <w:tcW w:w="993" w:type="dxa"/>
            <w:shd w:val="clear" w:color="auto" w:fill="auto"/>
            <w:vAlign w:val="center"/>
          </w:tcPr>
          <w:p w14:paraId="70492DA8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697BD2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63BFEF71" w14:textId="77777777" w:rsidR="00060CFB" w:rsidRPr="00BB547B" w:rsidRDefault="00060CFB" w:rsidP="00A16FE6">
            <w:pPr>
              <w:spacing w:before="80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SKAMEX Spółka z ograniczona odpowiedzialnością</w:t>
            </w:r>
          </w:p>
          <w:p w14:paraId="5551BF2E" w14:textId="77777777" w:rsidR="00060CFB" w:rsidRPr="00BB547B" w:rsidRDefault="00060CFB" w:rsidP="00A16FE6">
            <w:pPr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202E97" w14:textId="77777777" w:rsidR="00060CFB" w:rsidRPr="00BB547B" w:rsidRDefault="00060CFB" w:rsidP="00A16FE6">
            <w:pPr>
              <w:spacing w:after="80"/>
              <w:jc w:val="both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A81964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90 214.64 zł</w:t>
            </w:r>
          </w:p>
        </w:tc>
      </w:tr>
      <w:tr w:rsidR="00060CFB" w:rsidRPr="00BB547B" w14:paraId="11463812" w14:textId="77777777" w:rsidTr="00A16FE6">
        <w:tc>
          <w:tcPr>
            <w:tcW w:w="993" w:type="dxa"/>
            <w:shd w:val="clear" w:color="auto" w:fill="auto"/>
            <w:vAlign w:val="center"/>
          </w:tcPr>
          <w:p w14:paraId="1E198EA3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81D004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701615C2" w14:textId="77777777" w:rsidR="00060CFB" w:rsidRPr="00BB547B" w:rsidRDefault="00060CFB" w:rsidP="00A16FE6">
            <w:pPr>
              <w:spacing w:before="80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 xml:space="preserve">IMS </w:t>
            </w:r>
            <w:proofErr w:type="spellStart"/>
            <w:r w:rsidRPr="00060CFB">
              <w:rPr>
                <w:rFonts w:ascii="Arial" w:hAnsi="Arial" w:cs="Arial"/>
              </w:rPr>
              <w:t>Innovative</w:t>
            </w:r>
            <w:proofErr w:type="spellEnd"/>
            <w:r w:rsidRPr="00060CFB">
              <w:rPr>
                <w:rFonts w:ascii="Arial" w:hAnsi="Arial" w:cs="Arial"/>
              </w:rPr>
              <w:t xml:space="preserve"> </w:t>
            </w:r>
            <w:proofErr w:type="spellStart"/>
            <w:r w:rsidRPr="00060CFB">
              <w:rPr>
                <w:rFonts w:ascii="Arial" w:hAnsi="Arial" w:cs="Arial"/>
              </w:rPr>
              <w:t>Medical</w:t>
            </w:r>
            <w:proofErr w:type="spellEnd"/>
            <w:r w:rsidRPr="00060CFB">
              <w:rPr>
                <w:rFonts w:ascii="Arial" w:hAnsi="Arial" w:cs="Arial"/>
              </w:rPr>
              <w:t xml:space="preserve"> Solutions </w:t>
            </w:r>
            <w:proofErr w:type="spellStart"/>
            <w:r w:rsidRPr="00060CFB">
              <w:rPr>
                <w:rFonts w:ascii="Arial" w:hAnsi="Arial" w:cs="Arial"/>
              </w:rPr>
              <w:t>Bernaczyk</w:t>
            </w:r>
            <w:proofErr w:type="spellEnd"/>
            <w:r w:rsidRPr="00060CFB">
              <w:rPr>
                <w:rFonts w:ascii="Arial" w:hAnsi="Arial" w:cs="Arial"/>
              </w:rPr>
              <w:t xml:space="preserve"> Nowak Spółka Jawna</w:t>
            </w:r>
          </w:p>
          <w:p w14:paraId="1A4DB601" w14:textId="77777777" w:rsidR="00060CFB" w:rsidRPr="00BB547B" w:rsidRDefault="00060CFB" w:rsidP="00A16FE6">
            <w:pPr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Piękna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55/1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24C0806" w14:textId="77777777" w:rsidR="00060CFB" w:rsidRPr="00BB547B" w:rsidRDefault="00060CFB" w:rsidP="00A16FE6">
            <w:pPr>
              <w:spacing w:after="80"/>
              <w:jc w:val="both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lastRenderedPageBreak/>
              <w:t>60-589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DCA8D8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lastRenderedPageBreak/>
              <w:t>190 358.91 zł</w:t>
            </w:r>
          </w:p>
        </w:tc>
      </w:tr>
      <w:tr w:rsidR="00060CFB" w:rsidRPr="00BB547B" w14:paraId="004F8759" w14:textId="77777777" w:rsidTr="00A16FE6">
        <w:tc>
          <w:tcPr>
            <w:tcW w:w="993" w:type="dxa"/>
            <w:shd w:val="clear" w:color="auto" w:fill="auto"/>
            <w:vAlign w:val="center"/>
          </w:tcPr>
          <w:p w14:paraId="4DE1B699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26DDED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91CBED6" w14:textId="77777777" w:rsidR="00060CFB" w:rsidRPr="00BB547B" w:rsidRDefault="00060CFB" w:rsidP="00A16FE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60CFB">
              <w:rPr>
                <w:rFonts w:ascii="Arial" w:hAnsi="Arial" w:cs="Arial"/>
              </w:rPr>
              <w:t>Abena</w:t>
            </w:r>
            <w:proofErr w:type="spellEnd"/>
            <w:r w:rsidRPr="00060CFB">
              <w:rPr>
                <w:rFonts w:ascii="Arial" w:hAnsi="Arial" w:cs="Arial"/>
              </w:rPr>
              <w:t xml:space="preserve"> Polska Sp. z o.o.</w:t>
            </w:r>
          </w:p>
          <w:p w14:paraId="3ED20D9B" w14:textId="77777777" w:rsidR="00060CFB" w:rsidRPr="00BB547B" w:rsidRDefault="00060CFB" w:rsidP="00A16FE6">
            <w:pPr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Nowa, Łozienica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60C26F" w14:textId="77777777" w:rsidR="00060CFB" w:rsidRPr="00BB547B" w:rsidRDefault="00060CFB" w:rsidP="00A16FE6">
            <w:pPr>
              <w:spacing w:after="80"/>
              <w:jc w:val="both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72-100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0FEEF8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64 056.63 zł</w:t>
            </w:r>
          </w:p>
        </w:tc>
      </w:tr>
      <w:tr w:rsidR="00060CFB" w:rsidRPr="00BB547B" w14:paraId="3CD4E8C9" w14:textId="77777777" w:rsidTr="00A16FE6">
        <w:tc>
          <w:tcPr>
            <w:tcW w:w="993" w:type="dxa"/>
            <w:shd w:val="clear" w:color="auto" w:fill="auto"/>
            <w:vAlign w:val="center"/>
          </w:tcPr>
          <w:p w14:paraId="0608205A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CDC6F6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715677EF" w14:textId="77777777" w:rsidR="00060CFB" w:rsidRPr="00BB547B" w:rsidRDefault="00060CFB" w:rsidP="00A16FE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60CFB">
              <w:rPr>
                <w:rFonts w:ascii="Arial" w:hAnsi="Arial" w:cs="Arial"/>
              </w:rPr>
              <w:t>Meden-Inmed</w:t>
            </w:r>
            <w:proofErr w:type="spellEnd"/>
            <w:r w:rsidRPr="00060CFB">
              <w:rPr>
                <w:rFonts w:ascii="Arial" w:hAnsi="Arial" w:cs="Arial"/>
              </w:rPr>
              <w:t xml:space="preserve"> Sp. </w:t>
            </w:r>
            <w:proofErr w:type="spellStart"/>
            <w:r w:rsidRPr="00060CFB">
              <w:rPr>
                <w:rFonts w:ascii="Arial" w:hAnsi="Arial" w:cs="Arial"/>
              </w:rPr>
              <w:t>zo.o</w:t>
            </w:r>
            <w:proofErr w:type="spellEnd"/>
            <w:r w:rsidRPr="00060CFB">
              <w:rPr>
                <w:rFonts w:ascii="Arial" w:hAnsi="Arial" w:cs="Arial"/>
              </w:rPr>
              <w:t>.</w:t>
            </w:r>
          </w:p>
          <w:p w14:paraId="1D43F811" w14:textId="77777777" w:rsidR="00060CFB" w:rsidRPr="00BB547B" w:rsidRDefault="00060CFB" w:rsidP="00A16FE6">
            <w:pPr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Wenedów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3906630" w14:textId="77777777" w:rsidR="00060CFB" w:rsidRPr="00BB547B" w:rsidRDefault="00060CFB" w:rsidP="00A16FE6">
            <w:pPr>
              <w:spacing w:after="80"/>
              <w:jc w:val="both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75-847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AD1A40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674 543.50 zł</w:t>
            </w:r>
          </w:p>
        </w:tc>
      </w:tr>
      <w:tr w:rsidR="00060CFB" w:rsidRPr="00BB547B" w14:paraId="0CA7FD31" w14:textId="77777777" w:rsidTr="00A16FE6">
        <w:tc>
          <w:tcPr>
            <w:tcW w:w="993" w:type="dxa"/>
            <w:shd w:val="clear" w:color="auto" w:fill="auto"/>
            <w:vAlign w:val="center"/>
          </w:tcPr>
          <w:p w14:paraId="4EF33133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B3449F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125C7276" w14:textId="77777777" w:rsidR="00060CFB" w:rsidRPr="00BB547B" w:rsidRDefault="00060CFB" w:rsidP="00A16FE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60CFB">
              <w:rPr>
                <w:rFonts w:ascii="Arial" w:hAnsi="Arial" w:cs="Arial"/>
              </w:rPr>
              <w:t>Dräger</w:t>
            </w:r>
            <w:proofErr w:type="spellEnd"/>
            <w:r w:rsidRPr="00060CFB">
              <w:rPr>
                <w:rFonts w:ascii="Arial" w:hAnsi="Arial" w:cs="Arial"/>
              </w:rPr>
              <w:t xml:space="preserve"> Polska Sp. z o. o.</w:t>
            </w:r>
          </w:p>
          <w:p w14:paraId="7F9FE584" w14:textId="77777777" w:rsidR="00060CFB" w:rsidRPr="00BB547B" w:rsidRDefault="00060CFB" w:rsidP="00A16FE6">
            <w:pPr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ul. Posag 7 Panien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434F230" w14:textId="77777777" w:rsidR="00060CFB" w:rsidRPr="00BB547B" w:rsidRDefault="00060CFB" w:rsidP="00A16FE6">
            <w:pPr>
              <w:spacing w:after="80"/>
              <w:jc w:val="both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02-495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3BF161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108 299.42 zł</w:t>
            </w:r>
          </w:p>
        </w:tc>
      </w:tr>
      <w:tr w:rsidR="00060CFB" w:rsidRPr="00BB547B" w14:paraId="3AADD7E7" w14:textId="77777777" w:rsidTr="00A16FE6">
        <w:tc>
          <w:tcPr>
            <w:tcW w:w="993" w:type="dxa"/>
            <w:shd w:val="clear" w:color="auto" w:fill="auto"/>
            <w:vAlign w:val="center"/>
          </w:tcPr>
          <w:p w14:paraId="23A90A75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02F330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7383342" w14:textId="77777777" w:rsidR="00060CFB" w:rsidRPr="00BB547B" w:rsidRDefault="00060CFB" w:rsidP="00A16FE6">
            <w:pPr>
              <w:spacing w:before="80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Johnson &amp; Johnson Poland Sp. z o.o.</w:t>
            </w:r>
          </w:p>
          <w:p w14:paraId="02133503" w14:textId="77777777" w:rsidR="00060CFB" w:rsidRPr="00BB547B" w:rsidRDefault="00060CFB" w:rsidP="00A16FE6">
            <w:pPr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Iłżecka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24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5E552E3" w14:textId="77777777" w:rsidR="00060CFB" w:rsidRPr="00BB547B" w:rsidRDefault="00060CFB" w:rsidP="00A16FE6">
            <w:pPr>
              <w:spacing w:after="80"/>
              <w:jc w:val="both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02135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A99B0B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272 962.44 zł</w:t>
            </w:r>
          </w:p>
        </w:tc>
      </w:tr>
      <w:tr w:rsidR="00060CFB" w:rsidRPr="00BB547B" w14:paraId="7871CA99" w14:textId="77777777" w:rsidTr="00A16FE6">
        <w:tc>
          <w:tcPr>
            <w:tcW w:w="993" w:type="dxa"/>
            <w:shd w:val="clear" w:color="auto" w:fill="auto"/>
            <w:vAlign w:val="center"/>
          </w:tcPr>
          <w:p w14:paraId="3A4089C4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F1FDAB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569D5E50" w14:textId="77777777" w:rsidR="00060CFB" w:rsidRPr="00BB547B" w:rsidRDefault="00060CFB" w:rsidP="00A16FE6">
            <w:pPr>
              <w:spacing w:before="80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Olympus Polska Sp. z o.o.</w:t>
            </w:r>
          </w:p>
          <w:p w14:paraId="6E38110E" w14:textId="77777777" w:rsidR="00060CFB" w:rsidRPr="00BB547B" w:rsidRDefault="00060CFB" w:rsidP="00A16FE6">
            <w:pPr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ul. Wynalazek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7F338CC" w14:textId="77777777" w:rsidR="00060CFB" w:rsidRPr="00BB547B" w:rsidRDefault="00060CFB" w:rsidP="00A16FE6">
            <w:pPr>
              <w:spacing w:after="80"/>
              <w:jc w:val="both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02-677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D6EDE8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140 940.00 zł</w:t>
            </w:r>
          </w:p>
        </w:tc>
      </w:tr>
      <w:tr w:rsidR="00060CFB" w:rsidRPr="00BB547B" w14:paraId="25FEE9C5" w14:textId="77777777" w:rsidTr="00A16FE6">
        <w:tc>
          <w:tcPr>
            <w:tcW w:w="993" w:type="dxa"/>
            <w:shd w:val="clear" w:color="auto" w:fill="auto"/>
            <w:vAlign w:val="center"/>
          </w:tcPr>
          <w:p w14:paraId="4076504F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F3C2F0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438A3BAB" w14:textId="77777777" w:rsidR="00060CFB" w:rsidRPr="00BB547B" w:rsidRDefault="00060CFB" w:rsidP="00A16FE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60CFB">
              <w:rPr>
                <w:rFonts w:ascii="Arial" w:hAnsi="Arial" w:cs="Arial"/>
              </w:rPr>
              <w:t>Arthrex</w:t>
            </w:r>
            <w:proofErr w:type="spellEnd"/>
            <w:r w:rsidRPr="00060CFB">
              <w:rPr>
                <w:rFonts w:ascii="Arial" w:hAnsi="Arial" w:cs="Arial"/>
              </w:rPr>
              <w:t xml:space="preserve"> Polska Sp. z o.o.</w:t>
            </w:r>
          </w:p>
          <w:p w14:paraId="291FD7BA" w14:textId="77777777" w:rsidR="00060CFB" w:rsidRPr="00BB547B" w:rsidRDefault="00060CFB" w:rsidP="00A16FE6">
            <w:pPr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 xml:space="preserve">ul. </w:t>
            </w:r>
            <w:proofErr w:type="spellStart"/>
            <w:r w:rsidRPr="00060CFB">
              <w:rPr>
                <w:rFonts w:ascii="Arial" w:hAnsi="Arial" w:cs="Arial"/>
              </w:rPr>
              <w:t>Karczunkowska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42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5A3D4C9" w14:textId="77777777" w:rsidR="00060CFB" w:rsidRPr="00BB547B" w:rsidRDefault="00060CFB" w:rsidP="00A16FE6">
            <w:pPr>
              <w:spacing w:after="80"/>
              <w:jc w:val="both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02-871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26F12C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1 934 560.80 zł</w:t>
            </w:r>
          </w:p>
        </w:tc>
      </w:tr>
      <w:tr w:rsidR="00060CFB" w:rsidRPr="00BB547B" w14:paraId="78C96252" w14:textId="77777777" w:rsidTr="00A16FE6">
        <w:tc>
          <w:tcPr>
            <w:tcW w:w="993" w:type="dxa"/>
            <w:shd w:val="clear" w:color="auto" w:fill="auto"/>
            <w:vAlign w:val="center"/>
          </w:tcPr>
          <w:p w14:paraId="3F5AFAAA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4F2C45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186204BF" w14:textId="77777777" w:rsidR="00060CFB" w:rsidRPr="00BB547B" w:rsidRDefault="00060CFB" w:rsidP="00A16FE6">
            <w:pPr>
              <w:spacing w:before="80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FAPOMED POLSKA SPÓŁKA Z OGRANICZONĄ ODPOWIEDZIALNOŚCIĄ</w:t>
            </w:r>
          </w:p>
          <w:p w14:paraId="035CD747" w14:textId="77777777" w:rsidR="00060CFB" w:rsidRPr="00BB547B" w:rsidRDefault="00060CFB" w:rsidP="00A16FE6">
            <w:pPr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OKOPOWA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47/27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BB61A3" w14:textId="77777777" w:rsidR="00060CFB" w:rsidRPr="00BB547B" w:rsidRDefault="00060CFB" w:rsidP="00A16FE6">
            <w:pPr>
              <w:spacing w:after="80"/>
              <w:jc w:val="both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01-059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9D6F72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9 333.36 zł</w:t>
            </w:r>
          </w:p>
        </w:tc>
      </w:tr>
      <w:tr w:rsidR="00060CFB" w:rsidRPr="00BB547B" w14:paraId="2914C9E4" w14:textId="77777777" w:rsidTr="00A16FE6">
        <w:tc>
          <w:tcPr>
            <w:tcW w:w="993" w:type="dxa"/>
            <w:shd w:val="clear" w:color="auto" w:fill="auto"/>
            <w:vAlign w:val="center"/>
          </w:tcPr>
          <w:p w14:paraId="60CDD202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FE780F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0750AF6B" w14:textId="77777777" w:rsidR="00060CFB" w:rsidRPr="00BB547B" w:rsidRDefault="00060CFB" w:rsidP="00A16FE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60CFB">
              <w:rPr>
                <w:rFonts w:ascii="Arial" w:hAnsi="Arial" w:cs="Arial"/>
              </w:rPr>
              <w:t>Erbe</w:t>
            </w:r>
            <w:proofErr w:type="spellEnd"/>
            <w:r w:rsidRPr="00060CFB">
              <w:rPr>
                <w:rFonts w:ascii="Arial" w:hAnsi="Arial" w:cs="Arial"/>
              </w:rPr>
              <w:t xml:space="preserve"> Polska Sp. z o.o.</w:t>
            </w:r>
          </w:p>
          <w:p w14:paraId="3D6658CA" w14:textId="77777777" w:rsidR="00060CFB" w:rsidRPr="00BB547B" w:rsidRDefault="00060CFB" w:rsidP="00A16FE6">
            <w:pPr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Al. Rzeczypospolitej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14/2.8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690AB6" w14:textId="77777777" w:rsidR="00060CFB" w:rsidRPr="00BB547B" w:rsidRDefault="00060CFB" w:rsidP="00A16FE6">
            <w:pPr>
              <w:spacing w:after="80"/>
              <w:jc w:val="both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02-972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CCACFA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27 235.44 zł</w:t>
            </w:r>
          </w:p>
        </w:tc>
      </w:tr>
      <w:tr w:rsidR="00060CFB" w:rsidRPr="00BB547B" w14:paraId="485E1DAC" w14:textId="77777777" w:rsidTr="00A16FE6">
        <w:tc>
          <w:tcPr>
            <w:tcW w:w="993" w:type="dxa"/>
            <w:shd w:val="clear" w:color="auto" w:fill="auto"/>
            <w:vAlign w:val="center"/>
          </w:tcPr>
          <w:p w14:paraId="1D91E5DB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2BB49D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4BCAB67" w14:textId="77777777" w:rsidR="00060CFB" w:rsidRPr="00BB547B" w:rsidRDefault="00060CFB" w:rsidP="00A16FE6">
            <w:pPr>
              <w:spacing w:before="80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Paul Hartmann Polska Sp. z o.o.</w:t>
            </w:r>
          </w:p>
          <w:p w14:paraId="55084305" w14:textId="77777777" w:rsidR="00060CFB" w:rsidRPr="00BB547B" w:rsidRDefault="00060CFB" w:rsidP="00A16FE6">
            <w:pPr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8FFE96C" w14:textId="77777777" w:rsidR="00060CFB" w:rsidRPr="00BB547B" w:rsidRDefault="00060CFB" w:rsidP="00A16FE6">
            <w:pPr>
              <w:spacing w:after="80"/>
              <w:jc w:val="both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95200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AA9D37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462 836.60 zł</w:t>
            </w:r>
          </w:p>
        </w:tc>
      </w:tr>
      <w:tr w:rsidR="00060CFB" w:rsidRPr="00BB547B" w14:paraId="10374DDE" w14:textId="77777777" w:rsidTr="00A16FE6">
        <w:tc>
          <w:tcPr>
            <w:tcW w:w="993" w:type="dxa"/>
            <w:shd w:val="clear" w:color="auto" w:fill="auto"/>
            <w:vAlign w:val="center"/>
          </w:tcPr>
          <w:p w14:paraId="5DA52F64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17FC5A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438C730" w14:textId="77777777" w:rsidR="00060CFB" w:rsidRPr="00BB547B" w:rsidRDefault="00060CFB" w:rsidP="00A16FE6">
            <w:pPr>
              <w:spacing w:before="80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Paul Hartmann Polska Sp. z o.o.</w:t>
            </w:r>
          </w:p>
          <w:p w14:paraId="313E42A6" w14:textId="77777777" w:rsidR="00060CFB" w:rsidRPr="00BB547B" w:rsidRDefault="00060CFB" w:rsidP="00A16FE6">
            <w:pPr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8F9559" w14:textId="77777777" w:rsidR="00060CFB" w:rsidRPr="00BB547B" w:rsidRDefault="00060CFB" w:rsidP="00A16FE6">
            <w:pPr>
              <w:spacing w:after="80"/>
              <w:jc w:val="both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95200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60CFB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615644" w14:textId="77777777" w:rsidR="00060CFB" w:rsidRPr="00BB547B" w:rsidRDefault="00060CFB" w:rsidP="00A16FE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60CFB">
              <w:rPr>
                <w:rFonts w:ascii="Arial" w:hAnsi="Arial" w:cs="Arial"/>
              </w:rPr>
              <w:t>2 386.80 zł</w:t>
            </w:r>
          </w:p>
        </w:tc>
      </w:tr>
    </w:tbl>
    <w:p w14:paraId="34B2E523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E0D3EFD" w14:textId="0900643B" w:rsidR="00C236D3" w:rsidRDefault="00060CFB" w:rsidP="00173B20">
      <w:pPr>
        <w:jc w:val="right"/>
        <w:rPr>
          <w:rFonts w:ascii="Arial" w:hAnsi="Arial" w:cs="Arial"/>
          <w:sz w:val="24"/>
          <w:szCs w:val="24"/>
        </w:rPr>
      </w:pPr>
      <w:r w:rsidRPr="00060CFB">
        <w:rPr>
          <w:rFonts w:ascii="Arial" w:hAnsi="Arial" w:cs="Arial"/>
          <w:sz w:val="24"/>
          <w:szCs w:val="24"/>
        </w:rPr>
        <w:t xml:space="preserve">  </w:t>
      </w:r>
      <w:bookmarkEnd w:id="0"/>
      <w:r w:rsidR="001070F0">
        <w:rPr>
          <w:rFonts w:ascii="Arial" w:hAnsi="Arial" w:cs="Arial"/>
          <w:sz w:val="24"/>
          <w:szCs w:val="24"/>
        </w:rPr>
        <w:t>Dyrektor SP ZOZ Kolbuszowa</w:t>
      </w:r>
    </w:p>
    <w:p w14:paraId="6F11DF6E" w14:textId="77425F5B" w:rsidR="001070F0" w:rsidRPr="00BB547B" w:rsidRDefault="001070F0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1"/>
    </w:p>
    <w:sectPr w:rsidR="001070F0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C4D1B" w14:textId="77777777" w:rsidR="00575E74" w:rsidRDefault="00575E74">
      <w:r>
        <w:separator/>
      </w:r>
    </w:p>
  </w:endnote>
  <w:endnote w:type="continuationSeparator" w:id="0">
    <w:p w14:paraId="0A6C5C1E" w14:textId="77777777" w:rsidR="00575E74" w:rsidRDefault="00575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00D7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4221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10EB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5927CC">
        <v:line id="_x0000_s1025" style="position:absolute;left:0;text-align:left;z-index:251657728" from="-3.85pt,8.7pt" to="455.15pt,8.7pt"/>
      </w:pict>
    </w:r>
  </w:p>
  <w:p w14:paraId="387EC93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ECE8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D637C2" w14:textId="77777777" w:rsidR="009F189D" w:rsidRDefault="009F189D">
    <w:pPr>
      <w:pStyle w:val="Stopka"/>
      <w:tabs>
        <w:tab w:val="clear" w:pos="4536"/>
      </w:tabs>
      <w:jc w:val="center"/>
    </w:pPr>
  </w:p>
  <w:p w14:paraId="4525ED1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88A35" w14:textId="77777777" w:rsidR="00575E74" w:rsidRDefault="00575E74">
      <w:r>
        <w:separator/>
      </w:r>
    </w:p>
  </w:footnote>
  <w:footnote w:type="continuationSeparator" w:id="0">
    <w:p w14:paraId="4B6337B2" w14:textId="77777777" w:rsidR="00575E74" w:rsidRDefault="00575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93E5A" w14:textId="77777777" w:rsidR="00060CFB" w:rsidRDefault="00060C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59FAE" w14:textId="77777777" w:rsidR="00060CFB" w:rsidRDefault="00060C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89664" w14:textId="77777777" w:rsidR="00060CFB" w:rsidRDefault="00060C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5E74"/>
    <w:rsid w:val="00007727"/>
    <w:rsid w:val="00017720"/>
    <w:rsid w:val="00035488"/>
    <w:rsid w:val="00060CFB"/>
    <w:rsid w:val="000D7F25"/>
    <w:rsid w:val="000E00E5"/>
    <w:rsid w:val="001070F0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5E74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596A9"/>
  <w15:chartTrackingRefBased/>
  <w15:docId w15:val="{114D9A07-F318-4CE0-9BDE-D93AC0C23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2022-09-26T10:47:00Z</cp:lastPrinted>
  <dcterms:created xsi:type="dcterms:W3CDTF">2022-09-26T10:48:00Z</dcterms:created>
  <dcterms:modified xsi:type="dcterms:W3CDTF">2022-09-26T10:48:00Z</dcterms:modified>
</cp:coreProperties>
</file>